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05FAF" w14:textId="77777777" w:rsidR="00E511CC" w:rsidRPr="000D08DA" w:rsidRDefault="00E511CC" w:rsidP="00E511CC">
      <w:pPr>
        <w:tabs>
          <w:tab w:val="center" w:pos="5102"/>
          <w:tab w:val="left" w:pos="6620"/>
        </w:tabs>
        <w:ind w:left="-28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6FBE8C" wp14:editId="03EDC44D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BA01" w14:textId="77777777" w:rsidR="00E511CC" w:rsidRPr="000D08DA" w:rsidRDefault="00E511CC" w:rsidP="00E511CC">
      <w:pPr>
        <w:tabs>
          <w:tab w:val="center" w:pos="5102"/>
          <w:tab w:val="left" w:pos="6620"/>
        </w:tabs>
        <w:jc w:val="center"/>
        <w:rPr>
          <w:b/>
          <w:sz w:val="28"/>
          <w:szCs w:val="28"/>
        </w:rPr>
      </w:pPr>
    </w:p>
    <w:p w14:paraId="61E394E6" w14:textId="77777777" w:rsidR="00E511CC" w:rsidRPr="000D08DA" w:rsidRDefault="00E511CC" w:rsidP="00E511CC">
      <w:pPr>
        <w:tabs>
          <w:tab w:val="center" w:pos="5102"/>
          <w:tab w:val="left" w:pos="6620"/>
        </w:tabs>
        <w:jc w:val="center"/>
        <w:rPr>
          <w:b/>
          <w:sz w:val="28"/>
          <w:szCs w:val="28"/>
        </w:rPr>
      </w:pPr>
      <w:r w:rsidRPr="000D08DA">
        <w:rPr>
          <w:b/>
          <w:sz w:val="28"/>
          <w:szCs w:val="28"/>
        </w:rPr>
        <w:t>АДМИНИСТРАЦИЯ</w:t>
      </w:r>
    </w:p>
    <w:p w14:paraId="72D421E7" w14:textId="77777777" w:rsidR="00E511CC" w:rsidRPr="000D08DA" w:rsidRDefault="00E511CC" w:rsidP="00E511CC">
      <w:pPr>
        <w:tabs>
          <w:tab w:val="center" w:pos="5102"/>
          <w:tab w:val="left" w:pos="6620"/>
        </w:tabs>
        <w:jc w:val="center"/>
        <w:rPr>
          <w:b/>
          <w:sz w:val="28"/>
          <w:szCs w:val="28"/>
        </w:rPr>
      </w:pPr>
      <w:r w:rsidRPr="000D08DA">
        <w:rPr>
          <w:b/>
          <w:sz w:val="28"/>
          <w:szCs w:val="28"/>
        </w:rPr>
        <w:t>МАЛОЯРОСЛАВЕЦКОГО МУНИЦИПАЛЬНОГО ОКРУГА</w:t>
      </w:r>
    </w:p>
    <w:p w14:paraId="4F259FC4" w14:textId="77777777" w:rsidR="00E511CC" w:rsidRPr="000D08DA" w:rsidRDefault="00E511CC" w:rsidP="00E511CC">
      <w:pPr>
        <w:tabs>
          <w:tab w:val="center" w:pos="5102"/>
          <w:tab w:val="left" w:pos="6620"/>
        </w:tabs>
        <w:jc w:val="center"/>
        <w:rPr>
          <w:b/>
          <w:i/>
          <w:sz w:val="28"/>
          <w:szCs w:val="28"/>
        </w:rPr>
      </w:pPr>
      <w:r w:rsidRPr="000D08DA">
        <w:rPr>
          <w:b/>
          <w:sz w:val="28"/>
          <w:szCs w:val="28"/>
        </w:rPr>
        <w:t>КАЛУЖСКОЙ ОБЛАСТИ</w:t>
      </w:r>
    </w:p>
    <w:p w14:paraId="716EFDFD" w14:textId="77777777" w:rsidR="00E511CC" w:rsidRPr="000D08DA" w:rsidRDefault="00E511CC" w:rsidP="00E511CC">
      <w:pPr>
        <w:jc w:val="center"/>
        <w:rPr>
          <w:b/>
          <w:sz w:val="28"/>
          <w:szCs w:val="28"/>
        </w:rPr>
      </w:pPr>
    </w:p>
    <w:p w14:paraId="4A12C04E" w14:textId="77777777" w:rsidR="00E511CC" w:rsidRPr="000D08DA" w:rsidRDefault="00E511CC" w:rsidP="00E511CC">
      <w:pPr>
        <w:jc w:val="center"/>
        <w:rPr>
          <w:b/>
          <w:sz w:val="36"/>
          <w:szCs w:val="36"/>
        </w:rPr>
      </w:pPr>
      <w:r w:rsidRPr="000D08DA">
        <w:rPr>
          <w:b/>
          <w:sz w:val="36"/>
          <w:szCs w:val="36"/>
        </w:rPr>
        <w:t>П О С Т А Н О В Л Е Н И Е</w:t>
      </w:r>
    </w:p>
    <w:p w14:paraId="4C6851AB" w14:textId="77777777" w:rsidR="00E511CC" w:rsidRDefault="00E511CC" w:rsidP="00E511CC">
      <w:pPr>
        <w:jc w:val="center"/>
        <w:rPr>
          <w:b/>
        </w:rPr>
      </w:pPr>
    </w:p>
    <w:p w14:paraId="5911E516" w14:textId="77777777" w:rsidR="00E511CC" w:rsidRPr="005D24B8" w:rsidRDefault="00E511CC" w:rsidP="00E511CC">
      <w:pPr>
        <w:jc w:val="center"/>
        <w:rPr>
          <w:b/>
        </w:rPr>
      </w:pPr>
    </w:p>
    <w:p w14:paraId="1E8E6046" w14:textId="77777777" w:rsidR="00E511CC" w:rsidRPr="00F1296C" w:rsidRDefault="00E511CC" w:rsidP="00E511CC">
      <w:pPr>
        <w:ind w:left="-142"/>
        <w:rPr>
          <w:b/>
          <w:sz w:val="26"/>
          <w:szCs w:val="26"/>
        </w:rPr>
      </w:pPr>
      <w:r w:rsidRPr="000D08DA">
        <w:rPr>
          <w:b/>
          <w:sz w:val="26"/>
          <w:szCs w:val="26"/>
        </w:rPr>
        <w:t>От</w:t>
      </w:r>
      <w:r>
        <w:rPr>
          <w:b/>
          <w:sz w:val="26"/>
          <w:szCs w:val="26"/>
        </w:rPr>
        <w:t>_________</w:t>
      </w:r>
      <w:r w:rsidRPr="000D08DA">
        <w:rPr>
          <w:b/>
          <w:sz w:val="26"/>
          <w:szCs w:val="26"/>
        </w:rPr>
        <w:t>202</w:t>
      </w:r>
      <w:r w:rsidRPr="00825DC3">
        <w:rPr>
          <w:b/>
          <w:sz w:val="26"/>
          <w:szCs w:val="26"/>
        </w:rPr>
        <w:t>6</w:t>
      </w:r>
      <w:r w:rsidRPr="000D08DA">
        <w:rPr>
          <w:b/>
          <w:sz w:val="26"/>
          <w:szCs w:val="26"/>
        </w:rPr>
        <w:t xml:space="preserve"> г. </w:t>
      </w:r>
      <w:r w:rsidRPr="000D08DA">
        <w:rPr>
          <w:b/>
          <w:sz w:val="26"/>
          <w:szCs w:val="26"/>
        </w:rPr>
        <w:tab/>
      </w:r>
      <w:r w:rsidRPr="00825DC3">
        <w:rPr>
          <w:b/>
          <w:sz w:val="26"/>
          <w:szCs w:val="26"/>
        </w:rPr>
        <w:t xml:space="preserve">     </w:t>
      </w:r>
      <w:r w:rsidRPr="000D08DA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   </w:t>
      </w:r>
      <w:r w:rsidRPr="00825DC3">
        <w:rPr>
          <w:b/>
          <w:sz w:val="26"/>
          <w:szCs w:val="26"/>
        </w:rPr>
        <w:tab/>
      </w:r>
      <w:r w:rsidRPr="00825DC3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</w:t>
      </w:r>
      <w:r w:rsidRPr="000D08DA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</w:t>
      </w:r>
      <w:r w:rsidRPr="000D08DA">
        <w:rPr>
          <w:b/>
          <w:sz w:val="26"/>
          <w:szCs w:val="26"/>
        </w:rPr>
        <w:t xml:space="preserve"> № </w:t>
      </w:r>
      <w:r w:rsidRPr="00F1296C">
        <w:rPr>
          <w:b/>
          <w:sz w:val="26"/>
          <w:szCs w:val="26"/>
        </w:rPr>
        <w:t>_</w:t>
      </w:r>
      <w:r>
        <w:rPr>
          <w:b/>
          <w:sz w:val="26"/>
          <w:szCs w:val="26"/>
        </w:rPr>
        <w:t>_____</w:t>
      </w:r>
      <w:r w:rsidRPr="00F1296C">
        <w:rPr>
          <w:b/>
          <w:sz w:val="26"/>
          <w:szCs w:val="26"/>
        </w:rPr>
        <w:t>___</w:t>
      </w:r>
    </w:p>
    <w:p w14:paraId="57102AC1" w14:textId="2A6081BE" w:rsidR="00E511CC" w:rsidRPr="00825DC3" w:rsidRDefault="00064994" w:rsidP="00E511CC">
      <w:pPr>
        <w:rPr>
          <w:b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3905D5E" wp14:editId="3050EF2E">
                <wp:simplePos x="0" y="0"/>
                <wp:positionH relativeFrom="column">
                  <wp:posOffset>-40621</wp:posOffset>
                </wp:positionH>
                <wp:positionV relativeFrom="paragraph">
                  <wp:posOffset>165735</wp:posOffset>
                </wp:positionV>
                <wp:extent cx="3944203" cy="1078173"/>
                <wp:effectExtent l="0" t="0" r="0" b="825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4203" cy="10781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194" w:type="dxa"/>
                              <w:tblInd w:w="-1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194"/>
                            </w:tblGrid>
                            <w:tr w:rsidR="00E511CC" w:rsidRPr="001437B2" w14:paraId="3C169F0D" w14:textId="77777777" w:rsidTr="00880C4B">
                              <w:trPr>
                                <w:trHeight w:val="1233"/>
                              </w:trPr>
                              <w:tc>
                                <w:tcPr>
                                  <w:tcW w:w="61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763D32" w14:textId="69150138" w:rsidR="00E511CC" w:rsidRPr="001437B2" w:rsidRDefault="0034042C" w:rsidP="0034042C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4042C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Об утверждении административного регламента по</w:t>
                                  </w:r>
                                  <w:r w:rsid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34042C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предоставлению</w:t>
                                  </w:r>
                                  <w:r w:rsid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064994" w:rsidRP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администрацией</w:t>
                                  </w:r>
                                  <w:r w:rsid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064994" w:rsidRP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Малоярославецкого муниципального округа муниципальной услуги</w:t>
                                  </w:r>
                                  <w:r w:rsidRPr="0034042C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«Выдача разрешения на ввод объекта</w:t>
                                  </w:r>
                                  <w:r w:rsid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34042C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в эксплуатацию»</w:t>
                                  </w:r>
                                </w:p>
                              </w:tc>
                            </w:tr>
                          </w:tbl>
                          <w:p w14:paraId="4AE0812D" w14:textId="77777777" w:rsidR="00E511CC" w:rsidRDefault="00E511CC" w:rsidP="00E511C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5D5E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3.2pt;margin-top:13.05pt;width:310.55pt;height:84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" filled="f" stroked="f">
                <v:textbox>
                  <w:txbxContent>
                    <w:tbl>
                      <w:tblPr>
                        <w:tblW w:w="6194" w:type="dxa"/>
                        <w:tblInd w:w="-1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194"/>
                      </w:tblGrid>
                      <w:tr w:rsidR="00E511CC" w:rsidRPr="001437B2" w14:paraId="3C169F0D" w14:textId="77777777" w:rsidTr="00880C4B">
                        <w:trPr>
                          <w:trHeight w:val="1233"/>
                        </w:trPr>
                        <w:tc>
                          <w:tcPr>
                            <w:tcW w:w="61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D763D32" w14:textId="69150138" w:rsidR="00E511CC" w:rsidRPr="001437B2" w:rsidRDefault="0034042C" w:rsidP="0034042C">
                            <w:pPr>
                              <w:jc w:val="both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4042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Об утверждении административного регламента по</w:t>
                            </w:r>
                            <w:r w:rsid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4042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предоставлению</w:t>
                            </w:r>
                            <w:r w:rsid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64994" w:rsidRP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администрацией</w:t>
                            </w:r>
                            <w:r w:rsid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64994" w:rsidRP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Малоярославецкого муниципального округа муниципальной услуги</w:t>
                            </w:r>
                            <w:r w:rsidRPr="0034042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«Выдача разрешения на ввод объекта</w:t>
                            </w:r>
                            <w:r w:rsid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4042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в эксплуатацию»</w:t>
                            </w:r>
                          </w:p>
                        </w:tc>
                      </w:tr>
                    </w:tbl>
                    <w:p w14:paraId="4AE0812D" w14:textId="77777777" w:rsidR="00E511CC" w:rsidRDefault="00E511CC" w:rsidP="00E511C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2451956" w14:textId="7590968A" w:rsidR="00E511CC" w:rsidRPr="00F8678D" w:rsidRDefault="00E511CC" w:rsidP="00E511CC">
      <w:pPr>
        <w:outlineLvl w:val="0"/>
        <w:rPr>
          <w:b/>
        </w:rPr>
      </w:pPr>
    </w:p>
    <w:p w14:paraId="4FE9CF4F" w14:textId="5485C196" w:rsidR="00E511CC" w:rsidRPr="00F8678D" w:rsidRDefault="00E511CC" w:rsidP="00E511CC">
      <w:pPr>
        <w:jc w:val="both"/>
        <w:outlineLvl w:val="0"/>
      </w:pPr>
    </w:p>
    <w:p w14:paraId="57C2E616" w14:textId="77777777" w:rsidR="00E511CC" w:rsidRDefault="00E511CC" w:rsidP="00E511CC">
      <w:pPr>
        <w:rPr>
          <w:b/>
          <w:bCs/>
          <w:sz w:val="26"/>
          <w:szCs w:val="26"/>
        </w:rPr>
      </w:pPr>
    </w:p>
    <w:p w14:paraId="6B01B268" w14:textId="77777777" w:rsidR="00E511CC" w:rsidRDefault="00E511CC" w:rsidP="00E511CC">
      <w:pPr>
        <w:rPr>
          <w:b/>
          <w:bCs/>
          <w:sz w:val="26"/>
          <w:szCs w:val="26"/>
        </w:rPr>
      </w:pPr>
    </w:p>
    <w:p w14:paraId="3B262682" w14:textId="77777777" w:rsidR="00E511CC" w:rsidRDefault="00E511CC" w:rsidP="00E511CC">
      <w:pPr>
        <w:rPr>
          <w:b/>
          <w:bCs/>
          <w:sz w:val="26"/>
          <w:szCs w:val="26"/>
        </w:rPr>
      </w:pPr>
    </w:p>
    <w:p w14:paraId="41A02444" w14:textId="77777777" w:rsidR="00E511CC" w:rsidRDefault="00E511CC" w:rsidP="00E511CC">
      <w:pPr>
        <w:rPr>
          <w:b/>
          <w:bCs/>
          <w:sz w:val="26"/>
          <w:szCs w:val="26"/>
        </w:rPr>
      </w:pPr>
    </w:p>
    <w:p w14:paraId="379C12C7" w14:textId="77777777" w:rsidR="00E511CC" w:rsidRDefault="00E511CC" w:rsidP="00E511CC">
      <w:pPr>
        <w:rPr>
          <w:b/>
          <w:bCs/>
          <w:sz w:val="26"/>
          <w:szCs w:val="26"/>
        </w:rPr>
      </w:pPr>
    </w:p>
    <w:p w14:paraId="79894078" w14:textId="77777777" w:rsidR="00E511CC" w:rsidRPr="001437B2" w:rsidRDefault="00E511CC" w:rsidP="00E511CC">
      <w:pPr>
        <w:ind w:firstLine="567"/>
        <w:jc w:val="both"/>
        <w:rPr>
          <w:sz w:val="26"/>
          <w:szCs w:val="26"/>
          <w:lang w:eastAsia="ar-SA"/>
        </w:rPr>
      </w:pPr>
      <w:r w:rsidRPr="001437B2">
        <w:rPr>
          <w:sz w:val="26"/>
          <w:szCs w:val="26"/>
        </w:rPr>
        <w:t xml:space="preserve">В соответствии со статьёй </w:t>
      </w:r>
      <w:r w:rsidR="0034042C">
        <w:rPr>
          <w:color w:val="000000"/>
          <w:sz w:val="26"/>
          <w:szCs w:val="26"/>
        </w:rPr>
        <w:t>55</w:t>
      </w:r>
      <w:r w:rsidRPr="001437B2">
        <w:rPr>
          <w:color w:val="000000"/>
          <w:sz w:val="26"/>
          <w:szCs w:val="26"/>
        </w:rPr>
        <w:t xml:space="preserve"> Градостроительного кодекса РФ, </w:t>
      </w:r>
      <w:r w:rsidRPr="001437B2">
        <w:rPr>
          <w:sz w:val="26"/>
          <w:szCs w:val="26"/>
        </w:rPr>
        <w:t xml:space="preserve">статьи 32 </w:t>
      </w:r>
      <w:r w:rsidRPr="001437B2">
        <w:rPr>
          <w:sz w:val="26"/>
          <w:szCs w:val="26"/>
          <w:lang w:eastAsia="ar-SA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1437B2">
        <w:rPr>
          <w:sz w:val="26"/>
          <w:szCs w:val="26"/>
        </w:rPr>
        <w:t xml:space="preserve">, </w:t>
      </w:r>
      <w:r w:rsidRPr="001437B2">
        <w:rPr>
          <w:sz w:val="26"/>
          <w:szCs w:val="26"/>
          <w:lang w:eastAsia="ar-SA"/>
        </w:rPr>
        <w:t>руководствуясь Уставом Малоярославецкого муниципального округа Калужской области,</w:t>
      </w:r>
    </w:p>
    <w:p w14:paraId="217B362E" w14:textId="77777777" w:rsidR="00E511CC" w:rsidRPr="001437B2" w:rsidRDefault="00E511CC" w:rsidP="00E511CC">
      <w:pPr>
        <w:jc w:val="both"/>
        <w:rPr>
          <w:color w:val="000000"/>
          <w:sz w:val="26"/>
          <w:szCs w:val="26"/>
        </w:rPr>
      </w:pPr>
    </w:p>
    <w:p w14:paraId="0EDA3C7C" w14:textId="77777777" w:rsidR="00E511CC" w:rsidRPr="006C1A0D" w:rsidRDefault="00E511CC" w:rsidP="00E511CC">
      <w:pPr>
        <w:jc w:val="center"/>
        <w:rPr>
          <w:b/>
          <w:color w:val="000000"/>
          <w:sz w:val="26"/>
          <w:szCs w:val="26"/>
        </w:rPr>
      </w:pPr>
      <w:r w:rsidRPr="006C1A0D">
        <w:rPr>
          <w:b/>
          <w:color w:val="000000"/>
          <w:sz w:val="26"/>
          <w:szCs w:val="26"/>
        </w:rPr>
        <w:t>ПОСТАНОВЛЯЮ:</w:t>
      </w:r>
    </w:p>
    <w:p w14:paraId="654F163E" w14:textId="77777777" w:rsidR="00E511CC" w:rsidRDefault="00E511CC" w:rsidP="00E511CC">
      <w:pPr>
        <w:pStyle w:val="12"/>
        <w:rPr>
          <w:color w:val="000000"/>
          <w:sz w:val="26"/>
          <w:szCs w:val="26"/>
          <w:lang w:eastAsia="ru-RU"/>
        </w:rPr>
      </w:pPr>
    </w:p>
    <w:p w14:paraId="26154761" w14:textId="029DCDCF" w:rsidR="0034042C" w:rsidRDefault="0034042C" w:rsidP="0034042C">
      <w:pPr>
        <w:suppressAutoHyphens/>
        <w:ind w:firstLine="424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1. Утвердить административный регламент по предоставлению</w:t>
      </w:r>
      <w:r w:rsidR="00064994">
        <w:rPr>
          <w:sz w:val="26"/>
          <w:szCs w:val="26"/>
          <w:lang w:eastAsia="zh-CN"/>
        </w:rPr>
        <w:t xml:space="preserve"> </w:t>
      </w:r>
      <w:r w:rsidR="00064994" w:rsidRPr="00064994">
        <w:rPr>
          <w:sz w:val="26"/>
          <w:szCs w:val="26"/>
          <w:lang w:eastAsia="zh-CN"/>
        </w:rPr>
        <w:t>администрацией Малоярославецкого муниципального округа муниципальной услуги</w:t>
      </w:r>
      <w:r>
        <w:rPr>
          <w:sz w:val="26"/>
          <w:szCs w:val="26"/>
          <w:lang w:eastAsia="zh-CN"/>
        </w:rPr>
        <w:t xml:space="preserve"> «</w:t>
      </w:r>
      <w:r>
        <w:rPr>
          <w:rFonts w:eastAsia="Calibri"/>
          <w:bCs/>
          <w:color w:val="000000" w:themeColor="text1"/>
          <w:sz w:val="26"/>
          <w:szCs w:val="26"/>
          <w:lang w:eastAsia="en-US"/>
        </w:rPr>
        <w:t>Выдача разрешения на ввод объекта в эксплуатацию</w:t>
      </w:r>
      <w:r>
        <w:rPr>
          <w:sz w:val="26"/>
          <w:szCs w:val="26"/>
          <w:lang w:eastAsia="zh-CN"/>
        </w:rPr>
        <w:t>», согласно приложению.</w:t>
      </w:r>
    </w:p>
    <w:p w14:paraId="19601B93" w14:textId="77777777" w:rsidR="0034042C" w:rsidRDefault="0034042C" w:rsidP="0034042C">
      <w:pPr>
        <w:suppressAutoHyphens/>
        <w:ind w:firstLine="424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2. Признать утратившими силу постановление Малоярославецкой районной администрации муниципального района «Малоярославецкий район» от 28.06.2023            № 760</w:t>
      </w:r>
      <w:r>
        <w:t xml:space="preserve"> </w:t>
      </w:r>
      <w:r>
        <w:rPr>
          <w:sz w:val="26"/>
          <w:szCs w:val="26"/>
          <w:lang w:eastAsia="zh-CN"/>
        </w:rPr>
        <w:t>«Об утверждении административного регламента предоставления   муниципальной услуги «Выдача разрешений на ввод в эксплуатацию объектов капитального строительства».</w:t>
      </w:r>
    </w:p>
    <w:p w14:paraId="170E86E2" w14:textId="77777777" w:rsidR="00E511CC" w:rsidRPr="00792A76" w:rsidRDefault="00E511CC" w:rsidP="0034042C">
      <w:pPr>
        <w:ind w:firstLine="424"/>
        <w:jc w:val="both"/>
        <w:outlineLvl w:val="1"/>
        <w:rPr>
          <w:sz w:val="26"/>
          <w:szCs w:val="26"/>
        </w:rPr>
      </w:pPr>
      <w:r w:rsidRPr="00792A76">
        <w:rPr>
          <w:sz w:val="26"/>
          <w:szCs w:val="26"/>
        </w:rPr>
        <w:t xml:space="preserve">3. Настоящее постановление вступает в силу с момента его подписания </w:t>
      </w:r>
      <w:r w:rsidRPr="00792A76">
        <w:rPr>
          <w:sz w:val="26"/>
          <w:szCs w:val="26"/>
        </w:rPr>
        <w:br/>
        <w:t>и подлежит официальному опубликованию.</w:t>
      </w:r>
    </w:p>
    <w:p w14:paraId="23595396" w14:textId="77777777" w:rsidR="00E511CC" w:rsidRDefault="00E511CC" w:rsidP="00E511CC">
      <w:pPr>
        <w:pStyle w:val="12"/>
        <w:rPr>
          <w:color w:val="000000"/>
          <w:sz w:val="26"/>
          <w:szCs w:val="26"/>
          <w:lang w:eastAsia="ru-RU"/>
        </w:rPr>
      </w:pPr>
    </w:p>
    <w:p w14:paraId="34E85FE9" w14:textId="77777777" w:rsidR="00E511CC" w:rsidRDefault="00E511CC" w:rsidP="00E511CC"/>
    <w:p w14:paraId="51B42CE2" w14:textId="77777777" w:rsidR="0034042C" w:rsidRPr="00792A76" w:rsidRDefault="0034042C" w:rsidP="00E511CC"/>
    <w:p w14:paraId="082ABFA2" w14:textId="77777777" w:rsidR="00E511CC" w:rsidRPr="00792A76" w:rsidRDefault="00E511CC" w:rsidP="00E511CC">
      <w:pPr>
        <w:widowControl w:val="0"/>
        <w:ind w:left="-142"/>
        <w:jc w:val="both"/>
        <w:rPr>
          <w:b/>
          <w:sz w:val="28"/>
          <w:szCs w:val="28"/>
          <w:lang w:eastAsia="en-US"/>
        </w:rPr>
      </w:pPr>
      <w:r w:rsidRPr="00792A76">
        <w:rPr>
          <w:b/>
          <w:sz w:val="26"/>
          <w:szCs w:val="26"/>
          <w:lang w:eastAsia="en-US"/>
        </w:rPr>
        <w:t xml:space="preserve">Глава Малоярославецкого </w:t>
      </w:r>
    </w:p>
    <w:p w14:paraId="6B06620C" w14:textId="77777777" w:rsidR="00E511CC" w:rsidRPr="00792A76" w:rsidRDefault="00E511CC" w:rsidP="00E511CC">
      <w:pPr>
        <w:widowControl w:val="0"/>
        <w:ind w:left="-142"/>
        <w:jc w:val="both"/>
        <w:rPr>
          <w:b/>
          <w:sz w:val="26"/>
          <w:szCs w:val="26"/>
          <w:lang w:eastAsia="en-US"/>
        </w:rPr>
      </w:pPr>
      <w:r w:rsidRPr="00792A76">
        <w:rPr>
          <w:b/>
          <w:sz w:val="26"/>
          <w:szCs w:val="26"/>
          <w:lang w:eastAsia="en-US"/>
        </w:rPr>
        <w:t>муниципального округа</w:t>
      </w:r>
      <w:r>
        <w:rPr>
          <w:b/>
          <w:sz w:val="26"/>
          <w:szCs w:val="26"/>
          <w:lang w:eastAsia="en-US"/>
        </w:rPr>
        <w:t xml:space="preserve">      </w:t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  <w:r w:rsidRPr="00792A76"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 w:rsidRPr="00792A76">
        <w:rPr>
          <w:sz w:val="26"/>
          <w:szCs w:val="26"/>
          <w:lang w:eastAsia="en-US"/>
        </w:rPr>
        <w:t xml:space="preserve">           </w:t>
      </w:r>
      <w:r>
        <w:rPr>
          <w:sz w:val="26"/>
          <w:szCs w:val="26"/>
          <w:lang w:eastAsia="en-US"/>
        </w:rPr>
        <w:t xml:space="preserve">           </w:t>
      </w:r>
      <w:r w:rsidRPr="00792A76">
        <w:rPr>
          <w:b/>
          <w:sz w:val="26"/>
          <w:szCs w:val="26"/>
          <w:lang w:eastAsia="en-US"/>
        </w:rPr>
        <w:t>В.В. Парфёнов</w:t>
      </w:r>
    </w:p>
    <w:p w14:paraId="6EEC490A" w14:textId="77777777" w:rsidR="00E511CC" w:rsidRDefault="00E511CC" w:rsidP="00E511CC">
      <w:pPr>
        <w:rPr>
          <w:sz w:val="26"/>
          <w:szCs w:val="26"/>
          <w:lang w:eastAsia="en-US"/>
        </w:rPr>
      </w:pPr>
    </w:p>
    <w:p w14:paraId="79BAE703" w14:textId="77777777" w:rsidR="00E511CC" w:rsidRDefault="00E511CC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123D4AF7" w14:textId="77777777" w:rsidR="00E511CC" w:rsidRDefault="00E511CC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5471965C" w14:textId="77777777" w:rsidR="00E511CC" w:rsidRDefault="00E511CC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24A21CD8" w14:textId="77777777" w:rsidR="0034042C" w:rsidRDefault="0034042C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7A3940A4" w14:textId="77777777" w:rsidR="0034042C" w:rsidRDefault="0034042C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236767D6" w14:textId="77777777" w:rsidR="00E511CC" w:rsidRDefault="00E511CC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51073443" w14:textId="77777777" w:rsidR="00A30A91" w:rsidRDefault="009141C0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15AC79" wp14:editId="42865481">
                <wp:simplePos x="0" y="0"/>
                <wp:positionH relativeFrom="column">
                  <wp:posOffset>3457575</wp:posOffset>
                </wp:positionH>
                <wp:positionV relativeFrom="paragraph">
                  <wp:posOffset>-219710</wp:posOffset>
                </wp:positionV>
                <wp:extent cx="2859405" cy="1310640"/>
                <wp:effectExtent l="0" t="0" r="2540" b="381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9405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329EE" w14:textId="77777777" w:rsidR="00E511CC" w:rsidRPr="004469D1" w:rsidRDefault="00E511CC" w:rsidP="004F59C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 w:rsidRPr="008C61E2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572C627B" w14:textId="77777777" w:rsidR="00E511CC" w:rsidRPr="004469D1" w:rsidRDefault="00E511CC" w:rsidP="004F59C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4469D1">
                              <w:rPr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  <w:r w:rsidRPr="004469D1">
                              <w:rPr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14:paraId="5CCAEC69" w14:textId="77777777" w:rsidR="00E511CC" w:rsidRDefault="00E511CC" w:rsidP="004F59C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Малоярославецкого </w:t>
                            </w:r>
                            <w:r w:rsidRPr="004469D1"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округа</w:t>
                            </w:r>
                          </w:p>
                          <w:p w14:paraId="6FDC6F47" w14:textId="77777777" w:rsidR="00E511CC" w:rsidRDefault="00E511CC" w:rsidP="008703D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469D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6A5EFA6" w14:textId="04C12068" w:rsidR="00E511CC" w:rsidRPr="002C6379" w:rsidRDefault="00F0146E" w:rsidP="004F59CD"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E511CC" w:rsidRPr="00BA6B25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 w:rsidR="00E511CC" w:rsidRPr="004F59CD">
                              <w:rPr>
                                <w:sz w:val="28"/>
                                <w:szCs w:val="28"/>
                              </w:rPr>
                              <w:t>___________</w:t>
                            </w:r>
                            <w:r w:rsidR="00E511CC" w:rsidRPr="00BA6B2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E511CC" w:rsidRPr="00BA6B25">
                              <w:rPr>
                                <w:color w:val="FFFFFF"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 w:rsidR="00E511CC" w:rsidRPr="00A81C7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511CC" w:rsidRPr="004F59CD">
                              <w:rPr>
                                <w:sz w:val="28"/>
                                <w:szCs w:val="28"/>
                              </w:rPr>
                              <w:t>_______</w:t>
                            </w:r>
                          </w:p>
                          <w:p w14:paraId="56E7B30E" w14:textId="77777777" w:rsidR="00E511CC" w:rsidRPr="00BA6B25" w:rsidRDefault="00E511CC" w:rsidP="00BA6B2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5AC79" id="Rectangle 5" o:spid="_x0000_s1027" style="position:absolute;left:0;text-align:left;margin-left:272.25pt;margin-top:-17.3pt;width:225.15pt;height:103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" stroked="f">
                <v:textbox>
                  <w:txbxContent>
                    <w:p w14:paraId="21C329EE" w14:textId="77777777" w:rsidR="00E511CC" w:rsidRPr="004469D1" w:rsidRDefault="00E511CC" w:rsidP="004F59C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ПРИЛОЖЕНИЕ № </w:t>
                      </w:r>
                      <w:r w:rsidRPr="008C61E2">
                        <w:rPr>
                          <w:sz w:val="28"/>
                          <w:szCs w:val="28"/>
                        </w:rPr>
                        <w:t>1</w:t>
                      </w:r>
                    </w:p>
                    <w:p w14:paraId="572C627B" w14:textId="77777777" w:rsidR="00E511CC" w:rsidRPr="004469D1" w:rsidRDefault="00E511CC" w:rsidP="004F59C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4469D1">
                        <w:rPr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sz w:val="28"/>
                          <w:szCs w:val="28"/>
                        </w:rPr>
                        <w:t>А</w:t>
                      </w:r>
                      <w:r w:rsidRPr="004469D1">
                        <w:rPr>
                          <w:sz w:val="28"/>
                          <w:szCs w:val="28"/>
                        </w:rPr>
                        <w:t>дминистрации</w:t>
                      </w:r>
                    </w:p>
                    <w:p w14:paraId="5CCAEC69" w14:textId="77777777" w:rsidR="00E511CC" w:rsidRDefault="00E511CC" w:rsidP="004F59C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Малоярославецкого </w:t>
                      </w:r>
                      <w:r w:rsidRPr="004469D1"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>
                        <w:rPr>
                          <w:sz w:val="28"/>
                          <w:szCs w:val="28"/>
                        </w:rPr>
                        <w:t>округа</w:t>
                      </w:r>
                    </w:p>
                    <w:p w14:paraId="6FDC6F47" w14:textId="77777777" w:rsidR="00E511CC" w:rsidRDefault="00E511CC" w:rsidP="008703D2">
                      <w:pPr>
                        <w:rPr>
                          <w:sz w:val="28"/>
                          <w:szCs w:val="28"/>
                        </w:rPr>
                      </w:pPr>
                      <w:r w:rsidRPr="004469D1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76A5EFA6" w14:textId="04C12068" w:rsidR="00E511CC" w:rsidRPr="002C6379" w:rsidRDefault="00F0146E" w:rsidP="004F59CD"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E511CC" w:rsidRPr="00BA6B25">
                        <w:rPr>
                          <w:sz w:val="28"/>
                          <w:szCs w:val="28"/>
                        </w:rPr>
                        <w:t>От</w:t>
                      </w:r>
                      <w:r w:rsidR="00E511CC" w:rsidRPr="004F59CD">
                        <w:rPr>
                          <w:sz w:val="28"/>
                          <w:szCs w:val="28"/>
                        </w:rPr>
                        <w:t>___________</w:t>
                      </w:r>
                      <w:r w:rsidR="00E511CC" w:rsidRPr="00BA6B25">
                        <w:rPr>
                          <w:sz w:val="28"/>
                          <w:szCs w:val="28"/>
                        </w:rPr>
                        <w:t>№</w:t>
                      </w:r>
                      <w:r w:rsidR="00E511CC" w:rsidRPr="00BA6B25">
                        <w:rPr>
                          <w:color w:val="FFFFFF"/>
                          <w:sz w:val="28"/>
                          <w:szCs w:val="28"/>
                          <w:u w:val="single"/>
                        </w:rPr>
                        <w:t>.</w:t>
                      </w:r>
                      <w:r w:rsidR="00E511CC" w:rsidRPr="00A81C7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511CC" w:rsidRPr="004F59CD">
                        <w:rPr>
                          <w:sz w:val="28"/>
                          <w:szCs w:val="28"/>
                        </w:rPr>
                        <w:t>_______</w:t>
                      </w:r>
                    </w:p>
                    <w:p w14:paraId="56E7B30E" w14:textId="77777777" w:rsidR="00E511CC" w:rsidRPr="00BA6B25" w:rsidRDefault="00E511CC" w:rsidP="00BA6B2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6CDF09" w14:textId="77777777" w:rsidR="00A30A91" w:rsidRPr="009050A7" w:rsidRDefault="00A30A91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17B516F1" w14:textId="77777777" w:rsidR="00E414DA" w:rsidRDefault="00E414DA" w:rsidP="00A30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93DD7A5" w14:textId="77777777" w:rsidR="00E414DA" w:rsidRDefault="00E414DA" w:rsidP="00A30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486A257" w14:textId="77777777" w:rsidR="00E414DA" w:rsidRDefault="00E414DA" w:rsidP="00A30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C0ED5CB" w14:textId="77777777" w:rsidR="00E414DA" w:rsidRDefault="00E414DA" w:rsidP="00A30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02CC60F" w14:textId="77777777" w:rsidR="00E414DA" w:rsidRDefault="00E414DA" w:rsidP="00A30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0B6E3ED" w14:textId="77777777" w:rsidR="00A30A91" w:rsidRPr="00880C4B" w:rsidRDefault="00A30A91" w:rsidP="00FD444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80C4B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14:paraId="2352B099" w14:textId="77777777" w:rsidR="00A30A91" w:rsidRPr="00880C4B" w:rsidRDefault="00A30A91" w:rsidP="00FD444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80C4B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14:paraId="364DAB95" w14:textId="7AED3AF6" w:rsidR="00A30A91" w:rsidRPr="00880C4B" w:rsidRDefault="00A30A91" w:rsidP="00FD4447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«Выдача разрешения на ввод объекта в эксплуатацию»</w:t>
      </w:r>
      <w:r w:rsidR="00C43FB7" w:rsidRPr="00880C4B">
        <w:rPr>
          <w:b/>
          <w:sz w:val="26"/>
          <w:szCs w:val="26"/>
        </w:rPr>
        <w:t xml:space="preserve"> </w:t>
      </w:r>
    </w:p>
    <w:p w14:paraId="5CBC5057" w14:textId="77777777" w:rsidR="00A30A91" w:rsidRPr="00880C4B" w:rsidRDefault="00A30A91" w:rsidP="00FD4447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3F62F1F2" w14:textId="77777777" w:rsidR="00A30A91" w:rsidRPr="00880C4B" w:rsidRDefault="00DA34DC" w:rsidP="00FD44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80C4B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A30A91" w:rsidRPr="00880C4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A30A91" w:rsidRPr="00880C4B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14:paraId="51E8B0AC" w14:textId="77777777" w:rsidR="00DA34DC" w:rsidRPr="00880C4B" w:rsidRDefault="00DA34DC" w:rsidP="00FD44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14:paraId="66CE9591" w14:textId="77777777" w:rsidR="00DA34DC" w:rsidRPr="00880C4B" w:rsidRDefault="00DA34DC" w:rsidP="00FD44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80C4B">
        <w:rPr>
          <w:rFonts w:ascii="Times New Roman" w:hAnsi="Times New Roman" w:cs="Times New Roman"/>
          <w:b/>
          <w:sz w:val="26"/>
          <w:szCs w:val="26"/>
        </w:rPr>
        <w:t>Предмет регулирования Административного регламента</w:t>
      </w:r>
    </w:p>
    <w:p w14:paraId="1E4CC8C6" w14:textId="77777777" w:rsidR="00A30A91" w:rsidRPr="00880C4B" w:rsidRDefault="00A30A91" w:rsidP="00A30A91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02BF1964" w14:textId="46A5F58D" w:rsidR="005B7DAB" w:rsidRPr="00880C4B" w:rsidRDefault="00A30A91" w:rsidP="00C85B68">
      <w:pPr>
        <w:ind w:firstLine="709"/>
        <w:jc w:val="both"/>
        <w:rPr>
          <w:sz w:val="26"/>
          <w:szCs w:val="26"/>
        </w:rPr>
      </w:pPr>
      <w:r w:rsidRPr="00880C4B">
        <w:rPr>
          <w:color w:val="000000"/>
          <w:sz w:val="26"/>
          <w:szCs w:val="26"/>
        </w:rPr>
        <w:t>1</w:t>
      </w:r>
      <w:r w:rsidR="00EE21DA" w:rsidRPr="00880C4B">
        <w:rPr>
          <w:color w:val="000000"/>
          <w:sz w:val="26"/>
          <w:szCs w:val="26"/>
        </w:rPr>
        <w:t>.1</w:t>
      </w:r>
      <w:r w:rsidRPr="00880C4B">
        <w:rPr>
          <w:color w:val="000000"/>
          <w:sz w:val="26"/>
          <w:szCs w:val="26"/>
        </w:rPr>
        <w:t xml:space="preserve">. </w:t>
      </w:r>
      <w:r w:rsidR="00B46286" w:rsidRPr="00880C4B">
        <w:rPr>
          <w:color w:val="000000"/>
          <w:sz w:val="26"/>
          <w:szCs w:val="26"/>
        </w:rPr>
        <w:t>Административный регламент</w:t>
      </w:r>
      <w:r w:rsidR="00064994">
        <w:rPr>
          <w:color w:val="000000"/>
          <w:sz w:val="26"/>
          <w:szCs w:val="26"/>
        </w:rPr>
        <w:t xml:space="preserve"> по </w:t>
      </w:r>
      <w:r w:rsidR="00B46286" w:rsidRPr="00880C4B">
        <w:rPr>
          <w:color w:val="000000"/>
          <w:sz w:val="26"/>
          <w:szCs w:val="26"/>
        </w:rPr>
        <w:t>предоставлени</w:t>
      </w:r>
      <w:r w:rsidR="00064994">
        <w:rPr>
          <w:color w:val="000000"/>
          <w:sz w:val="26"/>
          <w:szCs w:val="26"/>
        </w:rPr>
        <w:t>ю</w:t>
      </w:r>
      <w:r w:rsidR="00B46286" w:rsidRPr="00880C4B">
        <w:rPr>
          <w:color w:val="000000"/>
          <w:sz w:val="26"/>
          <w:szCs w:val="26"/>
        </w:rPr>
        <w:t xml:space="preserve"> </w:t>
      </w:r>
      <w:r w:rsidR="00064994" w:rsidRPr="00064994">
        <w:rPr>
          <w:color w:val="000000"/>
          <w:sz w:val="26"/>
          <w:szCs w:val="26"/>
        </w:rPr>
        <w:t>администрацией Малоярославецкого муниципального округа муниципальной услуги</w:t>
      </w:r>
      <w:r w:rsidR="00064994">
        <w:rPr>
          <w:color w:val="000000"/>
          <w:sz w:val="26"/>
          <w:szCs w:val="26"/>
        </w:rPr>
        <w:t xml:space="preserve"> </w:t>
      </w:r>
      <w:r w:rsidR="00B46286" w:rsidRPr="00880C4B">
        <w:rPr>
          <w:color w:val="000000"/>
          <w:sz w:val="26"/>
          <w:szCs w:val="26"/>
        </w:rPr>
        <w:t>«Выдача разрешения на ввод объекта в эксплуатацию»</w:t>
      </w:r>
      <w:r w:rsidR="00C43FB7" w:rsidRPr="00880C4B">
        <w:rPr>
          <w:color w:val="000000"/>
          <w:sz w:val="26"/>
          <w:szCs w:val="26"/>
        </w:rPr>
        <w:t xml:space="preserve"> </w:t>
      </w:r>
      <w:r w:rsidR="00B46286" w:rsidRPr="00880C4B">
        <w:rPr>
          <w:color w:val="000000"/>
          <w:sz w:val="26"/>
          <w:szCs w:val="26"/>
        </w:rPr>
        <w:t>разработан в целях повышения качес</w:t>
      </w:r>
      <w:r w:rsidR="00C43FB7" w:rsidRPr="00880C4B">
        <w:rPr>
          <w:color w:val="000000"/>
          <w:sz w:val="26"/>
          <w:szCs w:val="26"/>
        </w:rPr>
        <w:t xml:space="preserve">тва и доступности предоставления </w:t>
      </w:r>
      <w:r w:rsidR="00B46286" w:rsidRPr="00880C4B">
        <w:rPr>
          <w:color w:val="000000"/>
          <w:sz w:val="26"/>
          <w:szCs w:val="26"/>
        </w:rPr>
        <w:t>муниципальной услуги, определяет стандарт, сроки и</w:t>
      </w:r>
      <w:r w:rsidR="005B7DAB" w:rsidRPr="00880C4B">
        <w:rPr>
          <w:color w:val="000000"/>
          <w:sz w:val="26"/>
          <w:szCs w:val="26"/>
        </w:rPr>
        <w:t xml:space="preserve"> </w:t>
      </w:r>
      <w:r w:rsidR="00B46286" w:rsidRPr="00880C4B">
        <w:rPr>
          <w:color w:val="000000"/>
          <w:sz w:val="26"/>
          <w:szCs w:val="26"/>
        </w:rPr>
        <w:t xml:space="preserve">последовательность действий (административных </w:t>
      </w:r>
      <w:r w:rsidR="00B46286" w:rsidRPr="00880C4B">
        <w:rPr>
          <w:sz w:val="26"/>
          <w:szCs w:val="26"/>
        </w:rPr>
        <w:t>процедур) при осуществлении</w:t>
      </w:r>
      <w:r w:rsidR="005B7DAB" w:rsidRPr="00880C4B">
        <w:rPr>
          <w:sz w:val="26"/>
          <w:szCs w:val="26"/>
        </w:rPr>
        <w:t xml:space="preserve"> полномочий по предо</w:t>
      </w:r>
      <w:r w:rsidR="00567099" w:rsidRPr="00880C4B">
        <w:rPr>
          <w:sz w:val="26"/>
          <w:szCs w:val="26"/>
        </w:rPr>
        <w:t xml:space="preserve">ставлению муниципальной услуги </w:t>
      </w:r>
      <w:r w:rsidR="00E135FE" w:rsidRPr="00880C4B">
        <w:rPr>
          <w:sz w:val="26"/>
          <w:szCs w:val="26"/>
        </w:rPr>
        <w:t xml:space="preserve">администрация Малоярославецкого муниципального </w:t>
      </w:r>
      <w:proofErr w:type="gramStart"/>
      <w:r w:rsidR="00E135FE" w:rsidRPr="00880C4B">
        <w:rPr>
          <w:sz w:val="26"/>
          <w:szCs w:val="26"/>
        </w:rPr>
        <w:t>округа  Калужской</w:t>
      </w:r>
      <w:proofErr w:type="gramEnd"/>
      <w:r w:rsidR="00E135FE" w:rsidRPr="00880C4B">
        <w:rPr>
          <w:sz w:val="26"/>
          <w:szCs w:val="26"/>
        </w:rPr>
        <w:t xml:space="preserve"> области</w:t>
      </w:r>
      <w:r w:rsidR="005B7DAB" w:rsidRPr="00880C4B">
        <w:rPr>
          <w:sz w:val="26"/>
          <w:szCs w:val="26"/>
        </w:rPr>
        <w:t>.</w:t>
      </w:r>
    </w:p>
    <w:p w14:paraId="783DD369" w14:textId="77777777" w:rsidR="00B46286" w:rsidRPr="00880C4B" w:rsidRDefault="00B46286" w:rsidP="00C85B68">
      <w:pPr>
        <w:ind w:firstLine="709"/>
        <w:jc w:val="both"/>
        <w:rPr>
          <w:color w:val="000000"/>
          <w:sz w:val="26"/>
          <w:szCs w:val="26"/>
        </w:rPr>
      </w:pPr>
      <w:r w:rsidRPr="00880C4B">
        <w:rPr>
          <w:color w:val="000000"/>
          <w:sz w:val="26"/>
          <w:szCs w:val="26"/>
        </w:rPr>
        <w:t>Настоящий</w:t>
      </w:r>
      <w:r w:rsidR="005B7DAB" w:rsidRPr="00880C4B">
        <w:rPr>
          <w:color w:val="000000"/>
          <w:sz w:val="26"/>
          <w:szCs w:val="26"/>
        </w:rPr>
        <w:t xml:space="preserve"> </w:t>
      </w:r>
      <w:r w:rsidRPr="00880C4B">
        <w:rPr>
          <w:color w:val="000000"/>
          <w:sz w:val="26"/>
          <w:szCs w:val="26"/>
        </w:rPr>
        <w:t>Административный регламент регулирует отношения, возникающие в связи с</w:t>
      </w:r>
      <w:r w:rsidR="005B7DAB" w:rsidRPr="00880C4B">
        <w:rPr>
          <w:color w:val="000000"/>
          <w:sz w:val="26"/>
          <w:szCs w:val="26"/>
        </w:rPr>
        <w:t xml:space="preserve"> </w:t>
      </w:r>
      <w:r w:rsidRPr="00880C4B">
        <w:rPr>
          <w:color w:val="000000"/>
          <w:sz w:val="26"/>
          <w:szCs w:val="26"/>
        </w:rPr>
        <w:t>предоставлением муниципальной услуги «Выдача разрешения</w:t>
      </w:r>
      <w:r w:rsidR="00907A26" w:rsidRPr="00880C4B">
        <w:rPr>
          <w:color w:val="000000"/>
          <w:sz w:val="26"/>
          <w:szCs w:val="26"/>
        </w:rPr>
        <w:t xml:space="preserve"> </w:t>
      </w:r>
      <w:r w:rsidRPr="00880C4B">
        <w:rPr>
          <w:color w:val="000000"/>
          <w:sz w:val="26"/>
          <w:szCs w:val="26"/>
        </w:rPr>
        <w:t xml:space="preserve">на ввод объекта в эксплуатацию» (далее – </w:t>
      </w:r>
      <w:r w:rsidR="005B7DAB" w:rsidRPr="00880C4B">
        <w:rPr>
          <w:color w:val="000000"/>
          <w:sz w:val="26"/>
          <w:szCs w:val="26"/>
        </w:rPr>
        <w:t xml:space="preserve">муниципальная </w:t>
      </w:r>
      <w:r w:rsidRPr="00880C4B">
        <w:rPr>
          <w:color w:val="000000"/>
          <w:sz w:val="26"/>
          <w:szCs w:val="26"/>
        </w:rPr>
        <w:t>услу</w:t>
      </w:r>
      <w:r w:rsidR="005B7DAB" w:rsidRPr="00880C4B">
        <w:rPr>
          <w:color w:val="000000"/>
          <w:sz w:val="26"/>
          <w:szCs w:val="26"/>
        </w:rPr>
        <w:t xml:space="preserve">га) в соответствии со статьей 55 </w:t>
      </w:r>
      <w:r w:rsidRPr="00880C4B">
        <w:rPr>
          <w:color w:val="000000"/>
          <w:sz w:val="26"/>
          <w:szCs w:val="26"/>
        </w:rPr>
        <w:t>Градостроительного кодекса Российской Федерации.</w:t>
      </w:r>
    </w:p>
    <w:p w14:paraId="76E46B4A" w14:textId="77777777" w:rsidR="00EE21DA" w:rsidRPr="00880C4B" w:rsidRDefault="00EE21DA" w:rsidP="00C85B68">
      <w:pPr>
        <w:ind w:firstLine="709"/>
        <w:jc w:val="both"/>
        <w:rPr>
          <w:color w:val="FF0000"/>
          <w:sz w:val="26"/>
          <w:szCs w:val="26"/>
        </w:rPr>
      </w:pPr>
    </w:p>
    <w:p w14:paraId="33F4E84D" w14:textId="77777777" w:rsidR="00EE21DA" w:rsidRPr="00880C4B" w:rsidRDefault="00EE21DA" w:rsidP="00EE21DA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Круг Заявителей</w:t>
      </w:r>
    </w:p>
    <w:p w14:paraId="55809389" w14:textId="77777777" w:rsidR="005B7DAB" w:rsidRPr="00880C4B" w:rsidRDefault="005B7DAB" w:rsidP="00EE21DA">
      <w:pPr>
        <w:ind w:firstLine="709"/>
        <w:jc w:val="center"/>
        <w:rPr>
          <w:sz w:val="26"/>
          <w:szCs w:val="26"/>
        </w:rPr>
      </w:pPr>
    </w:p>
    <w:p w14:paraId="40A8C623" w14:textId="77777777" w:rsidR="00047878" w:rsidRPr="00880C4B" w:rsidRDefault="00047878" w:rsidP="005B7DAB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1.2. Заявителями на получение муниципальной услуги: индивидуальные предприниматели, юридические и физические лица, являющиеся застройщиками (далее – заявитель). </w:t>
      </w:r>
    </w:p>
    <w:p w14:paraId="25C5FE9D" w14:textId="77777777" w:rsidR="00EE21DA" w:rsidRPr="00880C4B" w:rsidRDefault="00047878" w:rsidP="0004787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1.3. Заявитель вправе обратиться за получением </w:t>
      </w:r>
      <w:r w:rsidR="00FF429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14:paraId="37C594F8" w14:textId="77777777" w:rsidR="009A352E" w:rsidRPr="00880C4B" w:rsidRDefault="009A352E" w:rsidP="00047878">
      <w:pPr>
        <w:ind w:firstLine="709"/>
        <w:jc w:val="both"/>
        <w:rPr>
          <w:color w:val="FF0000"/>
          <w:sz w:val="26"/>
          <w:szCs w:val="26"/>
        </w:rPr>
      </w:pPr>
    </w:p>
    <w:p w14:paraId="31F0AFF5" w14:textId="77777777" w:rsidR="00EE21DA" w:rsidRPr="00880C4B" w:rsidRDefault="00EE21DA" w:rsidP="00EE21DA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Требования к порядку информирования о предоставлении муниципальной</w:t>
      </w:r>
      <w:r w:rsidR="00907A26" w:rsidRPr="00880C4B">
        <w:rPr>
          <w:b/>
          <w:sz w:val="26"/>
          <w:szCs w:val="26"/>
        </w:rPr>
        <w:t xml:space="preserve"> </w:t>
      </w:r>
      <w:r w:rsidRPr="00880C4B">
        <w:rPr>
          <w:b/>
          <w:sz w:val="26"/>
          <w:szCs w:val="26"/>
        </w:rPr>
        <w:t>услуги</w:t>
      </w:r>
    </w:p>
    <w:p w14:paraId="799B16E1" w14:textId="77777777" w:rsidR="00FF4294" w:rsidRPr="00880C4B" w:rsidRDefault="00FF4294" w:rsidP="00EE21DA">
      <w:pPr>
        <w:ind w:firstLine="709"/>
        <w:jc w:val="both"/>
        <w:rPr>
          <w:sz w:val="26"/>
          <w:szCs w:val="26"/>
        </w:rPr>
      </w:pPr>
    </w:p>
    <w:p w14:paraId="4DC99D83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1.4. Информирование о порядке предоставления услуги осуществляется:</w:t>
      </w:r>
    </w:p>
    <w:p w14:paraId="4AAC9A75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1) непосредственно при личном приеме заявителя в уполномоченный орган местного самоуправления, организацию или в многофункциональном центре предоставления государственных и муниципальных услуг (далее – многофункциональный центр);</w:t>
      </w:r>
    </w:p>
    <w:p w14:paraId="5AAE5B9C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2) по телефону в уполномоченном органе местного самоуправления, организации или многофункциональном центре;</w:t>
      </w:r>
    </w:p>
    <w:p w14:paraId="6DFD5918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3) письменно, в том числе посредством электронной почты, факсимильной связи;</w:t>
      </w:r>
    </w:p>
    <w:p w14:paraId="2B4FDD5D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4) посредством размещения в открытой и доступной форме информации:</w:t>
      </w:r>
    </w:p>
    <w:p w14:paraId="31EC0523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портал);</w:t>
      </w:r>
    </w:p>
    <w:p w14:paraId="468DED13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https://uslugikalugi.ru/ (далее – региональный портал);</w:t>
      </w:r>
    </w:p>
    <w:p w14:paraId="4DCCD82E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на официальном сайте уполномоченного органа местного самоуправления, организации https://maloyar.ru;</w:t>
      </w:r>
    </w:p>
    <w:p w14:paraId="468E343A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5) посредством размещения информации на информационных стендах уполномоченного органа местного самоуправления, организации или многофункционального центра.</w:t>
      </w:r>
    </w:p>
    <w:p w14:paraId="587674E7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1.5. Информирование осуществляется по вопросам, касающимся:</w:t>
      </w:r>
    </w:p>
    <w:p w14:paraId="536FA7F8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способов подачи заявления о выдаче разрешения на ввод объекта в эксплуатацию, а в случаях, предусмотренных частью 12 статьи 51 и частью 33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</w:p>
    <w:p w14:paraId="7D8BBE11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 предоставлении услуги;</w:t>
      </w:r>
    </w:p>
    <w:p w14:paraId="75077E5F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адресов уполномоченного органа местного самоуправления, организации и многофункциональных центров, обращение в которые необходимо для предоставления услуги;</w:t>
      </w:r>
    </w:p>
    <w:p w14:paraId="3B87E771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справочной информации о работе уполномоченного органа местного самоуправления, организации (структурных подразделений уполномоченного органа местного самоуправления, организации);</w:t>
      </w:r>
    </w:p>
    <w:p w14:paraId="67C6A74D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документов, необходимых для предоставления услуги;</w:t>
      </w:r>
    </w:p>
    <w:p w14:paraId="4B0D193A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порядка и сроков предоставления услуги;</w:t>
      </w:r>
    </w:p>
    <w:p w14:paraId="508DA142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услуги;</w:t>
      </w:r>
    </w:p>
    <w:p w14:paraId="64703CFD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порядка досудебного (внесудебного) обжалования действий (бездействия) должностных лиц, и принимаемых ими решений при предоставлении услуги.</w:t>
      </w:r>
    </w:p>
    <w:p w14:paraId="40E091D9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Получение информации по вопросам предоставления услуги осуществляется бесплатно.</w:t>
      </w:r>
    </w:p>
    <w:p w14:paraId="024806CE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1.6. При устном обращении заявителя (лично или по телефону) должностное лицо уполномоченного органа местного самоуправления, организации,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2039BF91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6276D007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Если должностное лицо уполномоченного органа местного самоуправления, организации не может самостоятельно дать ответ, телефонный звонок должен быть переадресован (переведен) на другое должностное лицо или же обратившемуся лицу </w:t>
      </w:r>
      <w:r w:rsidRPr="00880C4B">
        <w:rPr>
          <w:sz w:val="26"/>
          <w:szCs w:val="26"/>
        </w:rPr>
        <w:lastRenderedPageBreak/>
        <w:t>должен быть сообщен телефонный номер, по которому можно будет получить необходимую информацию</w:t>
      </w:r>
    </w:p>
    <w:p w14:paraId="03178FC9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39F3D36F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изложить обращение в письменной форме; </w:t>
      </w:r>
    </w:p>
    <w:p w14:paraId="5A0312C1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назначить другое время для консультаций.</w:t>
      </w:r>
    </w:p>
    <w:p w14:paraId="42F36741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Должностное лицо уполномоченного органа местного самоуправления,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14:paraId="0ECD0D18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Продолжительность информирования по телефону не должна превышать 10 минут.</w:t>
      </w:r>
    </w:p>
    <w:p w14:paraId="6B7C1B72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Информирование осуществляется в соответствии с графиком приема граждан.</w:t>
      </w:r>
    </w:p>
    <w:p w14:paraId="1335DA6E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1.7. По письменному обращению должностное лицо уполномоченного органа местного самоуправления, подробно в письменной форме разъясняет гражданину сведения по вопросам, указанным в </w:t>
      </w:r>
      <w:hyperlink w:anchor="Par84" w:history="1">
        <w:r w:rsidRPr="00880C4B">
          <w:rPr>
            <w:sz w:val="26"/>
            <w:szCs w:val="26"/>
          </w:rPr>
          <w:t>пункте</w:t>
        </w:r>
      </w:hyperlink>
      <w:r w:rsidRPr="00880C4B">
        <w:rPr>
          <w:sz w:val="26"/>
          <w:szCs w:val="26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14:paraId="140964BD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1.8.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14:paraId="476A51AB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54CBF100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1.9. На официальном сайте уполномоченного органа местного самоуправления, на стендах в местах предоставления услуги и в многофункциональном центре размещается следующая справочная информация:</w:t>
      </w:r>
    </w:p>
    <w:p w14:paraId="2EE96BB6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 месте нахождения и графике работы уполномоченного органа местного самоуправления, организации и их структурных подразделений, ответственных за предоставление услуги, а также многофункциональных центров;</w:t>
      </w:r>
    </w:p>
    <w:p w14:paraId="4BD5EF5F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справочные телефоны структурных подразделений уполномоченного органа местного самоуправления, ответственных за предоставление услуги, в том числе номер телефона-автоинформатора (при наличии);</w:t>
      </w:r>
    </w:p>
    <w:p w14:paraId="694CE993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адрес официального сайта, а также электронной почты и (или) формы обратной связи уполномоченного органа местного самоуправления, в сети «Интернет».</w:t>
      </w:r>
    </w:p>
    <w:p w14:paraId="46A992FB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1.10. В залах ожидания уполномоченного органа местного самоуправления, размещаются нормативные правовые акты, регулирующие порядок предоставления услуги, в том числе Административный регламент, которые по требованию заявителя предоставляются ему для ознакомления.</w:t>
      </w:r>
    </w:p>
    <w:p w14:paraId="72787435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1.11.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соглашением, заключенным между </w:t>
      </w:r>
      <w:r w:rsidRPr="00880C4B">
        <w:rPr>
          <w:sz w:val="26"/>
          <w:szCs w:val="26"/>
        </w:rPr>
        <w:lastRenderedPageBreak/>
        <w:t>многофункциональным центром и уполномоченным органом местного самоуправления с учетом требований к информированию, установленных Административным регламентом.</w:t>
      </w:r>
    </w:p>
    <w:p w14:paraId="120F0AF8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1.12.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(его представителем) в личном кабинете на Едином портале, региональном портале, а также в соответствующем структурном подразделении уполномоченного органа местного самоуправления, при обращении заявителя лично, по телефону посредством электронной почты. </w:t>
      </w:r>
    </w:p>
    <w:p w14:paraId="66248D5B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</w:p>
    <w:p w14:paraId="234FBDEB" w14:textId="77777777" w:rsidR="001F2712" w:rsidRPr="00880C4B" w:rsidRDefault="001F2712" w:rsidP="001F2712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Раздел II. Стандарт предоставления </w:t>
      </w:r>
      <w:r w:rsidR="003B43C9" w:rsidRPr="00880C4B">
        <w:rPr>
          <w:b/>
          <w:sz w:val="26"/>
          <w:szCs w:val="26"/>
        </w:rPr>
        <w:t>муниципальной</w:t>
      </w:r>
      <w:r w:rsidRPr="00880C4B">
        <w:rPr>
          <w:b/>
          <w:sz w:val="26"/>
          <w:szCs w:val="26"/>
        </w:rPr>
        <w:t xml:space="preserve"> услуги</w:t>
      </w:r>
    </w:p>
    <w:p w14:paraId="45359C63" w14:textId="77777777" w:rsidR="001F2712" w:rsidRPr="00880C4B" w:rsidRDefault="001F2712" w:rsidP="001F2712">
      <w:pPr>
        <w:ind w:firstLine="709"/>
        <w:jc w:val="center"/>
        <w:rPr>
          <w:b/>
          <w:sz w:val="26"/>
          <w:szCs w:val="26"/>
        </w:rPr>
      </w:pPr>
    </w:p>
    <w:p w14:paraId="34BD6EC3" w14:textId="77777777" w:rsidR="00FF231F" w:rsidRPr="00880C4B" w:rsidRDefault="001F2712" w:rsidP="001F2712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Наименование </w:t>
      </w:r>
      <w:r w:rsidR="003B43C9" w:rsidRPr="00880C4B">
        <w:rPr>
          <w:b/>
          <w:sz w:val="26"/>
          <w:szCs w:val="26"/>
        </w:rPr>
        <w:t xml:space="preserve">муниципальной </w:t>
      </w:r>
      <w:r w:rsidRPr="00880C4B">
        <w:rPr>
          <w:b/>
          <w:sz w:val="26"/>
          <w:szCs w:val="26"/>
        </w:rPr>
        <w:t>услуги</w:t>
      </w:r>
    </w:p>
    <w:p w14:paraId="624EFEC9" w14:textId="77777777" w:rsidR="003B43C9" w:rsidRPr="00880C4B" w:rsidRDefault="003B43C9" w:rsidP="001F2712">
      <w:pPr>
        <w:ind w:firstLine="709"/>
        <w:jc w:val="center"/>
        <w:rPr>
          <w:sz w:val="26"/>
          <w:szCs w:val="26"/>
        </w:rPr>
      </w:pPr>
    </w:p>
    <w:p w14:paraId="0B915DF5" w14:textId="77777777" w:rsidR="00C82B97" w:rsidRPr="00880C4B" w:rsidRDefault="003B43C9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2.1. </w:t>
      </w:r>
      <w:r w:rsidR="00C82B97" w:rsidRPr="00880C4B">
        <w:rPr>
          <w:sz w:val="26"/>
          <w:szCs w:val="26"/>
        </w:rPr>
        <w:t> Наименование государственной и муниципальной услуги – «Выдача разрешения на ввод объекта в эксплуатацию».</w:t>
      </w:r>
    </w:p>
    <w:p w14:paraId="62CE39EC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</w:p>
    <w:p w14:paraId="1C90FC3C" w14:textId="77777777" w:rsidR="003B43C9" w:rsidRPr="00880C4B" w:rsidRDefault="003B43C9" w:rsidP="00C82B97">
      <w:pPr>
        <w:ind w:firstLine="709"/>
        <w:jc w:val="both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14:paraId="01295A0D" w14:textId="77777777" w:rsidR="003B43C9" w:rsidRPr="00880C4B" w:rsidRDefault="003B43C9" w:rsidP="00C82B97">
      <w:pPr>
        <w:ind w:firstLine="709"/>
        <w:jc w:val="both"/>
        <w:rPr>
          <w:sz w:val="26"/>
          <w:szCs w:val="26"/>
        </w:rPr>
      </w:pPr>
    </w:p>
    <w:p w14:paraId="2A704671" w14:textId="77777777" w:rsidR="00C82B97" w:rsidRPr="00880C4B" w:rsidRDefault="00C82B97" w:rsidP="00C82B97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  <w:lang w:eastAsia="zh-CN"/>
        </w:rPr>
      </w:pPr>
      <w:r w:rsidRPr="00880C4B">
        <w:rPr>
          <w:sz w:val="26"/>
          <w:szCs w:val="26"/>
          <w:lang w:eastAsia="zh-CN"/>
        </w:rPr>
        <w:t>Муниципальная услуга предоставляется Уполномоченным органом (Администрацией Малоярославецкого муниципального округа Калужской области).</w:t>
      </w:r>
    </w:p>
    <w:p w14:paraId="304B2CDA" w14:textId="77777777" w:rsidR="00216E55" w:rsidRPr="00880C4B" w:rsidRDefault="00216E55" w:rsidP="00216E55">
      <w:pPr>
        <w:overflowPunct/>
        <w:autoSpaceDE/>
        <w:autoSpaceDN/>
        <w:adjustRightInd/>
        <w:ind w:firstLine="720"/>
        <w:jc w:val="center"/>
        <w:textAlignment w:val="auto"/>
        <w:rPr>
          <w:sz w:val="26"/>
          <w:szCs w:val="26"/>
          <w:lang w:eastAsia="zh-CN"/>
        </w:rPr>
      </w:pPr>
      <w:r w:rsidRPr="00880C4B">
        <w:rPr>
          <w:b/>
          <w:sz w:val="26"/>
          <w:szCs w:val="26"/>
          <w:lang w:eastAsia="zh-CN"/>
        </w:rPr>
        <w:t>Состав заявителей</w:t>
      </w:r>
    </w:p>
    <w:p w14:paraId="4F047755" w14:textId="77777777" w:rsidR="00216E55" w:rsidRPr="00880C4B" w:rsidRDefault="00216E55" w:rsidP="00216E55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  <w:lang w:eastAsia="zh-CN"/>
        </w:rPr>
      </w:pPr>
    </w:p>
    <w:p w14:paraId="7962C8B0" w14:textId="77777777" w:rsidR="00216E55" w:rsidRPr="00880C4B" w:rsidRDefault="00216E55" w:rsidP="00216E5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2.2. Заявителями при обращении за получением муниципальной услуги являются застройщики. </w:t>
      </w:r>
    </w:p>
    <w:p w14:paraId="5DB9F123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14:paraId="4164A674" w14:textId="77777777" w:rsidR="00C82B97" w:rsidRPr="00880C4B" w:rsidRDefault="00C82B97" w:rsidP="00C82B97">
      <w:pPr>
        <w:ind w:firstLine="708"/>
        <w:jc w:val="both"/>
        <w:rPr>
          <w:color w:val="000000"/>
          <w:sz w:val="26"/>
          <w:szCs w:val="26"/>
        </w:rPr>
      </w:pPr>
    </w:p>
    <w:p w14:paraId="4D5288B5" w14:textId="77777777" w:rsidR="007463B9" w:rsidRPr="00880C4B" w:rsidRDefault="007463B9" w:rsidP="007463B9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Нормативные правовые акты, регулирующие предоставление муниципальной услуги</w:t>
      </w:r>
    </w:p>
    <w:p w14:paraId="7253560D" w14:textId="77777777" w:rsidR="007463B9" w:rsidRPr="00880C4B" w:rsidRDefault="007463B9" w:rsidP="007463B9">
      <w:pPr>
        <w:ind w:firstLine="709"/>
        <w:jc w:val="center"/>
        <w:rPr>
          <w:sz w:val="26"/>
          <w:szCs w:val="26"/>
        </w:rPr>
      </w:pPr>
    </w:p>
    <w:p w14:paraId="021929D0" w14:textId="77777777" w:rsidR="00C82B97" w:rsidRPr="00880C4B" w:rsidRDefault="007463B9" w:rsidP="00C82B97">
      <w:pPr>
        <w:ind w:firstLine="709"/>
        <w:jc w:val="both"/>
        <w:rPr>
          <w:color w:val="000000"/>
          <w:sz w:val="26"/>
          <w:szCs w:val="26"/>
        </w:rPr>
      </w:pPr>
      <w:r w:rsidRPr="00880C4B">
        <w:rPr>
          <w:sz w:val="26"/>
          <w:szCs w:val="26"/>
        </w:rPr>
        <w:t>2.3. Перечень нормативных правовых актов, регулирующих пред</w:t>
      </w:r>
      <w:r w:rsidR="00473175" w:rsidRPr="00880C4B">
        <w:rPr>
          <w:sz w:val="26"/>
          <w:szCs w:val="26"/>
        </w:rPr>
        <w:t xml:space="preserve">оставление муниципальной </w:t>
      </w:r>
      <w:r w:rsidR="00C82B97" w:rsidRPr="00880C4B">
        <w:rPr>
          <w:sz w:val="26"/>
          <w:szCs w:val="26"/>
        </w:rPr>
        <w:t>услуги осуществляется в соответствии с:</w:t>
      </w:r>
      <w:r w:rsidR="00C82B97" w:rsidRPr="00880C4B">
        <w:rPr>
          <w:color w:val="000000"/>
          <w:sz w:val="26"/>
          <w:szCs w:val="26"/>
        </w:rPr>
        <w:t xml:space="preserve"> </w:t>
      </w:r>
    </w:p>
    <w:p w14:paraId="1A65B20F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Конституцией Российской Федерации;</w:t>
      </w:r>
    </w:p>
    <w:p w14:paraId="4A6CA458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Гражданским кодексом Российской Федерации;</w:t>
      </w:r>
    </w:p>
    <w:p w14:paraId="44E9ABF8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14:paraId="5377276D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Федеральным законом от 29.12.2004 № 190-ФЗ «Градостроительный кодекс Российской Федерации»;</w:t>
      </w:r>
    </w:p>
    <w:p w14:paraId="1D3074BD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Федеральный закон от 30.06.2006 № 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имущества»;</w:t>
      </w:r>
    </w:p>
    <w:p w14:paraId="66FB3EF7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Федеральный закон от 22.07.2008 № 123-ФЗ «Технический регламент о требованиях пожарной безопасности»;</w:t>
      </w:r>
    </w:p>
    <w:p w14:paraId="4FAB6E6F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- Закон Калужской области от 04.10.2004 № 344-ОЗ "О градостроительной деятельности в Калужской области", принятый постановлением Законодательного Собрания Калужской области от 16.09.2004 № 938;</w:t>
      </w:r>
    </w:p>
    <w:p w14:paraId="7EB876F5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Федеральный закон от 27.07.2010 N 210-ФЗ "Об организации предоставления государственных и муниципальных услуг";</w:t>
      </w:r>
    </w:p>
    <w:p w14:paraId="05B87EA8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Приказ Минстроя России от 03.06.2022 № 446/</w:t>
      </w:r>
      <w:proofErr w:type="spellStart"/>
      <w:r w:rsidRPr="00880C4B">
        <w:rPr>
          <w:sz w:val="26"/>
          <w:szCs w:val="26"/>
        </w:rPr>
        <w:t>пр</w:t>
      </w:r>
      <w:proofErr w:type="spellEnd"/>
      <w:r w:rsidRPr="00880C4B">
        <w:rPr>
          <w:sz w:val="26"/>
          <w:szCs w:val="26"/>
        </w:rPr>
        <w:t xml:space="preserve"> «Об утверждении формы разрешения на строительство и формы разрешения на ввод объекта в эксплуатацию»;</w:t>
      </w:r>
    </w:p>
    <w:p w14:paraId="11DFAB01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Приказ Министерства строительства и жилищно-коммунального хозяйства Российской Федерации от 25.04.2017 № 741/</w:t>
      </w:r>
      <w:proofErr w:type="spellStart"/>
      <w:r w:rsidRPr="00880C4B">
        <w:rPr>
          <w:sz w:val="26"/>
          <w:szCs w:val="26"/>
        </w:rPr>
        <w:t>пр</w:t>
      </w:r>
      <w:proofErr w:type="spellEnd"/>
      <w:r w:rsidRPr="00880C4B">
        <w:rPr>
          <w:sz w:val="26"/>
          <w:szCs w:val="26"/>
        </w:rPr>
        <w:t xml:space="preserve"> «Об утверждении формы градостроительного плана земельного участка»;</w:t>
      </w:r>
    </w:p>
    <w:p w14:paraId="4CB01323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Приказ Управления архитектуры и градостроительства Калужской обл. от 17.07.2015 № 59 «Об утверждении региональных нормативов градостроительного проектирования Калужской области»; </w:t>
      </w:r>
    </w:p>
    <w:p w14:paraId="19DB1463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Федеральным законом от 24.11.1995 № 181-ФЗ «О социальной защите инвалидов в Российской Федерации»;</w:t>
      </w:r>
    </w:p>
    <w:p w14:paraId="04A9D84F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Постановление Правительства Калужской области от 28 сентября 2017 г. № 551 «О случаях, в которых направление документов, необходимых для выдачи разрешения на строительство и разрешения на ввод объекта в эксплуатацию, осуществляется исключительно в электронной форме»;</w:t>
      </w:r>
    </w:p>
    <w:p w14:paraId="02DC06F9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иными нормативными актами Российской Федерации, Калужской области, регламентирующими правоотношения в сфере выдачи разрешений на строительство, реконструкцию объектов капитального строительства, а также на ввод объектов эксплуатацию.</w:t>
      </w:r>
    </w:p>
    <w:p w14:paraId="4E0441BE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Уставом Малоярославецкого муниципального округа Калужской области;</w:t>
      </w:r>
    </w:p>
    <w:p w14:paraId="145AF437" w14:textId="77777777" w:rsidR="007463B9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уполномоченного органа местного самоуправления, организации в информационно-телекоммуникационной сети "Интернет" (</w:t>
      </w:r>
      <w:r w:rsidR="000D6B6D" w:rsidRPr="00880C4B">
        <w:rPr>
          <w:sz w:val="26"/>
          <w:szCs w:val="26"/>
        </w:rPr>
        <w:t>https://maloyar.gosuslugi.ru/</w:t>
      </w:r>
      <w:r w:rsidRPr="00880C4B">
        <w:rPr>
          <w:sz w:val="26"/>
          <w:szCs w:val="26"/>
        </w:rPr>
        <w:t>), а также на Едином портале, региональном портале.</w:t>
      </w:r>
    </w:p>
    <w:p w14:paraId="00579277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</w:p>
    <w:p w14:paraId="3A9A8059" w14:textId="77777777" w:rsidR="007463B9" w:rsidRPr="00880C4B" w:rsidRDefault="007463B9" w:rsidP="007463B9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543ABB1C" w14:textId="77777777" w:rsidR="007463B9" w:rsidRPr="00880C4B" w:rsidRDefault="007463B9" w:rsidP="007463B9">
      <w:pPr>
        <w:ind w:firstLine="709"/>
        <w:jc w:val="center"/>
        <w:rPr>
          <w:sz w:val="26"/>
          <w:szCs w:val="26"/>
        </w:rPr>
      </w:pPr>
    </w:p>
    <w:p w14:paraId="6C291529" w14:textId="2DA71D5B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2.4. Заявитель или его представитель представляет в </w:t>
      </w:r>
      <w:r w:rsidR="00216E55" w:rsidRPr="00880C4B">
        <w:rPr>
          <w:sz w:val="26"/>
          <w:szCs w:val="26"/>
        </w:rPr>
        <w:t xml:space="preserve">Уполномоченный орган </w:t>
      </w:r>
      <w:r w:rsidRPr="00880C4B">
        <w:rPr>
          <w:sz w:val="26"/>
          <w:szCs w:val="26"/>
        </w:rPr>
        <w:t xml:space="preserve">заявление о выдаче разрешения на ввод объекта в эксплуатацию по форме согласно Приложению № 1 к настоящему Административному регламенту, а также прилагаемые к нему документы, указанные в подпунктах </w:t>
      </w:r>
      <w:r w:rsidR="00C400E1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б</w:t>
      </w:r>
      <w:r w:rsidR="00C400E1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- </w:t>
      </w:r>
      <w:r w:rsidR="00C400E1" w:rsidRPr="00880C4B">
        <w:rPr>
          <w:sz w:val="26"/>
          <w:szCs w:val="26"/>
        </w:rPr>
        <w:t>«</w:t>
      </w:r>
      <w:r w:rsidR="00F8647E">
        <w:rPr>
          <w:sz w:val="26"/>
          <w:szCs w:val="26"/>
        </w:rPr>
        <w:t>е</w:t>
      </w:r>
      <w:r w:rsidR="00C400E1" w:rsidRPr="00880C4B">
        <w:rPr>
          <w:sz w:val="26"/>
          <w:szCs w:val="26"/>
        </w:rPr>
        <w:t>»</w:t>
      </w:r>
      <w:r w:rsidR="00216E55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пункта 2.8 настоящего Административного регламента, одним из следующих способов: </w:t>
      </w:r>
    </w:p>
    <w:p w14:paraId="7F1DA6A0" w14:textId="77777777" w:rsidR="001A48CE" w:rsidRPr="00880C4B" w:rsidRDefault="007463B9" w:rsidP="001A48CE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в электронной форме посредством федеральной государственной информационной системы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Единый портал государственных и муниципальных услуг (функций)</w:t>
      </w:r>
      <w:r w:rsidR="001A48CE" w:rsidRPr="00880C4B">
        <w:rPr>
          <w:sz w:val="26"/>
          <w:szCs w:val="26"/>
        </w:rPr>
        <w:t xml:space="preserve">»(https://www.gosuslugi.ru/) </w:t>
      </w:r>
      <w:r w:rsidRPr="00880C4B">
        <w:rPr>
          <w:sz w:val="26"/>
          <w:szCs w:val="26"/>
        </w:rPr>
        <w:t xml:space="preserve">(далее – Единый портал), регионального портала </w:t>
      </w:r>
      <w:r w:rsidRPr="00880C4B">
        <w:rPr>
          <w:sz w:val="26"/>
          <w:szCs w:val="26"/>
        </w:rPr>
        <w:lastRenderedPageBreak/>
        <w:t>государственных и муниципальных услуг (функций</w:t>
      </w:r>
      <w:r w:rsidR="001A48CE" w:rsidRPr="00880C4B">
        <w:rPr>
          <w:sz w:val="26"/>
          <w:szCs w:val="26"/>
        </w:rPr>
        <w:t>)</w:t>
      </w:r>
      <w:r w:rsidR="00216E55" w:rsidRPr="00880C4B">
        <w:rPr>
          <w:sz w:val="26"/>
          <w:szCs w:val="26"/>
        </w:rPr>
        <w:t xml:space="preserve"> </w:t>
      </w:r>
      <w:r w:rsidR="001A48CE" w:rsidRPr="00880C4B">
        <w:rPr>
          <w:sz w:val="26"/>
          <w:szCs w:val="26"/>
        </w:rPr>
        <w:t xml:space="preserve">государственной информационной системы </w:t>
      </w:r>
      <w:r w:rsidR="0032370A" w:rsidRPr="00880C4B">
        <w:rPr>
          <w:sz w:val="26"/>
          <w:szCs w:val="26"/>
        </w:rPr>
        <w:t>Калужской</w:t>
      </w:r>
      <w:r w:rsidR="001A48CE" w:rsidRPr="00880C4B">
        <w:rPr>
          <w:sz w:val="26"/>
          <w:szCs w:val="26"/>
        </w:rPr>
        <w:t xml:space="preserve"> области </w:t>
      </w:r>
      <w:r w:rsidRPr="00880C4B">
        <w:rPr>
          <w:sz w:val="26"/>
          <w:szCs w:val="26"/>
        </w:rPr>
        <w:t xml:space="preserve">(далее – региональный портал). </w:t>
      </w:r>
    </w:p>
    <w:p w14:paraId="2F8E3526" w14:textId="77777777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</w:t>
      </w:r>
      <w:r w:rsidR="00560B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7D99B15E" w14:textId="3E6A9381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документами, указанными в подпунктах </w:t>
      </w:r>
      <w:r w:rsidR="00F51C13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б</w:t>
      </w:r>
      <w:r w:rsidR="00F51C13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- </w:t>
      </w:r>
      <w:r w:rsidR="00F51C13" w:rsidRPr="00880C4B">
        <w:rPr>
          <w:sz w:val="26"/>
          <w:szCs w:val="26"/>
        </w:rPr>
        <w:t>«</w:t>
      </w:r>
      <w:r w:rsidR="00F8647E">
        <w:rPr>
          <w:sz w:val="26"/>
          <w:szCs w:val="26"/>
        </w:rPr>
        <w:t>е</w:t>
      </w:r>
      <w:r w:rsidR="00F51C13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пункта 2.8 настоящего Административного регламента. Заявление о выдаче разрешения на ввод объекта в эксплуатацию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</w:t>
      </w:r>
      <w:r w:rsidR="00560B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Об электронной подписи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</w:t>
      </w:r>
      <w:r w:rsidR="00560B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Об использовании простой электронной подписи при оказании государственных и муниципальных услуг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(далее – усиленная неквалифицированная электронная подпись). </w:t>
      </w:r>
    </w:p>
    <w:p w14:paraId="0C3656B1" w14:textId="77777777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власти, Государственную корпорацию по атомной энергии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Росатом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, Государственную корпорацию по </w:t>
      </w:r>
      <w:r w:rsidRPr="00880C4B">
        <w:rPr>
          <w:sz w:val="26"/>
          <w:szCs w:val="26"/>
        </w:rPr>
        <w:lastRenderedPageBreak/>
        <w:t xml:space="preserve">космической деятельности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Роскосмос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 </w:t>
      </w:r>
    </w:p>
    <w:p w14:paraId="1BA87B60" w14:textId="77777777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Заявление о выдаче разрешения на ввод объекта в эксплуатацию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и прилагаемые к нему документы направляются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исключительно в электронной форме в случаях, установленных нормативным правовым актом субъекта Российской Федерации. </w:t>
      </w:r>
    </w:p>
    <w:p w14:paraId="2991D8C2" w14:textId="77777777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целях предоставления </w:t>
      </w:r>
      <w:r w:rsidR="00E04C4B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заявителю или его представителю обеспечивается в многофункциональном центре доступ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к Единому порталу, региональному порталу в соответствии с постановлением Правительства Российской Федерации от 22 декабря 2012 г. № 1376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>.</w:t>
      </w:r>
    </w:p>
    <w:p w14:paraId="5B355DDF" w14:textId="77777777" w:rsidR="00E04C4B" w:rsidRPr="00880C4B" w:rsidRDefault="00E04C4B" w:rsidP="00E04C4B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на бумажном носителе посредством личного обращения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в Уполномоченный орган либо посредством почтового отправления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с уведомлением о вручении; </w:t>
      </w:r>
    </w:p>
    <w:p w14:paraId="295F1439" w14:textId="77777777" w:rsidR="0032370A" w:rsidRPr="00880C4B" w:rsidRDefault="00E04C4B" w:rsidP="0032370A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</w:t>
      </w:r>
      <w:r w:rsidR="0032370A" w:rsidRPr="00880C4B">
        <w:rPr>
          <w:sz w:val="26"/>
          <w:szCs w:val="26"/>
        </w:rPr>
        <w:t xml:space="preserve">на бумажном носителе посредством обращения в уполномоченный орган местного самоуправления через многофункциональный центр </w:t>
      </w:r>
      <w:r w:rsidR="00BE2489" w:rsidRPr="00880C4B">
        <w:rPr>
          <w:sz w:val="26"/>
          <w:szCs w:val="26"/>
        </w:rPr>
        <w:br/>
      </w:r>
      <w:r w:rsidR="0032370A" w:rsidRPr="00880C4B">
        <w:rPr>
          <w:sz w:val="26"/>
          <w:szCs w:val="26"/>
        </w:rPr>
        <w:t>в соответствии с соглашением о взаимодействии между многофункциональным центром и уполномоченным органом местного самоуправления, заключенным</w:t>
      </w:r>
      <w:r w:rsidR="00BE2489" w:rsidRPr="00880C4B">
        <w:rPr>
          <w:sz w:val="26"/>
          <w:szCs w:val="26"/>
        </w:rPr>
        <w:br/>
      </w:r>
      <w:r w:rsidR="0032370A" w:rsidRPr="00880C4B">
        <w:rPr>
          <w:sz w:val="26"/>
          <w:szCs w:val="26"/>
        </w:rPr>
        <w:t xml:space="preserve">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</w:t>
      </w:r>
      <w:r w:rsidR="00BE2489" w:rsidRPr="00880C4B">
        <w:rPr>
          <w:sz w:val="26"/>
          <w:szCs w:val="26"/>
        </w:rPr>
        <w:br/>
      </w:r>
      <w:r w:rsidR="0032370A" w:rsidRPr="00880C4B">
        <w:rPr>
          <w:sz w:val="26"/>
          <w:szCs w:val="26"/>
        </w:rPr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3F978AE0" w14:textId="77777777" w:rsidR="00E04C4B" w:rsidRPr="00880C4B" w:rsidRDefault="00E04C4B" w:rsidP="00E04C4B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г) в электронной форме посредством единой информационной системы жилищного строительства. </w:t>
      </w:r>
    </w:p>
    <w:p w14:paraId="33B787BF" w14:textId="77777777" w:rsidR="000D4C81" w:rsidRPr="00880C4B" w:rsidRDefault="000D4C81" w:rsidP="0004787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Направить заявление о выдаче разрешения на ввод объекта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в эксплуатацию посредством единой информационной системы жилищного строительства вправе заявители - застройщики, наименование которых содержат слова «специализированный застройщик»,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>с единой информационной системой жилищного строительства.</w:t>
      </w:r>
    </w:p>
    <w:p w14:paraId="22DF7218" w14:textId="77777777" w:rsidR="000D4C81" w:rsidRPr="00880C4B" w:rsidRDefault="000D4C81" w:rsidP="003B43C9">
      <w:pPr>
        <w:ind w:firstLine="709"/>
        <w:jc w:val="both"/>
        <w:rPr>
          <w:sz w:val="26"/>
          <w:szCs w:val="26"/>
        </w:rPr>
      </w:pPr>
    </w:p>
    <w:p w14:paraId="7128D609" w14:textId="77777777" w:rsidR="000D4C81" w:rsidRPr="00880C4B" w:rsidRDefault="000D4C81" w:rsidP="000D4C81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Иные требования, в том числе учитывающие особенности предоставления муниципальной услуги в многофункциональн</w:t>
      </w:r>
      <w:r w:rsidR="000F1812" w:rsidRPr="00880C4B">
        <w:rPr>
          <w:b/>
          <w:sz w:val="26"/>
          <w:szCs w:val="26"/>
        </w:rPr>
        <w:t>ом</w:t>
      </w:r>
      <w:r w:rsidRPr="00880C4B">
        <w:rPr>
          <w:b/>
          <w:sz w:val="26"/>
          <w:szCs w:val="26"/>
        </w:rPr>
        <w:t xml:space="preserve"> центр</w:t>
      </w:r>
      <w:r w:rsidR="000F1812" w:rsidRPr="00880C4B">
        <w:rPr>
          <w:b/>
          <w:sz w:val="26"/>
          <w:szCs w:val="26"/>
        </w:rPr>
        <w:t>е</w:t>
      </w:r>
      <w:r w:rsidRPr="00880C4B">
        <w:rPr>
          <w:b/>
          <w:sz w:val="26"/>
          <w:szCs w:val="26"/>
        </w:rPr>
        <w:t>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14:paraId="46A816DF" w14:textId="77777777" w:rsidR="000D4C81" w:rsidRPr="00880C4B" w:rsidRDefault="000D4C81" w:rsidP="000D4C81">
      <w:pPr>
        <w:ind w:firstLine="709"/>
        <w:jc w:val="center"/>
        <w:rPr>
          <w:sz w:val="26"/>
          <w:szCs w:val="26"/>
        </w:rPr>
      </w:pPr>
    </w:p>
    <w:p w14:paraId="39824FBD" w14:textId="77777777" w:rsidR="000F1812" w:rsidRPr="00880C4B" w:rsidRDefault="000F1812" w:rsidP="000F1812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  <w:lang w:eastAsia="zh-CN"/>
        </w:rPr>
      </w:pPr>
      <w:r w:rsidRPr="00880C4B">
        <w:rPr>
          <w:sz w:val="26"/>
          <w:szCs w:val="26"/>
          <w:lang w:eastAsia="zh-CN"/>
        </w:rPr>
        <w:lastRenderedPageBreak/>
        <w:t xml:space="preserve">В целях предоставления муниципальной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14:paraId="5739E09F" w14:textId="77777777" w:rsidR="000F1812" w:rsidRPr="00880C4B" w:rsidRDefault="000F1812" w:rsidP="000F1812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  <w:lang w:eastAsia="zh-CN"/>
        </w:rPr>
      </w:pPr>
      <w:r w:rsidRPr="00880C4B">
        <w:rPr>
          <w:sz w:val="26"/>
          <w:szCs w:val="26"/>
          <w:lang w:eastAsia="zh-CN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заявления посредством ЕПГУ и получения результата муниципальной услуги в многофункциональном центре.</w:t>
      </w:r>
    </w:p>
    <w:p w14:paraId="626B213B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2.5. 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 </w:t>
      </w:r>
    </w:p>
    <w:p w14:paraId="42E6BCBC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</w:t>
      </w:r>
      <w:proofErr w:type="spellStart"/>
      <w:r w:rsidRPr="00880C4B">
        <w:rPr>
          <w:sz w:val="26"/>
          <w:szCs w:val="26"/>
        </w:rPr>
        <w:t>xml</w:t>
      </w:r>
      <w:proofErr w:type="spellEnd"/>
      <w:r w:rsidRPr="00880C4B">
        <w:rPr>
          <w:sz w:val="26"/>
          <w:szCs w:val="26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880C4B">
        <w:rPr>
          <w:sz w:val="26"/>
          <w:szCs w:val="26"/>
        </w:rPr>
        <w:t>xml</w:t>
      </w:r>
      <w:proofErr w:type="spellEnd"/>
      <w:r w:rsidRPr="00880C4B">
        <w:rPr>
          <w:sz w:val="26"/>
          <w:szCs w:val="26"/>
        </w:rPr>
        <w:t xml:space="preserve">; </w:t>
      </w:r>
    </w:p>
    <w:p w14:paraId="28E34C25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</w:t>
      </w:r>
      <w:proofErr w:type="spellStart"/>
      <w:r w:rsidRPr="00880C4B">
        <w:rPr>
          <w:sz w:val="26"/>
          <w:szCs w:val="26"/>
        </w:rPr>
        <w:t>doc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docx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odt</w:t>
      </w:r>
      <w:proofErr w:type="spellEnd"/>
      <w:r w:rsidRPr="00880C4B">
        <w:rPr>
          <w:sz w:val="26"/>
          <w:szCs w:val="26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14:paraId="32ECE4BC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</w:t>
      </w:r>
      <w:proofErr w:type="spellStart"/>
      <w:r w:rsidRPr="00880C4B">
        <w:rPr>
          <w:sz w:val="26"/>
          <w:szCs w:val="26"/>
        </w:rPr>
        <w:t>xls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xlsx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ods</w:t>
      </w:r>
      <w:proofErr w:type="spellEnd"/>
      <w:r w:rsidRPr="00880C4B">
        <w:rPr>
          <w:sz w:val="26"/>
          <w:szCs w:val="26"/>
        </w:rPr>
        <w:t xml:space="preserve"> - для документов, содержащих расчеты; </w:t>
      </w:r>
    </w:p>
    <w:p w14:paraId="450FCA1A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г) </w:t>
      </w:r>
      <w:proofErr w:type="spellStart"/>
      <w:r w:rsidRPr="00880C4B">
        <w:rPr>
          <w:sz w:val="26"/>
          <w:szCs w:val="26"/>
        </w:rPr>
        <w:t>pdf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jpg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jpeg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png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bmp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tiff</w:t>
      </w:r>
      <w:proofErr w:type="spellEnd"/>
      <w:r w:rsidRPr="00880C4B">
        <w:rPr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 </w:t>
      </w:r>
    </w:p>
    <w:p w14:paraId="09C91E11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д) </w:t>
      </w:r>
      <w:proofErr w:type="spellStart"/>
      <w:r w:rsidRPr="00880C4B">
        <w:rPr>
          <w:sz w:val="26"/>
          <w:szCs w:val="26"/>
        </w:rPr>
        <w:t>zip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rar</w:t>
      </w:r>
      <w:proofErr w:type="spellEnd"/>
      <w:r w:rsidRPr="00880C4B">
        <w:rPr>
          <w:sz w:val="26"/>
          <w:szCs w:val="26"/>
        </w:rPr>
        <w:t xml:space="preserve"> – для сжатых документов в один файл; </w:t>
      </w:r>
    </w:p>
    <w:p w14:paraId="039324C2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е) </w:t>
      </w:r>
      <w:proofErr w:type="spellStart"/>
      <w:r w:rsidRPr="00880C4B">
        <w:rPr>
          <w:sz w:val="26"/>
          <w:szCs w:val="26"/>
        </w:rPr>
        <w:t>sig</w:t>
      </w:r>
      <w:proofErr w:type="spellEnd"/>
      <w:r w:rsidRPr="00880C4B">
        <w:rPr>
          <w:sz w:val="26"/>
          <w:szCs w:val="26"/>
        </w:rPr>
        <w:t xml:space="preserve"> – для открепленной усиленной квалифицированной электронной подписи.</w:t>
      </w:r>
    </w:p>
    <w:p w14:paraId="3EF5CAE4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2.6. В случае,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880C4B">
        <w:rPr>
          <w:sz w:val="26"/>
          <w:szCs w:val="26"/>
        </w:rPr>
        <w:t>dpi</w:t>
      </w:r>
      <w:proofErr w:type="spellEnd"/>
      <w:r w:rsidRPr="00880C4B">
        <w:rPr>
          <w:sz w:val="26"/>
          <w:szCs w:val="26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 </w:t>
      </w:r>
    </w:p>
    <w:p w14:paraId="7675714E" w14:textId="77777777" w:rsidR="000D4C81" w:rsidRPr="00880C4B" w:rsidRDefault="00560B89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0D4C81" w:rsidRPr="00880C4B">
        <w:rPr>
          <w:sz w:val="26"/>
          <w:szCs w:val="26"/>
        </w:rPr>
        <w:t xml:space="preserve">«черно-белый» (при отсутствии в документе графических изображений и (или) цветного текста); </w:t>
      </w:r>
    </w:p>
    <w:p w14:paraId="1288AD6F" w14:textId="77777777" w:rsidR="000D4C81" w:rsidRPr="00880C4B" w:rsidRDefault="00560B89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0D4C81" w:rsidRPr="00880C4B">
        <w:rPr>
          <w:sz w:val="26"/>
          <w:szCs w:val="26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14:paraId="2072249D" w14:textId="77777777" w:rsidR="000D4C81" w:rsidRPr="00880C4B" w:rsidRDefault="00560B89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0D4C81" w:rsidRPr="00880C4B">
        <w:rPr>
          <w:sz w:val="26"/>
          <w:szCs w:val="26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текста). </w:t>
      </w:r>
    </w:p>
    <w:p w14:paraId="55F351BB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29363B3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2.7.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 </w:t>
      </w:r>
    </w:p>
    <w:p w14:paraId="1B64B208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возможность идентифицировать документ и количество листов в документе; </w:t>
      </w:r>
    </w:p>
    <w:p w14:paraId="010E94E2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</w:t>
      </w:r>
    </w:p>
    <w:p w14:paraId="27724984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 xml:space="preserve">-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 </w:t>
      </w:r>
    </w:p>
    <w:p w14:paraId="667B1542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880C4B">
        <w:rPr>
          <w:sz w:val="26"/>
          <w:szCs w:val="26"/>
        </w:rPr>
        <w:t>xls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xlsx</w:t>
      </w:r>
      <w:proofErr w:type="spellEnd"/>
      <w:r w:rsidRPr="00880C4B">
        <w:rPr>
          <w:sz w:val="26"/>
          <w:szCs w:val="26"/>
        </w:rPr>
        <w:t xml:space="preserve"> или </w:t>
      </w:r>
      <w:proofErr w:type="spellStart"/>
      <w:r w:rsidRPr="00880C4B">
        <w:rPr>
          <w:sz w:val="26"/>
          <w:szCs w:val="26"/>
        </w:rPr>
        <w:t>ods</w:t>
      </w:r>
      <w:proofErr w:type="spellEnd"/>
      <w:r w:rsidRPr="00880C4B">
        <w:rPr>
          <w:sz w:val="26"/>
          <w:szCs w:val="26"/>
        </w:rPr>
        <w:t>, формируются в виде отдельного документа, представляемого в электронной форме.</w:t>
      </w:r>
    </w:p>
    <w:p w14:paraId="1AEB752F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2.8. Исчерпывающий перечень документов, необходимых для предоставления </w:t>
      </w:r>
      <w:r w:rsidR="00E04C4B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подлежащих представлению заявителем самостоятельно: </w:t>
      </w:r>
    </w:p>
    <w:p w14:paraId="55FB52F5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заявление о выдаче разрешения на ввод объекта в эксплуатацию. В случае представления заявления о выдаче разрешения на ввод объекта в эксплуатацию в электронной форме посредством Единого портала, регионального портала в соответствии с подпунктом «а» пункта 2.4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 </w:t>
      </w:r>
    </w:p>
    <w:p w14:paraId="25AA5467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</w:t>
      </w:r>
      <w:r w:rsidR="00E04C4B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, в том числе через многофункциональный центр. В случае направления заявления посредством Единого портала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</w:t>
      </w:r>
    </w:p>
    <w:p w14:paraId="1274AD44" w14:textId="70C5D64C" w:rsidR="000D4C81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</w:t>
      </w:r>
      <w:r w:rsidR="00E04C4B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«а» пункта 2.4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 </w:t>
      </w:r>
    </w:p>
    <w:p w14:paraId="45CEE78F" w14:textId="77777777" w:rsidR="00F8647E" w:rsidRPr="00F8647E" w:rsidRDefault="00F8647E" w:rsidP="00F8647E">
      <w:pPr>
        <w:overflowPunct/>
        <w:ind w:firstLine="708"/>
        <w:jc w:val="both"/>
        <w:textAlignment w:val="auto"/>
        <w:rPr>
          <w:color w:val="FF0000"/>
          <w:sz w:val="26"/>
          <w:szCs w:val="26"/>
        </w:rPr>
      </w:pPr>
      <w:r w:rsidRPr="00F8647E">
        <w:rPr>
          <w:color w:val="FF0000"/>
          <w:sz w:val="26"/>
          <w:szCs w:val="26"/>
        </w:rPr>
        <w:t>г)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0DDED062" w14:textId="472CBF3D" w:rsidR="00646357" w:rsidRPr="00F8647E" w:rsidRDefault="000D4C81" w:rsidP="00E04C4B">
      <w:pPr>
        <w:ind w:firstLine="709"/>
        <w:jc w:val="both"/>
        <w:rPr>
          <w:color w:val="FF0000"/>
          <w:sz w:val="26"/>
          <w:szCs w:val="26"/>
        </w:rPr>
      </w:pPr>
      <w:r w:rsidRPr="00F8647E">
        <w:rPr>
          <w:color w:val="FF0000"/>
          <w:sz w:val="26"/>
          <w:szCs w:val="26"/>
        </w:rPr>
        <w:t xml:space="preserve">д) технический план объекта капитального строительства, подготовленный </w:t>
      </w:r>
      <w:r w:rsidR="00F8647E" w:rsidRPr="00F8647E">
        <w:rPr>
          <w:color w:val="FF0000"/>
          <w:sz w:val="26"/>
          <w:szCs w:val="26"/>
        </w:rPr>
        <w:br/>
      </w:r>
      <w:r w:rsidRPr="00F8647E">
        <w:rPr>
          <w:color w:val="FF0000"/>
          <w:sz w:val="26"/>
          <w:szCs w:val="26"/>
        </w:rPr>
        <w:t xml:space="preserve">в соответствии с Федеральным законом </w:t>
      </w:r>
      <w:r w:rsidR="00646357" w:rsidRPr="00F8647E">
        <w:rPr>
          <w:color w:val="FF0000"/>
          <w:sz w:val="26"/>
          <w:szCs w:val="26"/>
        </w:rPr>
        <w:t>«</w:t>
      </w:r>
      <w:r w:rsidRPr="00F8647E">
        <w:rPr>
          <w:color w:val="FF0000"/>
          <w:sz w:val="26"/>
          <w:szCs w:val="26"/>
        </w:rPr>
        <w:t>О государственной регистрации недвижимости</w:t>
      </w:r>
      <w:r w:rsidR="00646357" w:rsidRPr="00F8647E">
        <w:rPr>
          <w:color w:val="FF0000"/>
          <w:sz w:val="26"/>
          <w:szCs w:val="26"/>
        </w:rPr>
        <w:t>»</w:t>
      </w:r>
      <w:r w:rsidR="00F8647E" w:rsidRPr="00F8647E">
        <w:rPr>
          <w:color w:val="FF0000"/>
          <w:sz w:val="26"/>
          <w:szCs w:val="26"/>
        </w:rPr>
        <w:t>;</w:t>
      </w:r>
    </w:p>
    <w:p w14:paraId="677CCCB6" w14:textId="1AB15FCE" w:rsidR="00F8647E" w:rsidRPr="00F8647E" w:rsidRDefault="00F8647E" w:rsidP="00F8647E">
      <w:pPr>
        <w:overflowPunct/>
        <w:ind w:firstLine="708"/>
        <w:jc w:val="both"/>
        <w:textAlignment w:val="auto"/>
        <w:rPr>
          <w:color w:val="FF0000"/>
          <w:sz w:val="26"/>
          <w:szCs w:val="26"/>
        </w:rPr>
      </w:pPr>
      <w:r w:rsidRPr="00F8647E">
        <w:rPr>
          <w:color w:val="FF0000"/>
          <w:sz w:val="26"/>
          <w:szCs w:val="26"/>
        </w:rPr>
        <w:t xml:space="preserve">е)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</w:t>
      </w:r>
      <w:r w:rsidRPr="00F8647E">
        <w:rPr>
          <w:color w:val="FF0000"/>
          <w:sz w:val="26"/>
          <w:szCs w:val="26"/>
        </w:rPr>
        <w:br/>
        <w:t xml:space="preserve">в случае осуществления строительства, реконструкции на основании договора </w:t>
      </w:r>
      <w:r w:rsidRPr="00F8647E">
        <w:rPr>
          <w:color w:val="FF0000"/>
          <w:sz w:val="26"/>
          <w:szCs w:val="26"/>
        </w:rPr>
        <w:lastRenderedPageBreak/>
        <w:t>строительного подряда), за исключением случаев строительства, реконструкции линейного объекта;</w:t>
      </w:r>
    </w:p>
    <w:p w14:paraId="1EC2DADA" w14:textId="77777777" w:rsidR="00FA4CF0" w:rsidRPr="00880C4B" w:rsidRDefault="00FA4CF0" w:rsidP="00E04C4B">
      <w:pPr>
        <w:ind w:firstLine="709"/>
        <w:jc w:val="both"/>
        <w:rPr>
          <w:sz w:val="26"/>
          <w:szCs w:val="26"/>
        </w:rPr>
      </w:pPr>
    </w:p>
    <w:p w14:paraId="1B3E3506" w14:textId="77777777" w:rsidR="00E04C4B" w:rsidRPr="00880C4B" w:rsidRDefault="00E04C4B" w:rsidP="00E04C4B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органов, участвующих в предоставлении муниципальной услуги</w:t>
      </w:r>
    </w:p>
    <w:p w14:paraId="3C84DA0E" w14:textId="77777777" w:rsidR="00646357" w:rsidRPr="00880C4B" w:rsidRDefault="00646357" w:rsidP="00047878">
      <w:pPr>
        <w:rPr>
          <w:sz w:val="26"/>
          <w:szCs w:val="26"/>
        </w:rPr>
      </w:pPr>
    </w:p>
    <w:p w14:paraId="4FAE31BD" w14:textId="21B510BE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2.9. Исчерпывающий перечень необходимых для предоставления </w:t>
      </w:r>
      <w:r w:rsidR="00E04C4B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документов (их копий или сведений, содержащиеся в них), которые запрашиваются </w:t>
      </w:r>
      <w:r w:rsidR="00E04C4B" w:rsidRPr="00880C4B">
        <w:rPr>
          <w:sz w:val="26"/>
          <w:szCs w:val="26"/>
        </w:rPr>
        <w:t xml:space="preserve">Уполномоченным органом </w:t>
      </w:r>
      <w:r w:rsidRPr="00880C4B">
        <w:rPr>
          <w:sz w:val="26"/>
          <w:szCs w:val="26"/>
        </w:rPr>
        <w:t xml:space="preserve">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</w:t>
      </w:r>
      <w:r w:rsidR="00F8647E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 </w:t>
      </w:r>
    </w:p>
    <w:p w14:paraId="68B6F3A7" w14:textId="77777777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 </w:t>
      </w:r>
    </w:p>
    <w:p w14:paraId="4DAE3F42" w14:textId="77777777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30BDAEE7" w14:textId="19A97EED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proofErr w:type="gramStart"/>
      <w:r w:rsidRPr="00880C4B">
        <w:rPr>
          <w:sz w:val="26"/>
          <w:szCs w:val="26"/>
        </w:rPr>
        <w:t>в)</w:t>
      </w:r>
      <w:r w:rsidR="00BE24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 разрешение</w:t>
      </w:r>
      <w:proofErr w:type="gramEnd"/>
      <w:r w:rsidRPr="00880C4B">
        <w:rPr>
          <w:sz w:val="26"/>
          <w:szCs w:val="26"/>
        </w:rPr>
        <w:t xml:space="preserve"> на строительство; </w:t>
      </w:r>
    </w:p>
    <w:p w14:paraId="77EBAB48" w14:textId="77777777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г)</w:t>
      </w:r>
      <w:r w:rsidR="00BE24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акт приемки объекта капитального строительства (в случае осуществления строительства, реконструкции на основании договора строительного подряда); </w:t>
      </w:r>
    </w:p>
    <w:p w14:paraId="2716E16B" w14:textId="712F3C70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д)</w:t>
      </w:r>
      <w:r w:rsidR="00F8647E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акт,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 </w:t>
      </w:r>
    </w:p>
    <w:p w14:paraId="33D28DE1" w14:textId="77777777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е) акт о подключении (технологическом присоединении) построенного, реконструированного объекта капитального строительства к сетям инженерно</w:t>
      </w:r>
      <w:r w:rsidR="00EA56F7" w:rsidRPr="00880C4B">
        <w:rPr>
          <w:sz w:val="26"/>
          <w:szCs w:val="26"/>
        </w:rPr>
        <w:t>-</w:t>
      </w:r>
      <w:r w:rsidRPr="00880C4B">
        <w:rPr>
          <w:sz w:val="26"/>
          <w:szCs w:val="26"/>
        </w:rPr>
        <w:t xml:space="preserve">технического обеспечения (в случае, если такое подключение (технологическое присоединение) этого объекта предусмотрено проектной документацией); </w:t>
      </w:r>
    </w:p>
    <w:p w14:paraId="2F99B992" w14:textId="3C2E8A7A" w:rsidR="00646357" w:rsidRPr="00880C4B" w:rsidRDefault="00646357" w:rsidP="000D6B6D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ж)</w:t>
      </w:r>
      <w:r w:rsidR="00F8647E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</w:t>
      </w:r>
      <w:r w:rsidR="00EA56F7" w:rsidRPr="00880C4B">
        <w:rPr>
          <w:sz w:val="26"/>
          <w:szCs w:val="26"/>
        </w:rPr>
        <w:t>-</w:t>
      </w:r>
      <w:r w:rsidRPr="00880C4B">
        <w:rPr>
          <w:sz w:val="26"/>
          <w:szCs w:val="26"/>
        </w:rPr>
        <w:t xml:space="preserve">технического обеспечения в границах земельного участка </w:t>
      </w:r>
      <w:r w:rsidR="000D6B6D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и планировочную организацию земельного участка и подписанная лицом, осуществляющим строительство (лицом, осуществляющим строительство, </w:t>
      </w:r>
      <w:r w:rsidR="000D6B6D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 </w:t>
      </w:r>
    </w:p>
    <w:p w14:paraId="3770DECC" w14:textId="77777777" w:rsidR="00646357" w:rsidRPr="00880C4B" w:rsidRDefault="00646357" w:rsidP="00E247CF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з) заключение органа государственного строительного надзора (в случае, если предусмотрено осуществление государственного строительного надзора </w:t>
      </w:r>
      <w:r w:rsidR="004F59CD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>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</w:t>
      </w:r>
      <w:r w:rsidR="00560B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соответствии с частью </w:t>
      </w:r>
      <w:r w:rsidR="00E247CF" w:rsidRPr="00880C4B">
        <w:rPr>
          <w:sz w:val="26"/>
          <w:szCs w:val="26"/>
        </w:rPr>
        <w:t>1</w:t>
      </w:r>
      <w:r w:rsidR="00E247CF" w:rsidRPr="00880C4B">
        <w:rPr>
          <w:sz w:val="26"/>
          <w:szCs w:val="26"/>
          <w:vertAlign w:val="superscript"/>
        </w:rPr>
        <w:t>3</w:t>
      </w:r>
      <w:r w:rsidRPr="00880C4B">
        <w:rPr>
          <w:sz w:val="26"/>
          <w:szCs w:val="26"/>
        </w:rPr>
        <w:t xml:space="preserve"> статьи 52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Федерации; </w:t>
      </w:r>
    </w:p>
    <w:p w14:paraId="001FF9E7" w14:textId="77777777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 </w:t>
      </w:r>
    </w:p>
    <w:p w14:paraId="65C2B276" w14:textId="77777777" w:rsidR="00EE21DA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</w:t>
      </w:r>
    </w:p>
    <w:p w14:paraId="794544C3" w14:textId="77777777" w:rsidR="00F01B82" w:rsidRPr="00880C4B" w:rsidRDefault="00F01B82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2.10. Документы, указанные в подпунктах «а», «г» - «ж» пункта 2.9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14:paraId="716BEAA4" w14:textId="77777777" w:rsidR="00F01B82" w:rsidRPr="00880C4B" w:rsidRDefault="00F01B82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2.11. 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«г» -«д» пункта 2.8 и подпунктах «г»-«з» пункта 2.9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В указанном случае в заявлении о выдаче разрешения на ввод объекта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 </w:t>
      </w:r>
    </w:p>
    <w:p w14:paraId="541594E1" w14:textId="77777777" w:rsidR="00F01B82" w:rsidRPr="00880C4B" w:rsidRDefault="00F01B82" w:rsidP="0032370A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2.12.Непредставление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эксплуатацию.</w:t>
      </w:r>
    </w:p>
    <w:p w14:paraId="5AFD6CF4" w14:textId="77777777" w:rsidR="00F01B82" w:rsidRPr="00880C4B" w:rsidRDefault="00F01B82" w:rsidP="00C85B68">
      <w:pPr>
        <w:ind w:firstLine="709"/>
        <w:jc w:val="both"/>
        <w:rPr>
          <w:sz w:val="26"/>
          <w:szCs w:val="26"/>
        </w:rPr>
      </w:pPr>
    </w:p>
    <w:p w14:paraId="4749B816" w14:textId="77777777" w:rsidR="0032370A" w:rsidRPr="00880C4B" w:rsidRDefault="0032370A" w:rsidP="00C85B68">
      <w:pPr>
        <w:ind w:firstLine="709"/>
        <w:jc w:val="both"/>
        <w:rPr>
          <w:sz w:val="26"/>
          <w:szCs w:val="26"/>
        </w:rPr>
      </w:pPr>
    </w:p>
    <w:p w14:paraId="72280FF6" w14:textId="77777777" w:rsidR="004F782A" w:rsidRPr="00880C4B" w:rsidRDefault="004F782A" w:rsidP="004F782A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Срок и порядок регистрации заявления заявителя о предоставлении муниципальной услуги, в том числе в электронной форме</w:t>
      </w:r>
    </w:p>
    <w:p w14:paraId="05F946C2" w14:textId="77777777" w:rsidR="00646357" w:rsidRPr="00880C4B" w:rsidRDefault="00646357" w:rsidP="00C85B68">
      <w:pPr>
        <w:ind w:firstLine="709"/>
        <w:jc w:val="both"/>
        <w:rPr>
          <w:color w:val="000000"/>
          <w:sz w:val="26"/>
          <w:szCs w:val="26"/>
        </w:rPr>
      </w:pPr>
    </w:p>
    <w:p w14:paraId="471C33A7" w14:textId="77777777" w:rsidR="0037770A" w:rsidRPr="00880C4B" w:rsidRDefault="00F01B82" w:rsidP="0037770A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2.13. Регистрация заявления о выдаче разрешения на ввод объекта в эксплуатацию, </w:t>
      </w:r>
      <w:r w:rsidR="0037770A" w:rsidRPr="00880C4B">
        <w:rPr>
          <w:sz w:val="26"/>
          <w:szCs w:val="26"/>
        </w:rPr>
        <w:t>представленного заявителем способами, указанными в пункте 2.4 настоящего Административного регламента, осуществляется не позднее одного рабочего дня, следующего за днем его поступления в Уполномоченный орган.</w:t>
      </w:r>
      <w:r w:rsidRPr="00880C4B">
        <w:rPr>
          <w:sz w:val="26"/>
          <w:szCs w:val="26"/>
        </w:rPr>
        <w:t xml:space="preserve"> </w:t>
      </w:r>
    </w:p>
    <w:p w14:paraId="1FF669D5" w14:textId="77777777" w:rsidR="00F01B82" w:rsidRPr="00880C4B" w:rsidRDefault="00F01B82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единой информационной системы жилищного строительства вне рабочего времени </w:t>
      </w:r>
      <w:r w:rsidR="004F782A" w:rsidRPr="00880C4B">
        <w:rPr>
          <w:sz w:val="26"/>
          <w:szCs w:val="26"/>
        </w:rPr>
        <w:t>Уполномоченного органа</w:t>
      </w:r>
      <w:r w:rsidRPr="00880C4B">
        <w:rPr>
          <w:sz w:val="26"/>
          <w:szCs w:val="26"/>
        </w:rPr>
        <w:t xml:space="preserve"> либо в выходной, нерабочий праздничный день днем поступления заявления о выдаче разрешения на ввод объекта в эксплуатацию считается первый рабочий день, следующий за днем представления заявителем указанного заявления.</w:t>
      </w:r>
    </w:p>
    <w:p w14:paraId="4B46D3E4" w14:textId="77777777" w:rsidR="00754026" w:rsidRPr="00880C4B" w:rsidRDefault="00754026" w:rsidP="00754026">
      <w:pPr>
        <w:jc w:val="both"/>
        <w:rPr>
          <w:sz w:val="26"/>
          <w:szCs w:val="26"/>
        </w:rPr>
      </w:pPr>
    </w:p>
    <w:p w14:paraId="773B9E8D" w14:textId="77777777" w:rsidR="00F01B82" w:rsidRPr="00880C4B" w:rsidRDefault="00F01B82" w:rsidP="00754026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14:paraId="453E876D" w14:textId="77777777" w:rsidR="00754026" w:rsidRPr="00880C4B" w:rsidRDefault="00754026" w:rsidP="00754026">
      <w:pPr>
        <w:ind w:firstLine="709"/>
        <w:jc w:val="center"/>
        <w:rPr>
          <w:sz w:val="26"/>
          <w:szCs w:val="26"/>
        </w:rPr>
      </w:pPr>
    </w:p>
    <w:p w14:paraId="0ADE3259" w14:textId="77777777" w:rsidR="00F01B82" w:rsidRPr="00880C4B" w:rsidRDefault="00F01B82" w:rsidP="00F01B82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2.14. Срок предоставления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составляет не более пяти рабочих дней со дня поступления заявления о выдаче разрешения на ввод объекта в эксплуатацию в </w:t>
      </w:r>
      <w:r w:rsidR="004F782A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. </w:t>
      </w:r>
    </w:p>
    <w:p w14:paraId="093E3A55" w14:textId="77777777" w:rsidR="00F01B82" w:rsidRPr="00880C4B" w:rsidRDefault="00F01B82" w:rsidP="004F782A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Заявление о выдаче разрешения на ввод объекта в эксплуатацию считается поступившим в </w:t>
      </w:r>
      <w:r w:rsidR="004F782A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со дня его регистрации.</w:t>
      </w:r>
    </w:p>
    <w:p w14:paraId="3350729F" w14:textId="77777777" w:rsidR="00560B89" w:rsidRPr="00880C4B" w:rsidRDefault="00560B89" w:rsidP="004F782A">
      <w:pPr>
        <w:ind w:firstLine="709"/>
        <w:jc w:val="both"/>
        <w:rPr>
          <w:sz w:val="26"/>
          <w:szCs w:val="26"/>
        </w:rPr>
      </w:pPr>
    </w:p>
    <w:p w14:paraId="304A09E4" w14:textId="77777777" w:rsidR="00F01B82" w:rsidRPr="00880C4B" w:rsidRDefault="00F01B82" w:rsidP="00F01B82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Исчерпывающий перечень оснований для приостановления или отказа </w:t>
      </w:r>
    </w:p>
    <w:p w14:paraId="236A3849" w14:textId="77777777" w:rsidR="00F01B82" w:rsidRPr="00880C4B" w:rsidRDefault="00F01B82" w:rsidP="00F01B82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в предоставлении муниципальной услуги</w:t>
      </w:r>
    </w:p>
    <w:p w14:paraId="3CFE14CC" w14:textId="77777777" w:rsidR="00F01B82" w:rsidRPr="00880C4B" w:rsidRDefault="00F01B82" w:rsidP="00F01B82">
      <w:pPr>
        <w:jc w:val="center"/>
        <w:rPr>
          <w:sz w:val="26"/>
          <w:szCs w:val="26"/>
        </w:rPr>
      </w:pPr>
    </w:p>
    <w:p w14:paraId="7A70AC80" w14:textId="77777777" w:rsidR="00F01B82" w:rsidRPr="00880C4B" w:rsidRDefault="00F01B82" w:rsidP="00F01B82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2.15. Оснований для приостановления предоставления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или отказа в предоставлении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не предусмотрено законодательством Российской Федерации. </w:t>
      </w:r>
    </w:p>
    <w:p w14:paraId="4F9694E6" w14:textId="77777777" w:rsidR="00F01B82" w:rsidRPr="00880C4B" w:rsidRDefault="00F01B82" w:rsidP="00F01B82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Основания для отказа в выдаче разрешения на ввод объекта в эксплуатацию предусмотрены пунктом 2.22 настоящего Административного регламента.</w:t>
      </w:r>
    </w:p>
    <w:p w14:paraId="5EDB12B2" w14:textId="77777777" w:rsidR="00F01B82" w:rsidRDefault="00F01B82" w:rsidP="00047878">
      <w:pPr>
        <w:jc w:val="both"/>
        <w:rPr>
          <w:sz w:val="26"/>
          <w:szCs w:val="26"/>
        </w:rPr>
      </w:pPr>
    </w:p>
    <w:p w14:paraId="15691A06" w14:textId="77777777" w:rsidR="00880C4B" w:rsidRPr="00880C4B" w:rsidRDefault="00880C4B" w:rsidP="00047878">
      <w:pPr>
        <w:jc w:val="both"/>
        <w:rPr>
          <w:sz w:val="26"/>
          <w:szCs w:val="26"/>
        </w:rPr>
      </w:pPr>
    </w:p>
    <w:p w14:paraId="7C18061B" w14:textId="77777777" w:rsidR="00F01B82" w:rsidRPr="00880C4B" w:rsidRDefault="00F01B82" w:rsidP="00F01B82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40AF4746" w14:textId="77777777" w:rsidR="00F01B82" w:rsidRPr="00880C4B" w:rsidRDefault="00F01B82" w:rsidP="00F01B82">
      <w:pPr>
        <w:jc w:val="center"/>
        <w:rPr>
          <w:sz w:val="26"/>
          <w:szCs w:val="26"/>
        </w:rPr>
      </w:pPr>
    </w:p>
    <w:p w14:paraId="1F4E1FE0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 xml:space="preserve">2.16. 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14:paraId="132986E1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заявление о выдаче разрешения на ввод объекта в эксплуатацию представлено </w:t>
      </w:r>
      <w:r w:rsidR="004F782A" w:rsidRPr="00880C4B">
        <w:rPr>
          <w:sz w:val="26"/>
          <w:szCs w:val="26"/>
        </w:rPr>
        <w:t>в орган местного самоуправления, в полномочия которого не входит предоставление муниципальной услуги</w:t>
      </w:r>
      <w:r w:rsidRPr="00880C4B">
        <w:rPr>
          <w:sz w:val="26"/>
          <w:szCs w:val="26"/>
        </w:rPr>
        <w:t xml:space="preserve">; </w:t>
      </w:r>
    </w:p>
    <w:p w14:paraId="3B28298D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неполное заполнение полей в форме заявления, в том числе в интерактивной форме заявления на Едином портале, региональном портале; </w:t>
      </w:r>
    </w:p>
    <w:p w14:paraId="0ECEC876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непредставление документов, предусмотренных подпунктами </w:t>
      </w:r>
      <w:r w:rsidR="00112898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а</w:t>
      </w:r>
      <w:r w:rsidR="00112898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- </w:t>
      </w:r>
      <w:r w:rsidR="00112898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в</w:t>
      </w:r>
      <w:r w:rsidR="00112898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пункта 2.8 настоящего Административного регламента; </w:t>
      </w:r>
    </w:p>
    <w:p w14:paraId="2DED2039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г) представленные документы утратили силу на день обращения за получением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(документ, удостоверяющий личность; документ, удостоверяющий полномочия представителя заявителя, в случае обращения за получением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указанным лицом); </w:t>
      </w:r>
    </w:p>
    <w:p w14:paraId="7CF9FDE0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д) представленные документы содержат по</w:t>
      </w:r>
      <w:r w:rsidR="00B913F1" w:rsidRPr="00880C4B">
        <w:rPr>
          <w:sz w:val="26"/>
          <w:szCs w:val="26"/>
        </w:rPr>
        <w:t>дчистки и исправления текста;</w:t>
      </w:r>
    </w:p>
    <w:p w14:paraId="1D8D6C0B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е)</w:t>
      </w:r>
      <w:r w:rsidR="0032370A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14:paraId="5576AA9A" w14:textId="77777777" w:rsidR="00112898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ж) заявление о выдаче разрешения на ввод объекта в эксплуатацию и документы, указанные в подпунктах </w:t>
      </w:r>
      <w:r w:rsidR="00112898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б</w:t>
      </w:r>
      <w:r w:rsidR="00112898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- </w:t>
      </w:r>
      <w:r w:rsidR="00112898" w:rsidRPr="00880C4B">
        <w:rPr>
          <w:sz w:val="26"/>
          <w:szCs w:val="26"/>
        </w:rPr>
        <w:t>«д»</w:t>
      </w:r>
      <w:r w:rsidRPr="00880C4B">
        <w:rPr>
          <w:sz w:val="26"/>
          <w:szCs w:val="26"/>
        </w:rPr>
        <w:t xml:space="preserve"> пункта 2.8 настоящего Административного регламента, представлены в электронной форме с нарушением требований, установленных пунктами 2.5 – 2.7 настоящего Административного регламента; </w:t>
      </w:r>
    </w:p>
    <w:p w14:paraId="447BB029" w14:textId="77777777" w:rsidR="00F01B82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з) выявлено несоблюдение установленных статьей 11 Федерального закона </w:t>
      </w:r>
      <w:r w:rsidR="00112898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Об электронной подписи</w:t>
      </w:r>
      <w:r w:rsidR="00112898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821E30B" w14:textId="77777777" w:rsidR="00EE21DA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2.17. Решение об отказе в приеме документов, указанных в пункте 2.8 настоящего Административного регламента, оформляется по форме согласно Приложению № 2 к настоящему Административному регламенту.</w:t>
      </w:r>
    </w:p>
    <w:p w14:paraId="27100825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2.18. 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</w:t>
      </w:r>
      <w:r w:rsidR="004F782A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. </w:t>
      </w:r>
    </w:p>
    <w:p w14:paraId="2D15438B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2.19. Отказ в приеме документов, указанных в пункте 2.8 настоящего Административного регламента, не препятствует повторному обращению заявителя в </w:t>
      </w:r>
      <w:r w:rsidR="004F782A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за получением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услуги.</w:t>
      </w:r>
    </w:p>
    <w:p w14:paraId="23CCE5A4" w14:textId="60833279" w:rsidR="00112898" w:rsidRDefault="00112898" w:rsidP="00C85B68">
      <w:pPr>
        <w:ind w:firstLine="709"/>
        <w:jc w:val="both"/>
        <w:rPr>
          <w:sz w:val="26"/>
          <w:szCs w:val="26"/>
        </w:rPr>
      </w:pPr>
    </w:p>
    <w:p w14:paraId="24344917" w14:textId="77777777" w:rsidR="00F8647E" w:rsidRPr="00880C4B" w:rsidRDefault="00F8647E" w:rsidP="00C85B68">
      <w:pPr>
        <w:ind w:firstLine="709"/>
        <w:jc w:val="both"/>
        <w:rPr>
          <w:sz w:val="26"/>
          <w:szCs w:val="26"/>
        </w:rPr>
      </w:pPr>
    </w:p>
    <w:p w14:paraId="06929C9F" w14:textId="77777777" w:rsidR="00112898" w:rsidRPr="00880C4B" w:rsidRDefault="00112898" w:rsidP="00112898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Описание результата предоставления муниципальной услуги</w:t>
      </w:r>
    </w:p>
    <w:p w14:paraId="418F43A6" w14:textId="77777777" w:rsidR="00112898" w:rsidRPr="00880C4B" w:rsidRDefault="00112898" w:rsidP="00112898">
      <w:pPr>
        <w:jc w:val="center"/>
        <w:rPr>
          <w:sz w:val="26"/>
          <w:szCs w:val="26"/>
        </w:rPr>
      </w:pPr>
    </w:p>
    <w:p w14:paraId="30230083" w14:textId="77777777" w:rsidR="00112898" w:rsidRPr="00880C4B" w:rsidRDefault="00112898" w:rsidP="00112898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2.20. Результатом предоставления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является: </w:t>
      </w:r>
    </w:p>
    <w:p w14:paraId="49D766D3" w14:textId="77777777" w:rsidR="00112898" w:rsidRPr="00880C4B" w:rsidRDefault="00112898" w:rsidP="00112898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разрешение на ввод объекта в эксплуатацию (в том числе на отдельные этапы строительства, реконструкции объекта капитального строительства); </w:t>
      </w:r>
    </w:p>
    <w:p w14:paraId="67908032" w14:textId="77777777" w:rsidR="00112898" w:rsidRPr="00880C4B" w:rsidRDefault="00112898" w:rsidP="00112898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б) решение об отказе в выдаче разрешения на ввод объекта в эксплуатацию при наличии оснований, указанных в пункте 2.22 настоящего Административного регламента.</w:t>
      </w:r>
    </w:p>
    <w:p w14:paraId="2D92EC4F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2.21. 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78806CFC" w14:textId="77777777" w:rsidR="00A11AEC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Административному регламенту.</w:t>
      </w:r>
    </w:p>
    <w:p w14:paraId="71E1FB07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2.22. Исчерпывающий перечень оснований для отказа в выдаче разрешения на ввод объекта в эксплуатацию: </w:t>
      </w:r>
    </w:p>
    <w:p w14:paraId="05682293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отсутствие документов, предусмотренных подпунктами «г» - «д» пункта 2.8, пунктом 2.9 настоящего Административного регламента; </w:t>
      </w:r>
    </w:p>
    <w:p w14:paraId="07030B97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4DCCDCDE" w14:textId="436884FC" w:rsidR="00FA4CF0" w:rsidRPr="00FA4CF0" w:rsidRDefault="00112898" w:rsidP="00FA4CF0">
      <w:pPr>
        <w:overflowPunct/>
        <w:ind w:firstLine="708"/>
        <w:jc w:val="both"/>
        <w:textAlignment w:val="auto"/>
        <w:rPr>
          <w:color w:val="FF0000"/>
          <w:sz w:val="26"/>
          <w:szCs w:val="26"/>
        </w:rPr>
      </w:pPr>
      <w:r w:rsidRPr="00FA4CF0">
        <w:rPr>
          <w:color w:val="FF0000"/>
          <w:sz w:val="26"/>
          <w:szCs w:val="26"/>
        </w:rPr>
        <w:t xml:space="preserve">в) </w:t>
      </w:r>
      <w:r w:rsidR="00FA4CF0" w:rsidRPr="00FA4CF0">
        <w:rPr>
          <w:color w:val="FF0000"/>
          <w:sz w:val="26"/>
          <w:szCs w:val="26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9" w:history="1">
        <w:r w:rsidR="00FA4CF0" w:rsidRPr="00FA4CF0">
          <w:rPr>
            <w:color w:val="FF0000"/>
            <w:sz w:val="26"/>
            <w:szCs w:val="26"/>
          </w:rPr>
          <w:t>частью 6.2</w:t>
        </w:r>
      </w:hyperlink>
      <w:r w:rsidR="00FA4CF0" w:rsidRPr="00FA4CF0">
        <w:rPr>
          <w:color w:val="FF0000"/>
          <w:sz w:val="26"/>
          <w:szCs w:val="26"/>
        </w:rPr>
        <w:t xml:space="preserve">  </w:t>
      </w:r>
      <w:bookmarkStart w:id="0" w:name="_Hlk231284845"/>
      <w:r w:rsidR="00FA4CF0" w:rsidRPr="00FA4CF0">
        <w:rPr>
          <w:color w:val="FF0000"/>
          <w:sz w:val="26"/>
          <w:szCs w:val="26"/>
        </w:rPr>
        <w:t>статьи 55 Градостроительного кодекса Российской Федерации;</w:t>
      </w:r>
    </w:p>
    <w:bookmarkEnd w:id="0"/>
    <w:p w14:paraId="5628BFE1" w14:textId="1A3BD98D" w:rsidR="00FA4CF0" w:rsidRPr="00FA4CF0" w:rsidRDefault="00112898" w:rsidP="00FA4CF0">
      <w:pPr>
        <w:overflowPunct/>
        <w:ind w:firstLine="708"/>
        <w:jc w:val="both"/>
        <w:textAlignment w:val="auto"/>
        <w:rPr>
          <w:color w:val="FF0000"/>
          <w:sz w:val="26"/>
          <w:szCs w:val="26"/>
        </w:rPr>
      </w:pPr>
      <w:r w:rsidRPr="00FA4CF0">
        <w:rPr>
          <w:color w:val="FF0000"/>
          <w:sz w:val="26"/>
          <w:szCs w:val="26"/>
        </w:rPr>
        <w:t xml:space="preserve">г) </w:t>
      </w:r>
      <w:r w:rsidR="00FA4CF0" w:rsidRPr="00FA4CF0">
        <w:rPr>
          <w:color w:val="FF0000"/>
          <w:sz w:val="26"/>
          <w:szCs w:val="26"/>
        </w:rPr>
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10" w:history="1">
        <w:r w:rsidR="00FA4CF0" w:rsidRPr="00FA4CF0">
          <w:rPr>
            <w:color w:val="FF0000"/>
            <w:sz w:val="26"/>
            <w:szCs w:val="26"/>
          </w:rPr>
          <w:t>частью 6.2</w:t>
        </w:r>
      </w:hyperlink>
      <w:r w:rsidR="00FA4CF0" w:rsidRPr="00FA4CF0">
        <w:rPr>
          <w:color w:val="FF0000"/>
          <w:sz w:val="26"/>
          <w:szCs w:val="26"/>
        </w:rPr>
        <w:t xml:space="preserve"> статьи 55 Градостроительного кодекса Российской Федерации;</w:t>
      </w:r>
    </w:p>
    <w:p w14:paraId="0A0892DB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05F68FA3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2.23. Результат предоставления </w:t>
      </w:r>
      <w:r w:rsidR="00BF6DA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указанный в пункте 2.20 настоящего Административного регламента: </w:t>
      </w:r>
    </w:p>
    <w:p w14:paraId="5EF11CE8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</w:t>
      </w:r>
      <w:r w:rsidRPr="00880C4B">
        <w:rPr>
          <w:sz w:val="26"/>
          <w:szCs w:val="26"/>
        </w:rPr>
        <w:lastRenderedPageBreak/>
        <w:t xml:space="preserve">единой информационной системе жилищного строительства в случае, если это указано в заявлении о предоставлении </w:t>
      </w:r>
      <w:r w:rsidR="00BF6DA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62EECF10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выдается заявителю на бумажном носителе при личном обращении в </w:t>
      </w:r>
      <w:r w:rsidR="00BF6DA7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</w:t>
      </w:r>
      <w:r w:rsidR="00BF6DA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услуги.</w:t>
      </w:r>
    </w:p>
    <w:p w14:paraId="7E8A9065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власти, Государственной корпорацией по атомной энергии </w:t>
      </w:r>
      <w:r w:rsidR="00BF6DA7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Росатом</w:t>
      </w:r>
      <w:r w:rsidR="00BF6DA7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, Государственной корпорацией по космической деятельности </w:t>
      </w:r>
      <w:r w:rsidR="00BF6DA7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Роскосмос</w:t>
      </w:r>
      <w:r w:rsidR="00BF6DA7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исключительно в электронной форме в случае, если документы на выдачу разрешения на ввод объекта в эксплуатацию, указанные в частях 3 и 4 статьи 55 Градостроительного кодекса Российской Федерации, направлены в электронной форме. </w:t>
      </w:r>
    </w:p>
    <w:p w14:paraId="24D26F00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Федерации,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14:paraId="37F913AA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</w:p>
    <w:p w14:paraId="6974313B" w14:textId="77777777" w:rsidR="00740DA1" w:rsidRPr="00880C4B" w:rsidRDefault="00740DA1" w:rsidP="00740DA1">
      <w:pPr>
        <w:jc w:val="center"/>
        <w:rPr>
          <w:b/>
          <w:color w:val="000000"/>
          <w:sz w:val="26"/>
          <w:szCs w:val="26"/>
        </w:rPr>
      </w:pPr>
      <w:r w:rsidRPr="00880C4B">
        <w:rPr>
          <w:b/>
          <w:sz w:val="26"/>
          <w:szCs w:val="26"/>
        </w:rPr>
        <w:t>Порядок, размер и основания взимания государственной пошлины или иной оплаты, взимаемой за предоставление муниципальной</w:t>
      </w:r>
      <w:r w:rsidR="00907A26" w:rsidRPr="00880C4B">
        <w:rPr>
          <w:b/>
          <w:sz w:val="26"/>
          <w:szCs w:val="26"/>
        </w:rPr>
        <w:t xml:space="preserve"> </w:t>
      </w:r>
      <w:r w:rsidRPr="00880C4B">
        <w:rPr>
          <w:b/>
          <w:sz w:val="26"/>
          <w:szCs w:val="26"/>
        </w:rPr>
        <w:t>услуги</w:t>
      </w:r>
    </w:p>
    <w:p w14:paraId="2991816C" w14:textId="77777777" w:rsidR="00A11AEC" w:rsidRPr="00880C4B" w:rsidRDefault="00A11AEC" w:rsidP="00C85B68">
      <w:pPr>
        <w:ind w:firstLine="709"/>
        <w:jc w:val="both"/>
        <w:rPr>
          <w:color w:val="000000"/>
          <w:sz w:val="26"/>
          <w:szCs w:val="26"/>
        </w:rPr>
      </w:pPr>
    </w:p>
    <w:p w14:paraId="4E1ECFAB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2.24. Предоставление </w:t>
      </w:r>
      <w:r w:rsidR="00BF6DA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 осуществляется без взимания платы.</w:t>
      </w:r>
    </w:p>
    <w:p w14:paraId="0F11BF3F" w14:textId="77777777" w:rsidR="004F59CD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2.25. 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</w:t>
      </w:r>
      <w:r w:rsidR="004F59CD" w:rsidRPr="00880C4B">
        <w:rPr>
          <w:sz w:val="26"/>
          <w:szCs w:val="26"/>
        </w:rPr>
        <w:t xml:space="preserve"> портале, региональном портале.</w:t>
      </w:r>
    </w:p>
    <w:p w14:paraId="36E28B7C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Сведения о ходе рассмотрения заявления о выдаче разрешения на ввод объекта в эксплуатацию, представленного способами, указанными в подпунктах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</w:t>
      </w:r>
      <w:r w:rsidR="00BF6DA7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, многофункциональный центр) либо письменного запроса, составляемого в произвольной форме, без взимания платы. Письменный запрос может быть подан: </w:t>
      </w:r>
    </w:p>
    <w:p w14:paraId="2C0DE558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на бумажном носителе посредством личного обращения в </w:t>
      </w:r>
      <w:r w:rsidR="00BF6DA7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>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2C243DE2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</w:t>
      </w:r>
      <w:r w:rsidR="004F59CD" w:rsidRPr="00880C4B">
        <w:rPr>
          <w:sz w:val="26"/>
          <w:szCs w:val="26"/>
        </w:rPr>
        <w:t xml:space="preserve">  </w:t>
      </w:r>
      <w:r w:rsidRPr="00880C4B">
        <w:rPr>
          <w:sz w:val="26"/>
          <w:szCs w:val="26"/>
        </w:rPr>
        <w:t xml:space="preserve">в электронной форме посредством электронной почты. </w:t>
      </w:r>
    </w:p>
    <w:p w14:paraId="0566C393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</w:t>
      </w:r>
      <w:r w:rsidR="00BF6DA7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, многофункциональный центр) в день обращения заявителя либо в письменной форме, </w:t>
      </w:r>
      <w:r w:rsidRPr="00880C4B">
        <w:rPr>
          <w:sz w:val="26"/>
          <w:szCs w:val="26"/>
        </w:rPr>
        <w:lastRenderedPageBreak/>
        <w:t>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526981EB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2.26. Результат предоставления </w:t>
      </w:r>
      <w:r w:rsidR="00BF6DA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(его копия или сведения, содержащиеся в нем), предусмотренный подпунктом «а» пункта 2.20 настоящего Административного регламента: </w:t>
      </w:r>
    </w:p>
    <w:p w14:paraId="34A9F1F5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</w:t>
      </w:r>
      <w:r w:rsidR="004F59CD" w:rsidRPr="00880C4B">
        <w:rPr>
          <w:sz w:val="26"/>
          <w:szCs w:val="26"/>
        </w:rPr>
        <w:t>округов</w:t>
      </w:r>
      <w:r w:rsidRPr="00880C4B">
        <w:rPr>
          <w:sz w:val="26"/>
          <w:szCs w:val="26"/>
        </w:rPr>
        <w:t xml:space="preserve">; </w:t>
      </w:r>
    </w:p>
    <w:p w14:paraId="76B418D2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в срок не позднее пяти рабочих дней с даты его принятия подлежит направлению в 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 </w:t>
      </w:r>
    </w:p>
    <w:p w14:paraId="762921CD" w14:textId="77777777" w:rsidR="00740DA1" w:rsidRPr="00880C4B" w:rsidRDefault="00740DA1" w:rsidP="002C25CD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</w:t>
      </w:r>
      <w:r w:rsidR="00DC5CFA" w:rsidRPr="00880C4B">
        <w:rPr>
          <w:sz w:val="26"/>
          <w:szCs w:val="26"/>
        </w:rPr>
        <w:t>5</w:t>
      </w:r>
      <w:r w:rsidR="00DC5CFA" w:rsidRPr="00880C4B">
        <w:rPr>
          <w:sz w:val="26"/>
          <w:szCs w:val="26"/>
          <w:vertAlign w:val="superscript"/>
        </w:rPr>
        <w:t>1</w:t>
      </w:r>
      <w:r w:rsidRPr="00880C4B">
        <w:rPr>
          <w:sz w:val="26"/>
          <w:szCs w:val="26"/>
        </w:rPr>
        <w:t xml:space="preserve">статьи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 (в случае выдачи заявителю разрешения на ввод в эксплуатацию иных объектов капитального строительства), или в органы государственной власти или органы местного самоуправления муниципальных образований Российской Федерации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принявшие решение об установлении или изменении зоны с особыми условиями использования территории в связи с размещением объекта, в отношении которого выдано разрешение на ввод объекта в эксплуатацию; </w:t>
      </w:r>
    </w:p>
    <w:p w14:paraId="2302BCDF" w14:textId="77777777" w:rsidR="00A74EC9" w:rsidRPr="00880C4B" w:rsidRDefault="00740DA1" w:rsidP="0047317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г) в течение трех рабочих дней после выдачи его заявителю в отношении объекта капитального строительства жилого назначения подлежит размещению органом местного самоуправления в единой информационной системе жилищного строительства.</w:t>
      </w:r>
    </w:p>
    <w:p w14:paraId="3B14732E" w14:textId="77777777" w:rsidR="00A74EC9" w:rsidRPr="00880C4B" w:rsidRDefault="00A74EC9" w:rsidP="00C85B68">
      <w:pPr>
        <w:ind w:firstLine="709"/>
        <w:jc w:val="both"/>
        <w:rPr>
          <w:sz w:val="26"/>
          <w:szCs w:val="26"/>
        </w:rPr>
      </w:pPr>
    </w:p>
    <w:p w14:paraId="1A938015" w14:textId="77777777" w:rsidR="00740DA1" w:rsidRPr="00880C4B" w:rsidRDefault="00740DA1" w:rsidP="00740DA1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27A56D56" w14:textId="77777777" w:rsidR="00740DA1" w:rsidRPr="00880C4B" w:rsidRDefault="00740DA1" w:rsidP="00740DA1">
      <w:pPr>
        <w:jc w:val="center"/>
        <w:rPr>
          <w:sz w:val="26"/>
          <w:szCs w:val="26"/>
        </w:rPr>
      </w:pPr>
    </w:p>
    <w:p w14:paraId="10604F91" w14:textId="77777777" w:rsidR="00740DA1" w:rsidRPr="00880C4B" w:rsidRDefault="00740DA1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2.27. Порядок исправления допущенных опечаток и ошибок в разрешении на ввод объекта в эксплуатацию. </w:t>
      </w:r>
    </w:p>
    <w:p w14:paraId="59D9208D" w14:textId="77777777" w:rsidR="00F22397" w:rsidRPr="00880C4B" w:rsidRDefault="00740DA1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Заявитель вправе обратиться в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с заявлением об исправлении допущенных опечаток и ошибок в разрешении на ввод объекта в эксплуатацию (далее - заявление об исправлении допущенных опечаток и ошибок) по форме согласно Приложению № 4 к настоящему Административному регламенту в </w:t>
      </w:r>
      <w:r w:rsidRPr="00880C4B">
        <w:rPr>
          <w:sz w:val="26"/>
          <w:szCs w:val="26"/>
        </w:rPr>
        <w:lastRenderedPageBreak/>
        <w:t xml:space="preserve">порядке, установленном пунктами 2.4 – 2.7, 2.13 настоящего Административного регламента. </w:t>
      </w:r>
    </w:p>
    <w:p w14:paraId="79C2A7DF" w14:textId="77777777" w:rsidR="00F22397" w:rsidRPr="00880C4B" w:rsidRDefault="00740DA1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случае подтверждения наличия допущенных опечаток, ошибок в разрешении на ввод </w:t>
      </w:r>
      <w:r w:rsidR="0032370A" w:rsidRPr="00880C4B">
        <w:rPr>
          <w:sz w:val="26"/>
          <w:szCs w:val="26"/>
        </w:rPr>
        <w:t xml:space="preserve">объекта </w:t>
      </w:r>
      <w:r w:rsidRPr="00880C4B">
        <w:rPr>
          <w:sz w:val="26"/>
          <w:szCs w:val="26"/>
        </w:rPr>
        <w:t xml:space="preserve">в эксплуатацию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вносит исправления в ранее выданное разрешение на ввод объекта в эксплуатацию. Дата и номер выданного разрешения на ввод объекта в эксплуатацию не изменяются, а в соответствующей графе формы разрешения на ввод объекта в эксплуатацию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 </w:t>
      </w:r>
    </w:p>
    <w:p w14:paraId="3BAF105F" w14:textId="77777777" w:rsidR="00740DA1" w:rsidRPr="00880C4B" w:rsidRDefault="00740DA1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№ 5 к настоящему Административному регламенту направляется заявителю в порядке, установленном пунктом 2.23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14:paraId="4613D7D1" w14:textId="77777777" w:rsidR="00E10BB0" w:rsidRPr="00880C4B" w:rsidRDefault="0001655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2.28. Исчерпывающий перечень оснований для отказа в исправлении допущенных опечаток и ошибок в разрешении на ввод объекта в эксплуатацию: </w:t>
      </w:r>
    </w:p>
    <w:p w14:paraId="024B3576" w14:textId="77777777" w:rsidR="00E10BB0" w:rsidRPr="00880C4B" w:rsidRDefault="0001655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несоответствие заявителя кругу лиц, указанных в пункте 2.2 настоящего Административного регламента; </w:t>
      </w:r>
    </w:p>
    <w:p w14:paraId="1A4E9CC0" w14:textId="77777777" w:rsidR="00016550" w:rsidRPr="00880C4B" w:rsidRDefault="0001655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б) отсутствие факта допущения опечаток и ошибок в разрешении на ввод объекта в эксплуатацию.</w:t>
      </w:r>
    </w:p>
    <w:p w14:paraId="54E04406" w14:textId="77777777" w:rsidR="00056778" w:rsidRPr="00880C4B" w:rsidRDefault="00056778" w:rsidP="00740DA1">
      <w:pPr>
        <w:ind w:firstLine="708"/>
        <w:jc w:val="both"/>
        <w:rPr>
          <w:sz w:val="26"/>
          <w:szCs w:val="26"/>
        </w:rPr>
      </w:pPr>
    </w:p>
    <w:p w14:paraId="3A9E7598" w14:textId="77777777" w:rsidR="00056778" w:rsidRPr="00880C4B" w:rsidRDefault="00056778" w:rsidP="00E6180E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Порядок выдачи дубликата разрешения на ввод объекта в эксплуатацию</w:t>
      </w:r>
    </w:p>
    <w:p w14:paraId="6C1212C5" w14:textId="77777777" w:rsidR="00056778" w:rsidRPr="00880C4B" w:rsidRDefault="00056778" w:rsidP="00740DA1">
      <w:pPr>
        <w:ind w:firstLine="708"/>
        <w:jc w:val="both"/>
        <w:rPr>
          <w:sz w:val="26"/>
          <w:szCs w:val="26"/>
        </w:rPr>
      </w:pPr>
    </w:p>
    <w:p w14:paraId="0C670582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2.29. Порядок выдачи дубликата разрешения на ввод объекта в эксплуатацию. </w:t>
      </w:r>
    </w:p>
    <w:p w14:paraId="674AFC1B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Заявитель вправе обратиться в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с заявлением о выдаче дубликата разрешения на ввод объекта в эксплуатацию (далее – заявление о выдаче дубликата) по форме согласно Приложению № 6 к настоящему Административному регламенту, в порядке, установленном пунктами 2.4 – 2.7, 2.13 настоящего Административного регламента. </w:t>
      </w:r>
    </w:p>
    <w:p w14:paraId="42B67445" w14:textId="77777777" w:rsidR="00E10BB0" w:rsidRPr="00880C4B" w:rsidRDefault="00E10BB0" w:rsidP="00E10BB0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случае отсутствия оснований для отказа в выдаче дубликата разрешения на ввод объекта в эксплуатацию, установленных пунктом 2.30 настоящего Административного регламента,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эксплуатацию. В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 </w:t>
      </w:r>
    </w:p>
    <w:p w14:paraId="6C975A73" w14:textId="77777777" w:rsidR="0001655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Административному регламенту направляется заявителю в порядке, установленном пунктом 2.23 настоящего Административного </w:t>
      </w:r>
      <w:r w:rsidRPr="00880C4B">
        <w:rPr>
          <w:sz w:val="26"/>
          <w:szCs w:val="26"/>
        </w:rPr>
        <w:lastRenderedPageBreak/>
        <w:t>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14:paraId="0575D063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2.30. Исчерпывающий перечень оснований для отказа в выдаче дубликата разрешения на ввод объекта в эксплуатацию: </w:t>
      </w:r>
    </w:p>
    <w:p w14:paraId="13C81AF1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несоответствие заявителя кругу лиц, указанных в пункте 2.2 настоящего Административного регламента.</w:t>
      </w:r>
    </w:p>
    <w:p w14:paraId="7EBE5322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2.31. Порядок оставления заявления о выдаче разрешения на ввод объекта в эксплуатацию без рассмотрения. </w:t>
      </w:r>
    </w:p>
    <w:p w14:paraId="66883968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Заявитель вправе обратиться в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с заявлением об оставлении заявления о выдаче разрешения на ввод объекта в эксплуатацию без рассмотрения по форме согласно Приложению № 8 в порядке, установленном пунктами 2.4 – 2.7, 2.13 настоящего Административного регламента, не позднее рабочего дня, предшествующего дню окончания срока предоставления </w:t>
      </w:r>
      <w:r w:rsidR="00E6180E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услуги.</w:t>
      </w:r>
    </w:p>
    <w:p w14:paraId="130F46F1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На основании поступившего заявления об оставлении заявления о выдаче разрешения на ввод объекта в эксплуатацию без рассмотрения </w:t>
      </w:r>
      <w:r w:rsidR="00E6180E" w:rsidRPr="00880C4B">
        <w:rPr>
          <w:sz w:val="26"/>
          <w:szCs w:val="26"/>
        </w:rPr>
        <w:t xml:space="preserve">Уполномоченный орган </w:t>
      </w:r>
      <w:r w:rsidRPr="00880C4B">
        <w:rPr>
          <w:sz w:val="26"/>
          <w:szCs w:val="26"/>
        </w:rPr>
        <w:t xml:space="preserve">принимает решение об оставлении заявления о выдаче разрешения на ввод объекта в эксплуатацию без рассмотрения. </w:t>
      </w:r>
    </w:p>
    <w:p w14:paraId="4C213E34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Решение об оставлении заявления о выдаче разрешения на ввод объекта в эксплуатацию без рассмотрения направляется заявителю по форме, приведенной в Приложении № 9 к настоящему Административному регламенту, в порядке, установленном пунктом 2.23 настоящего Административного регламента, способом, указанным заявителем в заявлении об оставлении заявления о выдаче разрешения на ввод объекта в эксплуатацию без рассмотрения, не позднее рабочего дня, следующего за днем поступления такого заявления. </w:t>
      </w:r>
    </w:p>
    <w:p w14:paraId="325C22A3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Оставление заявления о выдаче разрешения на ввод объекта в эксплуатацию без рассмотрения не препятствует повторному обращению заявителя в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за предоставлением</w:t>
      </w:r>
      <w:r w:rsidR="00E6180E" w:rsidRPr="00880C4B">
        <w:rPr>
          <w:sz w:val="26"/>
          <w:szCs w:val="26"/>
        </w:rPr>
        <w:t xml:space="preserve"> муниципальной </w:t>
      </w:r>
      <w:r w:rsidRPr="00880C4B">
        <w:rPr>
          <w:sz w:val="26"/>
          <w:szCs w:val="26"/>
        </w:rPr>
        <w:t xml:space="preserve"> услуги.</w:t>
      </w:r>
    </w:p>
    <w:p w14:paraId="13A9A793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2.32. При предоставлении </w:t>
      </w:r>
      <w:r w:rsidR="00733D20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запрещается требовать от заявителя: </w:t>
      </w:r>
    </w:p>
    <w:p w14:paraId="6E8E7C81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733D20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услуги. </w:t>
      </w:r>
    </w:p>
    <w:p w14:paraId="6B4B535A" w14:textId="6334593D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2) </w:t>
      </w:r>
      <w:r w:rsidR="00733D20" w:rsidRPr="00880C4B">
        <w:rPr>
          <w:sz w:val="26"/>
          <w:szCs w:val="26"/>
        </w:rPr>
        <w:t xml:space="preserve">Представления документов и информации, которые в соответствии с нормативными правовыми актами Российской Федерации, </w:t>
      </w:r>
      <w:r w:rsidR="00733D20" w:rsidRPr="00880C4B">
        <w:rPr>
          <w:sz w:val="26"/>
          <w:szCs w:val="26"/>
          <w:lang w:eastAsia="zh-CN"/>
        </w:rPr>
        <w:t xml:space="preserve">нормативными правовыми актами </w:t>
      </w:r>
      <w:r w:rsidR="0032370A" w:rsidRPr="00880C4B">
        <w:rPr>
          <w:sz w:val="26"/>
          <w:szCs w:val="26"/>
          <w:lang w:eastAsia="zh-CN"/>
        </w:rPr>
        <w:t>Калужской области</w:t>
      </w:r>
      <w:r w:rsidR="00733D20" w:rsidRPr="00880C4B">
        <w:rPr>
          <w:sz w:val="26"/>
          <w:szCs w:val="26"/>
          <w:lang w:eastAsia="zh-CN"/>
        </w:rPr>
        <w:t xml:space="preserve">, муниципальными правовыми актами органов местного самоуправления </w:t>
      </w:r>
      <w:r w:rsidR="00064994">
        <w:rPr>
          <w:sz w:val="26"/>
          <w:szCs w:val="26"/>
          <w:lang w:eastAsia="zh-CN"/>
        </w:rPr>
        <w:t>Малоярославецкого муниципального округа</w:t>
      </w:r>
      <w:r w:rsidR="00733D20" w:rsidRPr="00880C4B">
        <w:rPr>
          <w:sz w:val="26"/>
          <w:szCs w:val="26"/>
          <w:lang w:eastAsia="zh-CN"/>
        </w:rPr>
        <w:t xml:space="preserve"> </w:t>
      </w:r>
      <w:r w:rsidR="00733D20" w:rsidRPr="00880C4B">
        <w:rPr>
          <w:sz w:val="26"/>
          <w:szCs w:val="26"/>
        </w:rPr>
        <w:t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 Заявитель вправе представить указанные документы и информацию в органы, предоставляющие муниципальные услуги, по собственной инициативе.</w:t>
      </w:r>
    </w:p>
    <w:p w14:paraId="43C99284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 xml:space="preserve">3) </w:t>
      </w:r>
      <w:r w:rsidR="000E6F0B" w:rsidRPr="00880C4B">
        <w:rPr>
          <w:sz w:val="26"/>
          <w:szCs w:val="26"/>
        </w:rPr>
        <w:t>Осуществления действий, в том числе согласований, необходимых для получения муниципальных услуг и связанных с обращением в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r w:rsidRPr="00880C4B">
        <w:rPr>
          <w:sz w:val="26"/>
          <w:szCs w:val="26"/>
        </w:rPr>
        <w:t>;</w:t>
      </w:r>
    </w:p>
    <w:p w14:paraId="27069E4F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либо в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за исключением следующих случаев: </w:t>
      </w:r>
    </w:p>
    <w:p w14:paraId="43F3F3B2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изменение требований нормативных правовых актов, касающихся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после первоначальной подачи заявления о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услуги;</w:t>
      </w:r>
    </w:p>
    <w:p w14:paraId="00D8D9F2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наличие ошибок в заявлении о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и документах, поданных заявителем после первоначального отказа в приеме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либо в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 и не включенных в представленный ранее комплект документов;</w:t>
      </w:r>
    </w:p>
    <w:p w14:paraId="1A2DCA12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либо в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услуги;</w:t>
      </w:r>
    </w:p>
    <w:p w14:paraId="69ADCE02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920D24" w:rsidRPr="00880C4B">
        <w:rPr>
          <w:sz w:val="26"/>
          <w:szCs w:val="26"/>
        </w:rPr>
        <w:t>Уполномоченного органа</w:t>
      </w:r>
      <w:r w:rsidRPr="00880C4B">
        <w:rPr>
          <w:sz w:val="26"/>
          <w:szCs w:val="26"/>
        </w:rPr>
        <w:t xml:space="preserve">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либо в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услуги, о чем</w:t>
      </w:r>
      <w:r w:rsidR="00567099" w:rsidRPr="00880C4B">
        <w:rPr>
          <w:sz w:val="26"/>
          <w:szCs w:val="26"/>
        </w:rPr>
        <w:t xml:space="preserve"> в письменном виде за подписью Г</w:t>
      </w:r>
      <w:r w:rsidRPr="00880C4B">
        <w:rPr>
          <w:sz w:val="26"/>
          <w:szCs w:val="26"/>
        </w:rPr>
        <w:t xml:space="preserve">лавы Администрации, руководителя многофункционального центра при первоначальном отказе в приеме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4BC51448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услуги, и иных случаев, установленных федеральными законами.</w:t>
      </w:r>
    </w:p>
    <w:p w14:paraId="62A7DF60" w14:textId="77777777" w:rsidR="004F59CD" w:rsidRPr="00880C4B" w:rsidRDefault="004F59CD" w:rsidP="00673E79">
      <w:pPr>
        <w:ind w:firstLine="709"/>
        <w:jc w:val="both"/>
        <w:rPr>
          <w:sz w:val="26"/>
          <w:szCs w:val="26"/>
        </w:rPr>
      </w:pPr>
    </w:p>
    <w:p w14:paraId="5D31622E" w14:textId="77777777" w:rsidR="00147145" w:rsidRPr="00880C4B" w:rsidRDefault="00147145" w:rsidP="00147145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A9065A9" w14:textId="77777777" w:rsidR="00147145" w:rsidRPr="00880C4B" w:rsidRDefault="00147145" w:rsidP="00147145">
      <w:pPr>
        <w:jc w:val="center"/>
        <w:rPr>
          <w:sz w:val="26"/>
          <w:szCs w:val="26"/>
        </w:rPr>
      </w:pPr>
    </w:p>
    <w:p w14:paraId="2098F444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2.33. Услуги, необходимые и обязательные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услуги, отсутствуют.</w:t>
      </w:r>
    </w:p>
    <w:p w14:paraId="26DF8F73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</w:p>
    <w:p w14:paraId="698EF1D6" w14:textId="77777777" w:rsidR="00147145" w:rsidRPr="00880C4B" w:rsidRDefault="00147145" w:rsidP="00147145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lastRenderedPageBreak/>
        <w:t>Максимальный срок ожидания в очереди при подаче з</w:t>
      </w:r>
      <w:r w:rsidR="00920D24" w:rsidRPr="00880C4B">
        <w:rPr>
          <w:b/>
          <w:sz w:val="26"/>
          <w:szCs w:val="26"/>
        </w:rPr>
        <w:t>аявления</w:t>
      </w:r>
      <w:r w:rsidRPr="00880C4B">
        <w:rPr>
          <w:b/>
          <w:sz w:val="26"/>
          <w:szCs w:val="26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14:paraId="2BE08E63" w14:textId="77777777" w:rsidR="00147145" w:rsidRPr="00880C4B" w:rsidRDefault="00147145" w:rsidP="00147145">
      <w:pPr>
        <w:jc w:val="center"/>
        <w:rPr>
          <w:sz w:val="26"/>
          <w:szCs w:val="26"/>
        </w:rPr>
      </w:pPr>
    </w:p>
    <w:p w14:paraId="60C3382A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2.34. Максимальный срок ожидания в очереди при подаче за</w:t>
      </w:r>
      <w:r w:rsidR="00920D24" w:rsidRPr="00880C4B">
        <w:rPr>
          <w:sz w:val="26"/>
          <w:szCs w:val="26"/>
        </w:rPr>
        <w:t>явления</w:t>
      </w:r>
      <w:r w:rsidRPr="00880C4B">
        <w:rPr>
          <w:sz w:val="26"/>
          <w:szCs w:val="26"/>
        </w:rPr>
        <w:t xml:space="preserve"> о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и при получении результата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 </w:t>
      </w:r>
      <w:r w:rsidR="00920D24" w:rsidRPr="00880C4B">
        <w:rPr>
          <w:sz w:val="26"/>
          <w:szCs w:val="26"/>
        </w:rPr>
        <w:t>Уполномоченном органе</w:t>
      </w:r>
      <w:r w:rsidRPr="00880C4B">
        <w:rPr>
          <w:sz w:val="26"/>
          <w:szCs w:val="26"/>
        </w:rPr>
        <w:t xml:space="preserve"> или многофункциональном центре составляет не более 15 минут.</w:t>
      </w:r>
    </w:p>
    <w:p w14:paraId="3C4E990C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</w:p>
    <w:p w14:paraId="2E522984" w14:textId="77777777" w:rsidR="00147145" w:rsidRPr="00880C4B" w:rsidRDefault="00147145" w:rsidP="00147145">
      <w:pPr>
        <w:ind w:firstLine="708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Требования к помещениям, в которых предоставляется </w:t>
      </w:r>
    </w:p>
    <w:p w14:paraId="210F83B9" w14:textId="77777777" w:rsidR="00147145" w:rsidRPr="00880C4B" w:rsidRDefault="00147145" w:rsidP="00147145">
      <w:pPr>
        <w:ind w:firstLine="708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муниципальная услуга</w:t>
      </w:r>
    </w:p>
    <w:p w14:paraId="6B3D10B8" w14:textId="77777777" w:rsidR="00147145" w:rsidRPr="00880C4B" w:rsidRDefault="00147145" w:rsidP="00147145">
      <w:pPr>
        <w:ind w:firstLine="708"/>
        <w:jc w:val="center"/>
        <w:rPr>
          <w:sz w:val="26"/>
          <w:szCs w:val="26"/>
        </w:rPr>
      </w:pPr>
    </w:p>
    <w:p w14:paraId="20B74BBF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2.35. Местоположение административных зданий, в которых осуществляется прием заявлений о выдаче разрешения на ввод объекта в эксплуатацию и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а также выдача результатов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должно обеспечивать удобство для граждан с точки зрения пешеходной доступности от остановок общественного транспорта. </w:t>
      </w:r>
    </w:p>
    <w:p w14:paraId="32E19D41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14:paraId="145A894D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14:paraId="70521BC6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920D24" w:rsidRPr="00880C4B">
        <w:rPr>
          <w:sz w:val="26"/>
          <w:szCs w:val="26"/>
        </w:rPr>
        <w:t xml:space="preserve">муниципальная </w:t>
      </w:r>
      <w:r w:rsidRPr="00880C4B">
        <w:rPr>
          <w:sz w:val="26"/>
          <w:szCs w:val="26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19005BBD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Центральный вход в здание </w:t>
      </w:r>
      <w:r w:rsidR="00920D24" w:rsidRPr="00880C4B">
        <w:rPr>
          <w:sz w:val="26"/>
          <w:szCs w:val="26"/>
        </w:rPr>
        <w:t>Уполномоченного органа</w:t>
      </w:r>
      <w:r w:rsidRPr="00880C4B">
        <w:rPr>
          <w:sz w:val="26"/>
          <w:szCs w:val="26"/>
        </w:rPr>
        <w:t xml:space="preserve"> должен быть оборудован информационной табличкой (вывеской), содержащей информацию:</w:t>
      </w:r>
    </w:p>
    <w:p w14:paraId="3DCC2F36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наименование; </w:t>
      </w:r>
    </w:p>
    <w:p w14:paraId="5D3C0461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местонахождение и юридический адрес; </w:t>
      </w:r>
    </w:p>
    <w:p w14:paraId="6280EE4E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режим работы; </w:t>
      </w:r>
    </w:p>
    <w:p w14:paraId="074303DA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график приема; </w:t>
      </w:r>
    </w:p>
    <w:p w14:paraId="30F769AF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номера телефонов для справок. </w:t>
      </w:r>
    </w:p>
    <w:p w14:paraId="1E9E2DDA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Помещения, в которых предоставляется </w:t>
      </w:r>
      <w:r w:rsidR="00920D24" w:rsidRPr="00880C4B">
        <w:rPr>
          <w:sz w:val="26"/>
          <w:szCs w:val="26"/>
        </w:rPr>
        <w:t xml:space="preserve">муниципальная </w:t>
      </w:r>
      <w:r w:rsidRPr="00880C4B">
        <w:rPr>
          <w:sz w:val="26"/>
          <w:szCs w:val="26"/>
        </w:rPr>
        <w:t xml:space="preserve">услуга, должны соответствовать санитарно-эпидемиологическим правилам и нормативам. </w:t>
      </w:r>
    </w:p>
    <w:p w14:paraId="3551BE6A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Помещения, в которых предоставляется </w:t>
      </w:r>
      <w:r w:rsidR="00920D24" w:rsidRPr="00880C4B">
        <w:rPr>
          <w:sz w:val="26"/>
          <w:szCs w:val="26"/>
        </w:rPr>
        <w:t xml:space="preserve">муниципальная </w:t>
      </w:r>
      <w:r w:rsidRPr="00880C4B">
        <w:rPr>
          <w:sz w:val="26"/>
          <w:szCs w:val="26"/>
        </w:rPr>
        <w:t>услуга, оснащаются:</w:t>
      </w:r>
    </w:p>
    <w:p w14:paraId="1C02C785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противопожарной системой и средствами пожаротушения; </w:t>
      </w:r>
    </w:p>
    <w:p w14:paraId="31ACF915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системой оповещения о возникновении чрезвычайной ситуации;</w:t>
      </w:r>
    </w:p>
    <w:p w14:paraId="53DC6435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средствами оказания первой медицинской помощи; </w:t>
      </w:r>
    </w:p>
    <w:p w14:paraId="48FD2D54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туалетными комнатами для посетителей. </w:t>
      </w:r>
    </w:p>
    <w:p w14:paraId="33C0D4D2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14:paraId="07B145F3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14:paraId="36D51D98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Места для заполнения заявлений о выдаче разрешения на ввод объекта в эксплуатацию оборудуются стульями, столами (стойками), бланками заявлений о выдаче разрешения на ввод объекта в эксплуатацию, письменными принадлежностями. </w:t>
      </w:r>
    </w:p>
    <w:p w14:paraId="28DD3167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Места приема заявителей оборудуются информационными табличками (вывесками) с указанием: </w:t>
      </w:r>
    </w:p>
    <w:p w14:paraId="48BD0672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номера кабинета и наименования отдела; </w:t>
      </w:r>
    </w:p>
    <w:p w14:paraId="16AD2EF0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фамилии, имени и отчества (последнее – при наличии), должности ответственного лица за прием документов; </w:t>
      </w:r>
    </w:p>
    <w:p w14:paraId="0CEE79C5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графика приема заявителей. </w:t>
      </w:r>
    </w:p>
    <w:p w14:paraId="33C2201B" w14:textId="77777777" w:rsidR="00C935C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14:paraId="395685B9" w14:textId="77777777" w:rsidR="00C935C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14:paraId="4754E2D9" w14:textId="77777777" w:rsidR="00C935C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При предоставлении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инвалидам обеспечиваются: </w:t>
      </w:r>
    </w:p>
    <w:p w14:paraId="1E8F741A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 xml:space="preserve">возможность беспрепятственного доступа к объекту (зданию, помещению), в котором предоставляется </w:t>
      </w:r>
      <w:r w:rsidR="00DB6417" w:rsidRPr="00880C4B">
        <w:rPr>
          <w:sz w:val="26"/>
          <w:szCs w:val="26"/>
        </w:rPr>
        <w:t xml:space="preserve">муниципальная </w:t>
      </w:r>
      <w:r w:rsidR="00147145" w:rsidRPr="00880C4B">
        <w:rPr>
          <w:sz w:val="26"/>
          <w:szCs w:val="26"/>
        </w:rPr>
        <w:t xml:space="preserve">услуга; </w:t>
      </w:r>
    </w:p>
    <w:p w14:paraId="0065D80D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DB6417" w:rsidRPr="00880C4B">
        <w:rPr>
          <w:sz w:val="26"/>
          <w:szCs w:val="26"/>
        </w:rPr>
        <w:t xml:space="preserve">муниципальная </w:t>
      </w:r>
      <w:r w:rsidR="00147145" w:rsidRPr="00880C4B">
        <w:rPr>
          <w:sz w:val="26"/>
          <w:szCs w:val="26"/>
        </w:rPr>
        <w:t xml:space="preserve">услуга, а также входа в такие объекты и выхода из них, посадки в транспортное средство и высадки из него, в том числе </w:t>
      </w:r>
      <w:r w:rsidRPr="00880C4B">
        <w:rPr>
          <w:sz w:val="26"/>
          <w:szCs w:val="26"/>
        </w:rPr>
        <w:t>с использование кресла-коляски;</w:t>
      </w:r>
    </w:p>
    <w:p w14:paraId="5E1E0C97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 xml:space="preserve">сопровождение инвалидов, имеющих стойкие расстройства функции зрения и самостоятельного передвижения; </w:t>
      </w:r>
    </w:p>
    <w:p w14:paraId="41D5DA98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DB6417" w:rsidRPr="00880C4B">
        <w:rPr>
          <w:sz w:val="26"/>
          <w:szCs w:val="26"/>
        </w:rPr>
        <w:t xml:space="preserve">муниципальная </w:t>
      </w:r>
      <w:r w:rsidR="00147145" w:rsidRPr="00880C4B">
        <w:rPr>
          <w:sz w:val="26"/>
          <w:szCs w:val="26"/>
        </w:rPr>
        <w:t xml:space="preserve">услуга, и к услуге с учетом ограничений их жизнедеятельности; </w:t>
      </w:r>
    </w:p>
    <w:p w14:paraId="442FC3FF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</w:t>
      </w:r>
      <w:r w:rsidRPr="00880C4B">
        <w:rPr>
          <w:sz w:val="26"/>
          <w:szCs w:val="26"/>
        </w:rPr>
        <w:t>льефно-точечным шрифтом Брайля;</w:t>
      </w:r>
    </w:p>
    <w:p w14:paraId="777EF21D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 xml:space="preserve">допуск сурдопереводчика и </w:t>
      </w:r>
      <w:proofErr w:type="spellStart"/>
      <w:r w:rsidR="00147145" w:rsidRPr="00880C4B">
        <w:rPr>
          <w:sz w:val="26"/>
          <w:szCs w:val="26"/>
        </w:rPr>
        <w:t>тифлосурдопереводчика</w:t>
      </w:r>
      <w:proofErr w:type="spellEnd"/>
      <w:r w:rsidR="00147145" w:rsidRPr="00880C4B">
        <w:rPr>
          <w:sz w:val="26"/>
          <w:szCs w:val="26"/>
        </w:rPr>
        <w:t xml:space="preserve">; </w:t>
      </w:r>
    </w:p>
    <w:p w14:paraId="5C1B32A0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DB6417" w:rsidRPr="00880C4B">
        <w:rPr>
          <w:sz w:val="26"/>
          <w:szCs w:val="26"/>
        </w:rPr>
        <w:t>е</w:t>
      </w:r>
      <w:r w:rsidR="00147145" w:rsidRPr="00880C4B">
        <w:rPr>
          <w:sz w:val="26"/>
          <w:szCs w:val="26"/>
        </w:rPr>
        <w:t xml:space="preserve">тся </w:t>
      </w:r>
      <w:r w:rsidR="00DB6417" w:rsidRPr="00880C4B">
        <w:rPr>
          <w:sz w:val="26"/>
          <w:szCs w:val="26"/>
        </w:rPr>
        <w:t xml:space="preserve">муниципальная </w:t>
      </w:r>
      <w:r w:rsidR="00147145" w:rsidRPr="00880C4B">
        <w:rPr>
          <w:sz w:val="26"/>
          <w:szCs w:val="26"/>
        </w:rPr>
        <w:t>услуг</w:t>
      </w:r>
      <w:r w:rsidR="00DB6417" w:rsidRPr="00880C4B">
        <w:rPr>
          <w:sz w:val="26"/>
          <w:szCs w:val="26"/>
        </w:rPr>
        <w:t>а</w:t>
      </w:r>
      <w:r w:rsidR="00147145" w:rsidRPr="00880C4B">
        <w:rPr>
          <w:sz w:val="26"/>
          <w:szCs w:val="26"/>
        </w:rPr>
        <w:t xml:space="preserve">; </w:t>
      </w:r>
    </w:p>
    <w:p w14:paraId="1A721A24" w14:textId="77777777" w:rsidR="0014714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>оказание инвалидам помощи в преодолении барьеров, мешающих получению ими муниципальн</w:t>
      </w:r>
      <w:r w:rsidRPr="00880C4B">
        <w:rPr>
          <w:sz w:val="26"/>
          <w:szCs w:val="26"/>
        </w:rPr>
        <w:t>ой</w:t>
      </w:r>
      <w:r w:rsidR="00147145" w:rsidRPr="00880C4B">
        <w:rPr>
          <w:sz w:val="26"/>
          <w:szCs w:val="26"/>
        </w:rPr>
        <w:t xml:space="preserve"> услуг</w:t>
      </w:r>
      <w:r w:rsidRPr="00880C4B">
        <w:rPr>
          <w:sz w:val="26"/>
          <w:szCs w:val="26"/>
        </w:rPr>
        <w:t>и</w:t>
      </w:r>
      <w:r w:rsidR="00147145" w:rsidRPr="00880C4B">
        <w:rPr>
          <w:sz w:val="26"/>
          <w:szCs w:val="26"/>
        </w:rPr>
        <w:t xml:space="preserve"> наравне с другими лицами.</w:t>
      </w:r>
    </w:p>
    <w:p w14:paraId="26618DC7" w14:textId="77777777" w:rsidR="00C935C5" w:rsidRDefault="00C935C5" w:rsidP="00147145">
      <w:pPr>
        <w:ind w:firstLine="708"/>
        <w:jc w:val="both"/>
        <w:rPr>
          <w:sz w:val="26"/>
          <w:szCs w:val="26"/>
        </w:rPr>
      </w:pPr>
    </w:p>
    <w:p w14:paraId="0788D5B3" w14:textId="77777777" w:rsidR="00880C4B" w:rsidRDefault="00880C4B" w:rsidP="00147145">
      <w:pPr>
        <w:ind w:firstLine="708"/>
        <w:jc w:val="both"/>
        <w:rPr>
          <w:sz w:val="26"/>
          <w:szCs w:val="26"/>
        </w:rPr>
      </w:pPr>
    </w:p>
    <w:p w14:paraId="277AF5AB" w14:textId="77777777" w:rsidR="00880C4B" w:rsidRDefault="00880C4B" w:rsidP="00147145">
      <w:pPr>
        <w:ind w:firstLine="708"/>
        <w:jc w:val="both"/>
        <w:rPr>
          <w:sz w:val="26"/>
          <w:szCs w:val="26"/>
        </w:rPr>
      </w:pPr>
    </w:p>
    <w:p w14:paraId="332F5918" w14:textId="77777777" w:rsidR="00880C4B" w:rsidRPr="00880C4B" w:rsidRDefault="00880C4B" w:rsidP="00147145">
      <w:pPr>
        <w:ind w:firstLine="708"/>
        <w:jc w:val="both"/>
        <w:rPr>
          <w:sz w:val="26"/>
          <w:szCs w:val="26"/>
        </w:rPr>
      </w:pPr>
    </w:p>
    <w:p w14:paraId="3A79BB7F" w14:textId="77777777" w:rsidR="00C935C5" w:rsidRPr="00880C4B" w:rsidRDefault="00C935C5" w:rsidP="00C935C5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Показатели доступности и качества муниципальной услуги</w:t>
      </w:r>
    </w:p>
    <w:p w14:paraId="6B1ABF71" w14:textId="77777777" w:rsidR="00C935C5" w:rsidRPr="00880C4B" w:rsidRDefault="00C935C5" w:rsidP="00C935C5">
      <w:pPr>
        <w:jc w:val="center"/>
        <w:rPr>
          <w:sz w:val="26"/>
          <w:szCs w:val="26"/>
        </w:rPr>
      </w:pPr>
    </w:p>
    <w:p w14:paraId="7C2F36C0" w14:textId="77777777" w:rsidR="00C935C5" w:rsidRPr="00880C4B" w:rsidRDefault="00C935C5" w:rsidP="00C935C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2.36. Основными показателями доступности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являются: </w:t>
      </w:r>
    </w:p>
    <w:p w14:paraId="3A5468C0" w14:textId="77777777" w:rsidR="00C935C5" w:rsidRPr="00880C4B" w:rsidRDefault="00C935C5" w:rsidP="00C935C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наличие полной и понятной информации о порядке, сроках и ходе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 информационно-телекоммуникационных сетях общего пользования (в том числе в сети «Интернет»), средствах массовой информации; </w:t>
      </w:r>
    </w:p>
    <w:p w14:paraId="5343511C" w14:textId="77777777" w:rsidR="00C935C5" w:rsidRPr="00880C4B" w:rsidRDefault="00C935C5" w:rsidP="00C935C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возможность получения заявителем уведомлений о предоставлении</w:t>
      </w:r>
      <w:r w:rsidR="00DB6417" w:rsidRPr="00880C4B">
        <w:rPr>
          <w:sz w:val="26"/>
          <w:szCs w:val="26"/>
        </w:rPr>
        <w:t xml:space="preserve"> муниципальной </w:t>
      </w:r>
      <w:r w:rsidRPr="00880C4B">
        <w:rPr>
          <w:sz w:val="26"/>
          <w:szCs w:val="26"/>
        </w:rPr>
        <w:t xml:space="preserve"> услуги с помощью Единого портала, регионального портала; </w:t>
      </w:r>
    </w:p>
    <w:p w14:paraId="588B8453" w14:textId="77777777" w:rsidR="00C935C5" w:rsidRPr="00880C4B" w:rsidRDefault="00C935C5" w:rsidP="00C935C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возможность получения информации о ходе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услуги, в том числе с использованием информационно-коммуникационных технологий.</w:t>
      </w:r>
    </w:p>
    <w:p w14:paraId="7B60463B" w14:textId="77777777" w:rsidR="00C935C5" w:rsidRPr="00880C4B" w:rsidRDefault="00C935C5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2.37. Основными показателями качества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являются: </w:t>
      </w:r>
    </w:p>
    <w:p w14:paraId="37733CB8" w14:textId="77777777" w:rsidR="00C935C5" w:rsidRPr="00880C4B" w:rsidRDefault="00C935C5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своевременность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 соответствии со стандартом ее предоставления, установленным настоящим Административным регламентом; </w:t>
      </w:r>
    </w:p>
    <w:p w14:paraId="5AED3F46" w14:textId="77777777" w:rsidR="00C935C5" w:rsidRPr="00880C4B" w:rsidRDefault="00C935C5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минимально возможное количество взаимодействий гражданина с должностными лицами, участвующими в предоставлении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5AA157DD" w14:textId="77777777" w:rsidR="00C935C5" w:rsidRPr="00880C4B" w:rsidRDefault="00C935C5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отсутствие обоснованных жалоб на действия (бездействие) сотрудников и их некорректное (невнимательное) отношение к заявителям; </w:t>
      </w:r>
    </w:p>
    <w:p w14:paraId="7AB4A7A7" w14:textId="77777777" w:rsidR="00C935C5" w:rsidRPr="00880C4B" w:rsidRDefault="00C935C5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отсутствие нарушений установленных сроков в процессе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7F90A0DC" w14:textId="77777777" w:rsidR="00DB6417" w:rsidRPr="00880C4B" w:rsidRDefault="00C935C5" w:rsidP="00DB641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DB6417" w:rsidRPr="00880C4B">
        <w:rPr>
          <w:sz w:val="26"/>
          <w:szCs w:val="26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78070A" w14:textId="77777777" w:rsidR="00740DA1" w:rsidRPr="00880C4B" w:rsidRDefault="00740DA1" w:rsidP="00C85B68">
      <w:pPr>
        <w:ind w:firstLine="709"/>
        <w:jc w:val="both"/>
        <w:rPr>
          <w:color w:val="000000"/>
          <w:sz w:val="26"/>
          <w:szCs w:val="26"/>
        </w:rPr>
      </w:pPr>
    </w:p>
    <w:p w14:paraId="19B2F2DC" w14:textId="77777777" w:rsidR="00C935C5" w:rsidRPr="00880C4B" w:rsidRDefault="00C935C5" w:rsidP="00C935C5">
      <w:pPr>
        <w:jc w:val="center"/>
        <w:rPr>
          <w:b/>
          <w:color w:val="000000"/>
          <w:sz w:val="26"/>
          <w:szCs w:val="26"/>
        </w:rPr>
      </w:pPr>
      <w:r w:rsidRPr="00880C4B">
        <w:rPr>
          <w:b/>
          <w:sz w:val="26"/>
          <w:szCs w:val="26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011BAECD" w14:textId="77777777" w:rsidR="00740DA1" w:rsidRPr="00880C4B" w:rsidRDefault="00740DA1" w:rsidP="00C85B68">
      <w:pPr>
        <w:ind w:firstLine="709"/>
        <w:jc w:val="both"/>
        <w:rPr>
          <w:color w:val="000000"/>
          <w:sz w:val="26"/>
          <w:szCs w:val="26"/>
        </w:rPr>
      </w:pPr>
    </w:p>
    <w:p w14:paraId="1E0DAFE3" w14:textId="77777777" w:rsidR="00740DA1" w:rsidRPr="00880C4B" w:rsidRDefault="00C935C5" w:rsidP="00C935C5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Исчерпывающий перечень административных процедур</w:t>
      </w:r>
    </w:p>
    <w:p w14:paraId="0E2160E6" w14:textId="77777777" w:rsidR="00C935C5" w:rsidRPr="00880C4B" w:rsidRDefault="00C935C5" w:rsidP="00C935C5">
      <w:pPr>
        <w:ind w:firstLine="709"/>
        <w:jc w:val="center"/>
        <w:rPr>
          <w:sz w:val="26"/>
          <w:szCs w:val="26"/>
        </w:rPr>
      </w:pPr>
    </w:p>
    <w:p w14:paraId="318F16D5" w14:textId="77777777" w:rsidR="00C935C5" w:rsidRPr="00880C4B" w:rsidRDefault="00C935C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3.1. Предоставление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включает в себя следующие административные процедуры: </w:t>
      </w:r>
    </w:p>
    <w:p w14:paraId="596BBF35" w14:textId="77777777" w:rsidR="00C935C5" w:rsidRPr="00880C4B" w:rsidRDefault="00C935C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прием, проверка документов и регистрация заявления о выдаче разрешения на ввод объекта в эксплуатацию; </w:t>
      </w:r>
    </w:p>
    <w:p w14:paraId="159343F0" w14:textId="77777777" w:rsidR="002E4155" w:rsidRPr="00880C4B" w:rsidRDefault="00C935C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 </w:t>
      </w:r>
    </w:p>
    <w:p w14:paraId="4DA20ABB" w14:textId="77777777" w:rsidR="002E4155" w:rsidRPr="00880C4B" w:rsidRDefault="002E415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C935C5" w:rsidRPr="00880C4B">
        <w:rPr>
          <w:sz w:val="26"/>
          <w:szCs w:val="26"/>
        </w:rPr>
        <w:t xml:space="preserve">рассмотрение документов и сведений; </w:t>
      </w:r>
    </w:p>
    <w:p w14:paraId="5C8278C8" w14:textId="77777777" w:rsidR="002E4155" w:rsidRPr="00880C4B" w:rsidRDefault="002E415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C935C5" w:rsidRPr="00880C4B">
        <w:rPr>
          <w:sz w:val="26"/>
          <w:szCs w:val="26"/>
        </w:rPr>
        <w:t xml:space="preserve">принятие решения; </w:t>
      </w:r>
    </w:p>
    <w:p w14:paraId="14606A20" w14:textId="77777777" w:rsidR="002E4155" w:rsidRPr="00880C4B" w:rsidRDefault="002E415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C935C5" w:rsidRPr="00880C4B">
        <w:rPr>
          <w:sz w:val="26"/>
          <w:szCs w:val="26"/>
        </w:rPr>
        <w:t xml:space="preserve">выдача результата. </w:t>
      </w:r>
    </w:p>
    <w:p w14:paraId="51D3FC74" w14:textId="77777777" w:rsidR="00C935C5" w:rsidRPr="00880C4B" w:rsidRDefault="00C935C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Описание административных процедур представлено в Приложении № 10 к настоящему Административному регламенту.</w:t>
      </w:r>
    </w:p>
    <w:p w14:paraId="4C88DC23" w14:textId="77777777" w:rsidR="002E4155" w:rsidRPr="00880C4B" w:rsidRDefault="002E4155" w:rsidP="00C935C5">
      <w:pPr>
        <w:ind w:firstLine="709"/>
        <w:jc w:val="both"/>
        <w:rPr>
          <w:sz w:val="26"/>
          <w:szCs w:val="26"/>
        </w:rPr>
      </w:pPr>
    </w:p>
    <w:p w14:paraId="3971F711" w14:textId="77777777" w:rsidR="002E4155" w:rsidRPr="00880C4B" w:rsidRDefault="002E4155" w:rsidP="002E4155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lastRenderedPageBreak/>
        <w:t>Перечень административных процедур (действий) при предоставлении муниципальной услуги услуг в электронной форме</w:t>
      </w:r>
    </w:p>
    <w:p w14:paraId="64202489" w14:textId="77777777" w:rsidR="002E4155" w:rsidRPr="00880C4B" w:rsidRDefault="002E4155" w:rsidP="002E4155">
      <w:pPr>
        <w:jc w:val="center"/>
        <w:rPr>
          <w:sz w:val="26"/>
          <w:szCs w:val="26"/>
        </w:rPr>
      </w:pPr>
    </w:p>
    <w:p w14:paraId="4026820C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3.2. При предоставлении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 электронной форме заявителю обеспечиваются: </w:t>
      </w:r>
    </w:p>
    <w:p w14:paraId="2057DDE1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получение информации о порядке и сроках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услуги;</w:t>
      </w:r>
    </w:p>
    <w:p w14:paraId="65E7BA35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формирование заявления о выдаче разрешения на ввод объекта в эксплуатацию; </w:t>
      </w:r>
    </w:p>
    <w:p w14:paraId="05DF694F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прием и регистрация </w:t>
      </w:r>
      <w:r w:rsidR="00DB6417" w:rsidRPr="00880C4B">
        <w:rPr>
          <w:sz w:val="26"/>
          <w:szCs w:val="26"/>
        </w:rPr>
        <w:t>Уполномоченным органом</w:t>
      </w:r>
      <w:r w:rsidRPr="00880C4B">
        <w:rPr>
          <w:sz w:val="26"/>
          <w:szCs w:val="26"/>
        </w:rPr>
        <w:t xml:space="preserve"> заявления о выдаче разрешения на ввод объекта в эксплуатацию и иных документов, необходимых для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66D7BE4F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получение результата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7DACC8E4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получение сведений о ходе рассмотрения заявления о выдаче разрешения на ввод объекта в эксплуатацию; </w:t>
      </w:r>
    </w:p>
    <w:p w14:paraId="68A3DE1E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осуществление оценки качества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718D1883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DB6417" w:rsidRPr="00880C4B">
        <w:rPr>
          <w:sz w:val="26"/>
          <w:szCs w:val="26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 либо муниципального служащего</w:t>
      </w:r>
      <w:r w:rsidRPr="00880C4B">
        <w:rPr>
          <w:sz w:val="26"/>
          <w:szCs w:val="26"/>
        </w:rPr>
        <w:t>.</w:t>
      </w:r>
    </w:p>
    <w:p w14:paraId="4CF23DD8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</w:p>
    <w:p w14:paraId="043B62CF" w14:textId="77777777" w:rsidR="002E4155" w:rsidRPr="00880C4B" w:rsidRDefault="002E4155" w:rsidP="002E4155">
      <w:pPr>
        <w:ind w:firstLine="708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Порядок осуществления административных процедур (действий) в электронной форме</w:t>
      </w:r>
    </w:p>
    <w:p w14:paraId="754A62C8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</w:p>
    <w:p w14:paraId="41BC8CB7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3.3. Формирование заявления о выдаче разрешения на ввод объекта в эксплуатацию. </w:t>
      </w:r>
    </w:p>
    <w:p w14:paraId="796F1E45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портале, региональном портале без необходимости дополнительной подачи заявления о выдаче разрешения на ввод объекта в эксплуатацию в какой-либо иной форме. </w:t>
      </w:r>
    </w:p>
    <w:p w14:paraId="36E93C72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Форматно-логическая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эксплуатацию.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эксплуатацию. </w:t>
      </w:r>
    </w:p>
    <w:p w14:paraId="2CC0B32A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При формировании заявления заявителю обеспечивается: </w:t>
      </w:r>
    </w:p>
    <w:p w14:paraId="77A60C40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возможность копирования и сохранения заявления о выдаче разрешения на ввод объекта в эксплуатацию и иных документов, указанных в подпунктах </w:t>
      </w:r>
      <w:r w:rsidR="00560B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«б» - «д» пункта 2.8, пункте 2.9 настоящего Административного регламента,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3830E3B8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возможность печати на бумажном носителе копии электронной формы заявления о выдаче разрешения на ввод объекта в эксплуатацию; </w:t>
      </w:r>
    </w:p>
    <w:p w14:paraId="469CD60C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пользователя, в том числе при возникновении ошибок ввода и возврате для повторного </w:t>
      </w:r>
      <w:r w:rsidRPr="00880C4B">
        <w:rPr>
          <w:sz w:val="26"/>
          <w:szCs w:val="26"/>
        </w:rPr>
        <w:lastRenderedPageBreak/>
        <w:t xml:space="preserve">ввода значений в электронную форму заявления о выдаче разрешения на ввод объекта в эксплуатацию; </w:t>
      </w:r>
    </w:p>
    <w:p w14:paraId="09CC59C9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г)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 </w:t>
      </w:r>
    </w:p>
    <w:p w14:paraId="7F9D3C2C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д)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информации; </w:t>
      </w:r>
    </w:p>
    <w:p w14:paraId="4E1A611D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е) возможность доступа заявителя на Едином портале, региональном портале к ранее поданным им заявлениям о выдаче разрешения на ввод объекта в эксплуатацию в течение не менее одного года, а также частично сформированных заявлений о выдаче разрешения на ввод объекта в эксплуатацию</w:t>
      </w:r>
      <w:r w:rsidR="00ED25E4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– в течение не менее 3 месяцев. </w:t>
      </w:r>
    </w:p>
    <w:p w14:paraId="650C7C8F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Сформированное и подписанное заявление о выдаче разрешения на ввод объекта в эксплуатацию и иные документы, необходимые для предоставления услуги, направляются в </w:t>
      </w:r>
      <w:r w:rsidR="00ED25E4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посредством Единого портала, регионального портала.</w:t>
      </w:r>
    </w:p>
    <w:p w14:paraId="2B1370C9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3.4. </w:t>
      </w:r>
      <w:r w:rsidR="00ED25E4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обеспечивает в срок не позднее одного рабочего дня с момента подачи заявления о выдаче разрешения на ввод объекта в эксплуатацию на Едином портале, региональном портале, а в случае его поступления в выходной, нерабочий праздничный день, – в следующий за ним первый рабочий день: </w:t>
      </w:r>
    </w:p>
    <w:p w14:paraId="23DAAC02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прием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и направление заявителю электронного сообщения о поступлении заявления о выдаче разрешения на ввод объекта в эксплуатацию; </w:t>
      </w:r>
    </w:p>
    <w:p w14:paraId="17058C2A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услуги.</w:t>
      </w:r>
    </w:p>
    <w:p w14:paraId="4ADEED04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3.5. Электронное заявление о выдаче разрешения на ввод объекта в эксплуатацию становится доступным для должностного лица </w:t>
      </w:r>
      <w:r w:rsidR="00ED25E4" w:rsidRPr="00880C4B">
        <w:rPr>
          <w:sz w:val="26"/>
          <w:szCs w:val="26"/>
        </w:rPr>
        <w:t>Уполномоченного органа</w:t>
      </w:r>
      <w:r w:rsidRPr="00880C4B">
        <w:rPr>
          <w:sz w:val="26"/>
          <w:szCs w:val="26"/>
        </w:rPr>
        <w:t xml:space="preserve">, ответственного за прием и регистрацию заявления о выдаче разрешения на ввод объекта в эксплуатацию (далее – ответственное должностное лицо), в государственной информационной системе, используемой </w:t>
      </w:r>
      <w:r w:rsidR="00ED25E4" w:rsidRPr="00880C4B">
        <w:rPr>
          <w:sz w:val="26"/>
          <w:szCs w:val="26"/>
        </w:rPr>
        <w:t>Уполномоченным органом</w:t>
      </w:r>
      <w:r w:rsidRPr="00880C4B">
        <w:rPr>
          <w:sz w:val="26"/>
          <w:szCs w:val="26"/>
        </w:rPr>
        <w:t xml:space="preserve"> для предоставления услуги (далее – ГИС). </w:t>
      </w:r>
    </w:p>
    <w:p w14:paraId="65379069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Ответственное должностное лицо: </w:t>
      </w:r>
    </w:p>
    <w:p w14:paraId="1FAC03CF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проверяет наличие электронных заявлений о выдаче разрешения на ввод объекта в эксплуатацию поступивших посредством Единого портала, регионального портала, с периодом не реже 2 раз в день; </w:t>
      </w:r>
    </w:p>
    <w:p w14:paraId="251AD2C0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рассматривает поступившие заявления о выдаче разрешения на ввод объекта в эксплуатацию и приложенные к ним документы; </w:t>
      </w:r>
    </w:p>
    <w:p w14:paraId="1113CC38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производит действия в соответствии с пунктом 3.4 настоящего Административного регламента.</w:t>
      </w:r>
    </w:p>
    <w:p w14:paraId="3F8E4A39" w14:textId="77777777" w:rsidR="00FB25E0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3.6. Заявителю в качестве результата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обеспечивается возможность получения документа: </w:t>
      </w:r>
    </w:p>
    <w:p w14:paraId="50C24A4B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2E4155" w:rsidRPr="00880C4B">
        <w:rPr>
          <w:sz w:val="26"/>
          <w:szCs w:val="26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ED25E4" w:rsidRPr="00880C4B">
        <w:rPr>
          <w:sz w:val="26"/>
          <w:szCs w:val="26"/>
        </w:rPr>
        <w:t>Уполномоченного органа</w:t>
      </w:r>
      <w:r w:rsidR="002E4155" w:rsidRPr="00880C4B">
        <w:rPr>
          <w:sz w:val="26"/>
          <w:szCs w:val="26"/>
        </w:rPr>
        <w:t xml:space="preserve">, направленного заявителю в личный кабинет на Едином портале, региональном портале; </w:t>
      </w:r>
    </w:p>
    <w:p w14:paraId="48A8F411" w14:textId="77777777" w:rsidR="002E4155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 xml:space="preserve">- </w:t>
      </w:r>
      <w:r w:rsidR="002E4155" w:rsidRPr="00880C4B">
        <w:rPr>
          <w:sz w:val="26"/>
          <w:szCs w:val="26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14A7FB55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3.7. Получение информации о ходе рассмотрения заявления о выдаче разрешения на ввод объекта в эксплуатацию и о результате предоставления</w:t>
      </w:r>
      <w:r w:rsidR="00ED25E4" w:rsidRPr="00880C4B">
        <w:rPr>
          <w:sz w:val="26"/>
          <w:szCs w:val="26"/>
        </w:rPr>
        <w:t xml:space="preserve"> муниципальной</w:t>
      </w:r>
      <w:r w:rsidRPr="00880C4B">
        <w:rPr>
          <w:sz w:val="26"/>
          <w:szCs w:val="26"/>
        </w:rPr>
        <w:t xml:space="preserve">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 о выдаче разрешения на ввод объекта в эксплуатацию, а также информацию о дальнейших действиях в личном кабинете по собственной инициативе, в любое время. </w:t>
      </w:r>
    </w:p>
    <w:p w14:paraId="0B61A67A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При предоставлении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 электронной форме заявителю направляется: </w:t>
      </w:r>
    </w:p>
    <w:p w14:paraId="3C3C4B72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уведомление о приеме и регистрации заявления о выдаче разрешения на ввод объекта в эксплуатацию и иных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содержащее сведения о факте приема заявления о выдаче разрешения на ввод объекта в эксплуатацию и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и начале процедуры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а также сведения о дате и времени окончания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либо мотивированный отказ в приеме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702725EF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уведомление о результатах рассмотрения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содержащее сведения о принятии положительного решения о предоставлении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и возможности получить результат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либо мотивированный отказ в предоставлении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услуги.</w:t>
      </w:r>
    </w:p>
    <w:p w14:paraId="28E733A4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3.8. Оценка качества предоставления муниципальной услуги. </w:t>
      </w:r>
    </w:p>
    <w:p w14:paraId="48B4F11F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Оценка качества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r w:rsidR="00ED25E4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>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6093043B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3.9. </w:t>
      </w:r>
      <w:r w:rsidR="00ED6300" w:rsidRPr="00880C4B">
        <w:rPr>
          <w:sz w:val="26"/>
          <w:szCs w:val="26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от 27.07.2010 г. № 210-ФЗ и в порядке, установленном </w:t>
      </w:r>
      <w:r w:rsidR="00ED6300" w:rsidRPr="00880C4B">
        <w:rPr>
          <w:sz w:val="26"/>
          <w:szCs w:val="26"/>
        </w:rPr>
        <w:lastRenderedPageBreak/>
        <w:t>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Pr="00880C4B">
        <w:rPr>
          <w:sz w:val="26"/>
          <w:szCs w:val="26"/>
        </w:rPr>
        <w:t>.</w:t>
      </w:r>
    </w:p>
    <w:p w14:paraId="031640B3" w14:textId="77777777" w:rsidR="004F59CD" w:rsidRPr="00880C4B" w:rsidRDefault="004F59CD" w:rsidP="00AF76F7">
      <w:pPr>
        <w:jc w:val="center"/>
        <w:rPr>
          <w:b/>
          <w:sz w:val="26"/>
          <w:szCs w:val="26"/>
        </w:rPr>
      </w:pPr>
    </w:p>
    <w:p w14:paraId="07BCD0C6" w14:textId="77777777" w:rsidR="00AF76F7" w:rsidRPr="00880C4B" w:rsidRDefault="00DE0305" w:rsidP="00AF76F7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Раздел </w:t>
      </w:r>
      <w:r w:rsidR="00AF76F7" w:rsidRPr="00880C4B">
        <w:rPr>
          <w:b/>
          <w:sz w:val="26"/>
          <w:szCs w:val="26"/>
        </w:rPr>
        <w:t>I</w:t>
      </w:r>
      <w:r w:rsidRPr="00880C4B">
        <w:rPr>
          <w:b/>
          <w:sz w:val="26"/>
          <w:szCs w:val="26"/>
          <w:lang w:val="en-US"/>
        </w:rPr>
        <w:t>V</w:t>
      </w:r>
      <w:r w:rsidR="00AF76F7" w:rsidRPr="00880C4B">
        <w:rPr>
          <w:b/>
          <w:sz w:val="26"/>
          <w:szCs w:val="26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71A1E2D1" w14:textId="77777777" w:rsidR="00AF76F7" w:rsidRPr="00880C4B" w:rsidRDefault="00AF76F7" w:rsidP="00AF76F7">
      <w:pPr>
        <w:jc w:val="center"/>
        <w:rPr>
          <w:sz w:val="26"/>
          <w:szCs w:val="26"/>
        </w:rPr>
      </w:pPr>
    </w:p>
    <w:p w14:paraId="6A87672C" w14:textId="77777777" w:rsidR="00AF76F7" w:rsidRPr="00880C4B" w:rsidRDefault="00AF76F7" w:rsidP="00AF76F7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Исчерпывающий перечень административных процедур (действий) при предоставлении муниципальной услуги, выполняемых </w:t>
      </w:r>
    </w:p>
    <w:p w14:paraId="678DEC42" w14:textId="77777777" w:rsidR="00AF76F7" w:rsidRPr="00880C4B" w:rsidRDefault="00AF76F7" w:rsidP="00AF76F7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многофункциональными центрами</w:t>
      </w:r>
    </w:p>
    <w:p w14:paraId="4AAD81AF" w14:textId="77777777" w:rsidR="00AF76F7" w:rsidRPr="00880C4B" w:rsidRDefault="00AF76F7" w:rsidP="00AF76F7">
      <w:pPr>
        <w:jc w:val="center"/>
        <w:rPr>
          <w:sz w:val="26"/>
          <w:szCs w:val="26"/>
        </w:rPr>
      </w:pPr>
    </w:p>
    <w:p w14:paraId="7D54EB04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 xml:space="preserve">.1 Многофункциональный центр осуществляет: </w:t>
      </w:r>
    </w:p>
    <w:p w14:paraId="3DC8ED7E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информирование заявителей о порядке предоставления муниципальной услуги в многофункциональном центре, о ходе предоставления муниципальной услуги, 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 </w:t>
      </w:r>
    </w:p>
    <w:p w14:paraId="604BCA1F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прием и регистрацию заявления и документов, необходимых для предоставления муниципальной услуги;</w:t>
      </w:r>
    </w:p>
    <w:p w14:paraId="5695EED0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услуг.</w:t>
      </w:r>
    </w:p>
    <w:p w14:paraId="50F77C73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соответствии с частью 1.1 статьи 16 Федерального закона № 210-ФЗ для реализации своих функций многофункциональный центр вправе привлекать иные организации. </w:t>
      </w:r>
    </w:p>
    <w:p w14:paraId="416E2E48" w14:textId="77777777" w:rsidR="00AF76F7" w:rsidRPr="00880C4B" w:rsidRDefault="00AF76F7" w:rsidP="00AF76F7">
      <w:pPr>
        <w:ind w:firstLine="708"/>
        <w:jc w:val="both"/>
        <w:rPr>
          <w:sz w:val="26"/>
          <w:szCs w:val="26"/>
        </w:rPr>
      </w:pPr>
    </w:p>
    <w:p w14:paraId="3AF24637" w14:textId="77777777" w:rsidR="00CC566B" w:rsidRPr="00880C4B" w:rsidRDefault="00CC566B" w:rsidP="00CC566B">
      <w:pPr>
        <w:ind w:firstLine="708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Информирование заявителей</w:t>
      </w:r>
    </w:p>
    <w:p w14:paraId="7B7C7F73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</w:p>
    <w:p w14:paraId="723245F3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 xml:space="preserve">.2. Информирование заявителя многофункциональным центром осуществляется следующими способами: </w:t>
      </w:r>
    </w:p>
    <w:p w14:paraId="0DB28021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а) путем размещения информации на официальных сайтах и информационных стендах многофункционального центра;</w:t>
      </w:r>
    </w:p>
    <w:p w14:paraId="13EA276A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при обращении заявителя в многофункциональный центр лично, по телефону, посредством почтовых отправлений, либо по электронной почте. </w:t>
      </w:r>
    </w:p>
    <w:p w14:paraId="18F6D48B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</w:p>
    <w:p w14:paraId="50449377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Ответ на телефонный звонок должен начинаться с информации о наименовании организации, фамилии, имени, отчестве (при наличии) и должности работника многофункционального центра, принявшего телефонный звонок. Индивидуальное </w:t>
      </w:r>
      <w:r w:rsidRPr="00880C4B">
        <w:rPr>
          <w:sz w:val="26"/>
          <w:szCs w:val="26"/>
        </w:rPr>
        <w:lastRenderedPageBreak/>
        <w:t>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14:paraId="71DA1432" w14:textId="77777777" w:rsidR="00CC566B" w:rsidRPr="00880C4B" w:rsidRDefault="00CC566B" w:rsidP="00AF76F7">
      <w:pPr>
        <w:ind w:firstLine="708"/>
        <w:jc w:val="both"/>
        <w:rPr>
          <w:sz w:val="26"/>
          <w:szCs w:val="26"/>
        </w:rPr>
      </w:pPr>
    </w:p>
    <w:p w14:paraId="5645A571" w14:textId="77777777" w:rsidR="00CC566B" w:rsidRPr="00880C4B" w:rsidRDefault="00CC566B" w:rsidP="00CC566B">
      <w:pPr>
        <w:ind w:firstLine="708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Прием и регистрация заявления и документов, необходимых для предоставления муниципальной услуги</w:t>
      </w:r>
    </w:p>
    <w:p w14:paraId="48E8D3D1" w14:textId="77777777" w:rsidR="00CC566B" w:rsidRPr="00880C4B" w:rsidRDefault="00CC566B" w:rsidP="00CC566B">
      <w:pPr>
        <w:ind w:firstLine="708"/>
        <w:jc w:val="both"/>
        <w:rPr>
          <w:b/>
          <w:sz w:val="26"/>
          <w:szCs w:val="26"/>
        </w:rPr>
      </w:pPr>
    </w:p>
    <w:p w14:paraId="2712C4C1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>.3. Основанием для начала административной процедуры является  личное обращение гражданина в многофункциональный центр.</w:t>
      </w:r>
    </w:p>
    <w:p w14:paraId="1612F310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Прием заявителей для получения муниципальной услуги осуществляется в порядке очередности при получении номерного талона из терминала электронной очереди, соответствующего цели обращения  либо по предварительной записи. </w:t>
      </w:r>
    </w:p>
    <w:p w14:paraId="70036335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>.4. Работник многофункционального центра осуществляет следующие действия:</w:t>
      </w:r>
    </w:p>
    <w:p w14:paraId="4D01E383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5C81EAC9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проверяет  полномочия представителя заявителя (в случае обращения представителя заявителя);</w:t>
      </w:r>
    </w:p>
    <w:p w14:paraId="7F1904D2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принимает от заявителя (представителя заявителя) заявление и документы, необходимые для предоставления муниципальной услуги;</w:t>
      </w:r>
    </w:p>
    <w:p w14:paraId="7DDAEA64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запрашивает согласие заявителя на участие в смс-опросе для оценки качества предоставления муниципальной услуги;</w:t>
      </w:r>
    </w:p>
    <w:p w14:paraId="525EF324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передает в приоритетном порядке (вне очереди) не позднее одного рабочего дня, следующего за днем приема заявления комплект документов с вложением описи в каждый комплект по реестру передачи документов в Уполномоченный орган для принятия решения.</w:t>
      </w:r>
    </w:p>
    <w:p w14:paraId="1FA28CD0" w14:textId="77777777" w:rsidR="00CC566B" w:rsidRPr="00880C4B" w:rsidRDefault="00DE0305" w:rsidP="00CC566B">
      <w:pPr>
        <w:ind w:firstLine="708"/>
        <w:jc w:val="both"/>
        <w:rPr>
          <w:color w:val="FF0000"/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 xml:space="preserve">.5. Результатом административной процедуры является прием и регистрация заявления о </w:t>
      </w:r>
      <w:r w:rsidR="00907A26" w:rsidRPr="00880C4B">
        <w:rPr>
          <w:sz w:val="26"/>
          <w:szCs w:val="26"/>
        </w:rPr>
        <w:t xml:space="preserve">выдаче разрешения на ввод объекта в эксплуатацию </w:t>
      </w:r>
      <w:r w:rsidR="00CC566B" w:rsidRPr="00880C4B">
        <w:rPr>
          <w:sz w:val="26"/>
          <w:szCs w:val="26"/>
        </w:rPr>
        <w:t>и документов, необходимых для предоставления муниципальной услуги.</w:t>
      </w:r>
    </w:p>
    <w:p w14:paraId="3A00CE25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</w:p>
    <w:p w14:paraId="4BF13F53" w14:textId="77777777" w:rsidR="00CC566B" w:rsidRPr="00880C4B" w:rsidRDefault="00CC566B" w:rsidP="00CC566B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Выдача заявителю результата предоставления муниципальной услуги</w:t>
      </w:r>
    </w:p>
    <w:p w14:paraId="011743D9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</w:p>
    <w:p w14:paraId="7492967F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>.6. 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не позднее одного рабочего дня, следующего за днем подготовки результата предо</w:t>
      </w:r>
      <w:r w:rsidR="00567099" w:rsidRPr="00880C4B">
        <w:rPr>
          <w:sz w:val="26"/>
          <w:szCs w:val="26"/>
        </w:rPr>
        <w:t xml:space="preserve">ставления муниципальной услуги </w:t>
      </w:r>
      <w:r w:rsidR="00CC566B" w:rsidRPr="00880C4B">
        <w:rPr>
          <w:sz w:val="26"/>
          <w:szCs w:val="26"/>
        </w:rPr>
        <w:t xml:space="preserve">передает документы в многофункциональный центр для последующей выдачи заявителю (представителю). </w:t>
      </w:r>
    </w:p>
    <w:p w14:paraId="36A48EF5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 xml:space="preserve">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14:paraId="620D25F1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Работник многофункционального центра осуществляет следующие действия: </w:t>
      </w:r>
    </w:p>
    <w:p w14:paraId="2D757FB2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устанавливает личность заявителя на основании документа, удостоверяющего личность в соответствии с законодательством Российской Федерации; </w:t>
      </w:r>
    </w:p>
    <w:p w14:paraId="0FB08DC8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проверяет полномочия представителя заявителя (в случае обращения представителя заявителя); </w:t>
      </w:r>
    </w:p>
    <w:p w14:paraId="033BFB64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определяет статус исполнения заявления заявителя в ГИС; </w:t>
      </w:r>
    </w:p>
    <w:p w14:paraId="2F27D49D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- распечатывает результат предоставления муниципальной услуги в виде экземпляра электронного документа на бумажном носителе (в случае подачи заявления  о предоставлении муниципальной услуги через ЕПГУ);</w:t>
      </w:r>
    </w:p>
    <w:p w14:paraId="2614681A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заверяет экземпляр электронного документа на бумажном носителе с использованием печати многофункционального центра (в случае подачи заявления  о предоставлении муниципальной услуги через ЕПГУ);</w:t>
      </w:r>
    </w:p>
    <w:p w14:paraId="77EA687C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выдает документы заявителю, при необходимости запрашивает у заявителя подписи за каждый выданный документ; </w:t>
      </w:r>
    </w:p>
    <w:p w14:paraId="76B76257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запрашивает согласие заявителя на участие в смс-опросе для оценки качества предоставленной муниципальной услуги. </w:t>
      </w:r>
    </w:p>
    <w:p w14:paraId="7444A933" w14:textId="77777777" w:rsidR="00CC566B" w:rsidRPr="00880C4B" w:rsidRDefault="00CC566B" w:rsidP="00AF76F7">
      <w:pPr>
        <w:ind w:firstLine="708"/>
        <w:jc w:val="both"/>
        <w:rPr>
          <w:sz w:val="26"/>
          <w:szCs w:val="26"/>
        </w:rPr>
      </w:pPr>
    </w:p>
    <w:p w14:paraId="091C04A3" w14:textId="77777777" w:rsidR="00CC566B" w:rsidRPr="00880C4B" w:rsidRDefault="00CC566B" w:rsidP="00AF76F7">
      <w:pPr>
        <w:ind w:firstLine="708"/>
        <w:jc w:val="both"/>
        <w:rPr>
          <w:sz w:val="26"/>
          <w:szCs w:val="26"/>
        </w:rPr>
      </w:pPr>
    </w:p>
    <w:p w14:paraId="12EAA57A" w14:textId="77777777" w:rsidR="00CC566B" w:rsidRPr="00880C4B" w:rsidRDefault="00CC566B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4EDAFF01" w14:textId="77777777" w:rsidR="00DE0305" w:rsidRPr="00880C4B" w:rsidRDefault="00DE0305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4275A05B" w14:textId="77777777" w:rsidR="00DE0305" w:rsidRPr="00880C4B" w:rsidRDefault="00DE0305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3595987A" w14:textId="77777777" w:rsidR="00DE0305" w:rsidRPr="00880C4B" w:rsidRDefault="00DE0305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47075CDB" w14:textId="77777777" w:rsidR="00DE0305" w:rsidRPr="00880C4B" w:rsidRDefault="00DE0305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008223EA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1BA88022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2A484DB4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32D9BDF5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66592DBD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063CAA08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6053A229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0380F403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051DC6E6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626414AF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347A6114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55EB1E7F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37FDCCFF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1EAE2AD4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1AADD8D7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1A647112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1A528586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6AD9322E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2966FA03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6E91FCC2" w14:textId="77777777" w:rsidR="004F59CD" w:rsidRDefault="004F59CD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719A9D1A" w14:textId="77777777" w:rsidR="004F59CD" w:rsidRDefault="004F59CD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5389EDBF" w14:textId="77777777" w:rsidR="004F59CD" w:rsidRDefault="004F59CD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6D72A99A" w14:textId="77777777" w:rsidR="00A30A91" w:rsidRPr="00755FB5" w:rsidRDefault="00A30A91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  <w:r w:rsidRPr="00755FB5">
        <w:rPr>
          <w:sz w:val="28"/>
          <w:szCs w:val="28"/>
        </w:rPr>
        <w:t xml:space="preserve">Приложение </w:t>
      </w:r>
      <w:r w:rsidR="00C8451E">
        <w:rPr>
          <w:sz w:val="28"/>
          <w:szCs w:val="28"/>
        </w:rPr>
        <w:t xml:space="preserve">№ </w:t>
      </w:r>
      <w:r w:rsidR="00227FB0">
        <w:rPr>
          <w:sz w:val="28"/>
          <w:szCs w:val="28"/>
        </w:rPr>
        <w:t>1</w:t>
      </w:r>
    </w:p>
    <w:p w14:paraId="62E16464" w14:textId="77777777" w:rsidR="00A30A91" w:rsidRPr="00755FB5" w:rsidRDefault="00A30A91" w:rsidP="00A30A91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 предоставления муниципальной услуги</w:t>
      </w:r>
      <w:r w:rsidR="00CE3D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7BD53C72" w14:textId="77777777" w:rsidR="00A30A91" w:rsidRDefault="00A30A91" w:rsidP="00A30A91">
      <w:pPr>
        <w:tabs>
          <w:tab w:val="left" w:pos="8871"/>
        </w:tabs>
        <w:rPr>
          <w:rFonts w:ascii="Calibri" w:hAnsi="Calibri"/>
          <w:b/>
          <w:caps/>
          <w:kern w:val="28"/>
          <w:lang w:eastAsia="en-US"/>
        </w:rPr>
      </w:pPr>
    </w:p>
    <w:p w14:paraId="3E7CE5BD" w14:textId="77777777" w:rsidR="00B27C71" w:rsidRPr="00C26C70" w:rsidRDefault="00B27C71" w:rsidP="00B27C71">
      <w:pPr>
        <w:tabs>
          <w:tab w:val="left" w:pos="8871"/>
        </w:tabs>
        <w:jc w:val="right"/>
        <w:rPr>
          <w:sz w:val="28"/>
          <w:szCs w:val="28"/>
        </w:rPr>
      </w:pPr>
      <w:r w:rsidRPr="00C26C70">
        <w:rPr>
          <w:sz w:val="28"/>
          <w:szCs w:val="28"/>
        </w:rPr>
        <w:t>ФОРМА</w:t>
      </w:r>
    </w:p>
    <w:p w14:paraId="5886551B" w14:textId="77777777" w:rsidR="00B27C71" w:rsidRPr="00C26C70" w:rsidRDefault="00B27C71" w:rsidP="00B27C71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sz w:val="28"/>
          <w:szCs w:val="28"/>
          <w:lang w:eastAsia="en-US"/>
        </w:rPr>
      </w:pPr>
    </w:p>
    <w:p w14:paraId="347BD7A8" w14:textId="77777777" w:rsidR="00B27C71" w:rsidRPr="003111DE" w:rsidRDefault="00B27C71" w:rsidP="00B27C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11DE">
        <w:rPr>
          <w:rFonts w:ascii="Times New Roman" w:hAnsi="Times New Roman" w:cs="Times New Roman"/>
          <w:sz w:val="24"/>
          <w:szCs w:val="24"/>
        </w:rPr>
        <w:lastRenderedPageBreak/>
        <w:t xml:space="preserve">З А Я В Л Е Н И Е </w:t>
      </w:r>
    </w:p>
    <w:p w14:paraId="0E0D229F" w14:textId="77777777" w:rsidR="00B27C71" w:rsidRPr="003111DE" w:rsidRDefault="00B27C71" w:rsidP="00B27C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11DE">
        <w:rPr>
          <w:rFonts w:ascii="Times New Roman" w:hAnsi="Times New Roman" w:cs="Times New Roman"/>
          <w:sz w:val="24"/>
          <w:szCs w:val="24"/>
        </w:rPr>
        <w:t>о выдаче разрешения на ввод объекта в эксплуатацию</w:t>
      </w:r>
    </w:p>
    <w:p w14:paraId="28F5F864" w14:textId="77777777" w:rsidR="00B27C71" w:rsidRPr="003111DE" w:rsidRDefault="00B27C71" w:rsidP="00B27C71">
      <w:pPr>
        <w:pStyle w:val="ConsPlusNonformat"/>
        <w:jc w:val="center"/>
        <w:rPr>
          <w:sz w:val="24"/>
          <w:szCs w:val="24"/>
        </w:rPr>
      </w:pPr>
    </w:p>
    <w:p w14:paraId="7F46EADE" w14:textId="77777777" w:rsidR="00B27C71" w:rsidRPr="003111DE" w:rsidRDefault="00C26C70" w:rsidP="00B27C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111DE">
        <w:rPr>
          <w:rFonts w:ascii="Times New Roman" w:hAnsi="Times New Roman" w:cs="Times New Roman"/>
          <w:sz w:val="24"/>
          <w:szCs w:val="24"/>
        </w:rPr>
        <w:t>«</w:t>
      </w:r>
      <w:r w:rsidR="00B27C71" w:rsidRPr="003111DE">
        <w:rPr>
          <w:rFonts w:ascii="Times New Roman" w:hAnsi="Times New Roman" w:cs="Times New Roman"/>
          <w:sz w:val="24"/>
          <w:szCs w:val="24"/>
        </w:rPr>
        <w:t>__</w:t>
      </w:r>
      <w:r w:rsidRPr="003111DE">
        <w:rPr>
          <w:rFonts w:ascii="Times New Roman" w:hAnsi="Times New Roman" w:cs="Times New Roman"/>
          <w:sz w:val="24"/>
          <w:szCs w:val="24"/>
        </w:rPr>
        <w:t>»</w:t>
      </w:r>
      <w:r w:rsidR="00B27C71" w:rsidRPr="003111DE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14:paraId="5EAD3EFB" w14:textId="77777777" w:rsidR="00B27C71" w:rsidRPr="00C26C70" w:rsidRDefault="00B27C71" w:rsidP="003B3FA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7561899" w14:textId="77777777" w:rsidR="00B27C71" w:rsidRPr="00C26C70" w:rsidRDefault="00B27C71" w:rsidP="00B27C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6C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7CFA7142" w14:textId="77777777" w:rsidR="00B27C71" w:rsidRPr="00B27C71" w:rsidRDefault="00B27C71" w:rsidP="00B27C7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7C71">
        <w:rPr>
          <w:rFonts w:ascii="Times New Roman" w:hAnsi="Times New Roman" w:cs="Times New Roman"/>
          <w:sz w:val="16"/>
          <w:szCs w:val="16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14:paraId="2ED7DC5A" w14:textId="77777777" w:rsidR="00B27C71" w:rsidRDefault="00B27C71" w:rsidP="003B3FA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A2D2769" w14:textId="77777777" w:rsidR="00B27C71" w:rsidRPr="003111DE" w:rsidRDefault="00B27C71" w:rsidP="00C26C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1DE">
        <w:rPr>
          <w:rFonts w:ascii="Times New Roman" w:hAnsi="Times New Roman" w:cs="Times New Roman"/>
          <w:sz w:val="24"/>
          <w:szCs w:val="24"/>
        </w:rPr>
        <w:t>В соответствии со статьей 55 Градостроительного кодекса Российской Федерации прошу выдать разрешение на ввод объекта в эксплуатацию.</w:t>
      </w:r>
    </w:p>
    <w:p w14:paraId="214DC242" w14:textId="77777777" w:rsidR="00C26C70" w:rsidRPr="003111DE" w:rsidRDefault="00C26C70" w:rsidP="00C26C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223305" w14:textId="77777777" w:rsidR="00C26C70" w:rsidRDefault="00C26C70" w:rsidP="00C26C70">
      <w:pPr>
        <w:pStyle w:val="ConsPlusNonformat"/>
        <w:numPr>
          <w:ilvl w:val="0"/>
          <w:numId w:val="1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4"/>
          <w:szCs w:val="24"/>
        </w:rPr>
        <w:t>Сведения о застройщике</w:t>
      </w:r>
    </w:p>
    <w:tbl>
      <w:tblPr>
        <w:tblStyle w:val="aa"/>
        <w:tblW w:w="9733" w:type="dxa"/>
        <w:tblInd w:w="156" w:type="dxa"/>
        <w:tblLook w:val="04A0" w:firstRow="1" w:lastRow="0" w:firstColumn="1" w:lastColumn="0" w:noHBand="0" w:noVBand="1"/>
      </w:tblPr>
      <w:tblGrid>
        <w:gridCol w:w="1086"/>
        <w:gridCol w:w="4771"/>
        <w:gridCol w:w="3876"/>
      </w:tblGrid>
      <w:tr w:rsidR="00C26C70" w14:paraId="42231FB6" w14:textId="77777777" w:rsidTr="003111DE">
        <w:tc>
          <w:tcPr>
            <w:tcW w:w="1086" w:type="dxa"/>
          </w:tcPr>
          <w:p w14:paraId="1E0C26E0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71" w:type="dxa"/>
            <w:vAlign w:val="center"/>
          </w:tcPr>
          <w:p w14:paraId="533C33F8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76" w:type="dxa"/>
          </w:tcPr>
          <w:p w14:paraId="47A28DB4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27BF8F4D" w14:textId="77777777" w:rsidTr="003111DE">
        <w:tc>
          <w:tcPr>
            <w:tcW w:w="1086" w:type="dxa"/>
          </w:tcPr>
          <w:p w14:paraId="5884637B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771" w:type="dxa"/>
            <w:vAlign w:val="center"/>
          </w:tcPr>
          <w:p w14:paraId="69E941C5" w14:textId="77777777" w:rsidR="00C26C70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  <w:p w14:paraId="348D0579" w14:textId="77777777" w:rsidR="003111DE" w:rsidRPr="003111DE" w:rsidRDefault="003111DE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14:paraId="2117C3CF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01CDB5A3" w14:textId="77777777" w:rsidTr="003111DE">
        <w:tc>
          <w:tcPr>
            <w:tcW w:w="1086" w:type="dxa"/>
          </w:tcPr>
          <w:p w14:paraId="7AE9522A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771" w:type="dxa"/>
            <w:vAlign w:val="center"/>
          </w:tcPr>
          <w:p w14:paraId="64020340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  <w:p w14:paraId="3C43A0F7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111DE">
              <w:rPr>
                <w:rFonts w:ascii="Times New Roman" w:hAnsi="Times New Roman" w:cs="Times New Roman"/>
                <w:i/>
                <w:sz w:val="16"/>
                <w:szCs w:val="16"/>
              </w:rPr>
              <w:t>(не указываются в случае, если застройщик является индивидуальным предпринимателем)</w:t>
            </w:r>
          </w:p>
        </w:tc>
        <w:tc>
          <w:tcPr>
            <w:tcW w:w="3876" w:type="dxa"/>
          </w:tcPr>
          <w:p w14:paraId="09830118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174CAE12" w14:textId="77777777" w:rsidTr="003111DE">
        <w:tc>
          <w:tcPr>
            <w:tcW w:w="1086" w:type="dxa"/>
          </w:tcPr>
          <w:p w14:paraId="4BBDDF5E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771" w:type="dxa"/>
            <w:vAlign w:val="center"/>
          </w:tcPr>
          <w:p w14:paraId="4E2EF8FC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76" w:type="dxa"/>
          </w:tcPr>
          <w:p w14:paraId="7B12B23C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2F9E5C14" w14:textId="77777777" w:rsidTr="003111DE">
        <w:tc>
          <w:tcPr>
            <w:tcW w:w="1086" w:type="dxa"/>
          </w:tcPr>
          <w:p w14:paraId="73BEAF32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71" w:type="dxa"/>
            <w:vAlign w:val="center"/>
          </w:tcPr>
          <w:p w14:paraId="7553F604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876" w:type="dxa"/>
          </w:tcPr>
          <w:p w14:paraId="3111E42D" w14:textId="77777777" w:rsid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B5B68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66FF767C" w14:textId="77777777" w:rsidTr="003111DE">
        <w:tc>
          <w:tcPr>
            <w:tcW w:w="1086" w:type="dxa"/>
          </w:tcPr>
          <w:p w14:paraId="693F470D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771" w:type="dxa"/>
            <w:vAlign w:val="center"/>
          </w:tcPr>
          <w:p w14:paraId="3B95AB1E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876" w:type="dxa"/>
          </w:tcPr>
          <w:p w14:paraId="77D27F3A" w14:textId="77777777" w:rsid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7D266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533AE7C2" w14:textId="77777777" w:rsidTr="003111DE">
        <w:tc>
          <w:tcPr>
            <w:tcW w:w="1086" w:type="dxa"/>
          </w:tcPr>
          <w:p w14:paraId="71714E4F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771" w:type="dxa"/>
            <w:vAlign w:val="center"/>
          </w:tcPr>
          <w:p w14:paraId="22D60FAE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876" w:type="dxa"/>
          </w:tcPr>
          <w:p w14:paraId="09245E1B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4605A179" w14:textId="77777777" w:rsidTr="003111DE">
        <w:tc>
          <w:tcPr>
            <w:tcW w:w="1086" w:type="dxa"/>
          </w:tcPr>
          <w:p w14:paraId="15D9CEED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771" w:type="dxa"/>
            <w:vAlign w:val="center"/>
          </w:tcPr>
          <w:p w14:paraId="5FE41E95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76" w:type="dxa"/>
          </w:tcPr>
          <w:p w14:paraId="4D7614B7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10757F" w14:textId="77777777" w:rsidR="00C26C70" w:rsidRDefault="00C26C70" w:rsidP="00C26C70">
      <w:pPr>
        <w:pStyle w:val="ConsPlusNonformat"/>
        <w:ind w:left="1068"/>
        <w:rPr>
          <w:rFonts w:ascii="Times New Roman" w:hAnsi="Times New Roman" w:cs="Times New Roman"/>
          <w:sz w:val="28"/>
          <w:szCs w:val="28"/>
        </w:rPr>
      </w:pPr>
    </w:p>
    <w:p w14:paraId="4F788179" w14:textId="77777777" w:rsidR="001456DE" w:rsidRPr="003111DE" w:rsidRDefault="001456DE" w:rsidP="001456DE">
      <w:pPr>
        <w:pStyle w:val="ConsPlusNonformat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111DE">
        <w:rPr>
          <w:rFonts w:ascii="Times New Roman" w:hAnsi="Times New Roman" w:cs="Times New Roman"/>
          <w:sz w:val="24"/>
          <w:szCs w:val="24"/>
        </w:rPr>
        <w:t>Сведения об объекте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134"/>
        <w:gridCol w:w="4820"/>
        <w:gridCol w:w="3827"/>
      </w:tblGrid>
      <w:tr w:rsidR="001456DE" w14:paraId="32FF8D86" w14:textId="77777777" w:rsidTr="003B3FAB">
        <w:tc>
          <w:tcPr>
            <w:tcW w:w="1134" w:type="dxa"/>
          </w:tcPr>
          <w:p w14:paraId="5D0BCDDB" w14:textId="77777777" w:rsidR="001456DE" w:rsidRPr="003111DE" w:rsidRDefault="001456DE" w:rsidP="001456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</w:tcPr>
          <w:p w14:paraId="28E52EAA" w14:textId="77777777" w:rsidR="001456DE" w:rsidRPr="003111DE" w:rsidRDefault="001456DE" w:rsidP="001456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капитального строительства (этапа) в соответствии с проектной документацией </w:t>
            </w:r>
          </w:p>
          <w:p w14:paraId="7B3BFD01" w14:textId="77777777" w:rsidR="001456DE" w:rsidRPr="003111DE" w:rsidRDefault="001456DE" w:rsidP="001456D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3111DE">
              <w:rPr>
                <w:rFonts w:ascii="Times New Roman" w:hAnsi="Times New Roman" w:cs="Times New Roman"/>
                <w:i/>
                <w:sz w:val="16"/>
                <w:szCs w:val="16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827" w:type="dxa"/>
          </w:tcPr>
          <w:p w14:paraId="476619FB" w14:textId="77777777" w:rsidR="001456DE" w:rsidRDefault="001456DE" w:rsidP="001456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6DE" w14:paraId="18D638C4" w14:textId="77777777" w:rsidTr="003B3FAB">
        <w:tc>
          <w:tcPr>
            <w:tcW w:w="1134" w:type="dxa"/>
          </w:tcPr>
          <w:p w14:paraId="10E51145" w14:textId="77777777" w:rsidR="001456DE" w:rsidRPr="003111DE" w:rsidRDefault="001456DE" w:rsidP="001456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14:paraId="3ED43166" w14:textId="77777777" w:rsidR="003B3FAB" w:rsidRDefault="001456DE" w:rsidP="001456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объекта:</w:t>
            </w:r>
          </w:p>
          <w:p w14:paraId="6D77EBC5" w14:textId="77777777" w:rsidR="001456DE" w:rsidRPr="001456DE" w:rsidRDefault="001456DE" w:rsidP="001456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3827" w:type="dxa"/>
          </w:tcPr>
          <w:p w14:paraId="2C9CDCFA" w14:textId="77777777" w:rsidR="001456DE" w:rsidRDefault="001456DE" w:rsidP="001456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4C77CA" w14:textId="77777777" w:rsidR="001456DE" w:rsidRDefault="001456DE" w:rsidP="001456DE">
      <w:pPr>
        <w:pStyle w:val="ConsPlusNonformat"/>
        <w:ind w:left="1068"/>
        <w:rPr>
          <w:rFonts w:ascii="Times New Roman" w:hAnsi="Times New Roman" w:cs="Times New Roman"/>
          <w:sz w:val="28"/>
          <w:szCs w:val="28"/>
        </w:rPr>
      </w:pPr>
    </w:p>
    <w:p w14:paraId="299C7041" w14:textId="77777777" w:rsidR="001456DE" w:rsidRPr="003B3FAB" w:rsidRDefault="001456DE" w:rsidP="001456DE">
      <w:pPr>
        <w:pStyle w:val="ConsPlusNonformat"/>
        <w:ind w:left="1068"/>
        <w:jc w:val="center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>3. Сведения о земельном участке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134"/>
        <w:gridCol w:w="4820"/>
        <w:gridCol w:w="3827"/>
      </w:tblGrid>
      <w:tr w:rsidR="001456DE" w14:paraId="2D2D1CA4" w14:textId="77777777" w:rsidTr="003B3FAB">
        <w:tc>
          <w:tcPr>
            <w:tcW w:w="1134" w:type="dxa"/>
          </w:tcPr>
          <w:p w14:paraId="718B286E" w14:textId="77777777" w:rsidR="001456DE" w:rsidRPr="003B3FAB" w:rsidRDefault="006417EA" w:rsidP="001456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14:paraId="029AF45C" w14:textId="77777777" w:rsidR="006417EA" w:rsidRPr="003B3FAB" w:rsidRDefault="006417EA" w:rsidP="001456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 (земельных участков), в пределах которого (которых) расположен объект капитального строительства </w:t>
            </w:r>
          </w:p>
          <w:p w14:paraId="0D9D0C39" w14:textId="77777777" w:rsidR="001456DE" w:rsidRPr="003B3FAB" w:rsidRDefault="006417EA" w:rsidP="001456DE">
            <w:pPr>
              <w:pStyle w:val="ConsPlusNonforma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(заполнение не обязательно при выдаче разрешения на ввод линейного объекта)</w:t>
            </w:r>
          </w:p>
        </w:tc>
        <w:tc>
          <w:tcPr>
            <w:tcW w:w="3827" w:type="dxa"/>
          </w:tcPr>
          <w:p w14:paraId="5CEA8CEC" w14:textId="77777777" w:rsidR="001456DE" w:rsidRDefault="001456DE" w:rsidP="001456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B0906D" w14:textId="77777777" w:rsidR="001456DE" w:rsidRDefault="001456DE" w:rsidP="001456DE">
      <w:pPr>
        <w:pStyle w:val="ConsPlusNonformat"/>
        <w:ind w:left="1068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horzAnchor="margin" w:tblpY="309"/>
        <w:tblW w:w="9889" w:type="dxa"/>
        <w:tblLook w:val="04A0" w:firstRow="1" w:lastRow="0" w:firstColumn="1" w:lastColumn="0" w:noHBand="0" w:noVBand="1"/>
      </w:tblPr>
      <w:tblGrid>
        <w:gridCol w:w="675"/>
        <w:gridCol w:w="3717"/>
        <w:gridCol w:w="3371"/>
        <w:gridCol w:w="2126"/>
      </w:tblGrid>
      <w:tr w:rsidR="003B3FAB" w:rsidRPr="003B3FAB" w14:paraId="4695E129" w14:textId="77777777" w:rsidTr="003B3FAB">
        <w:tc>
          <w:tcPr>
            <w:tcW w:w="675" w:type="dxa"/>
            <w:vAlign w:val="center"/>
          </w:tcPr>
          <w:p w14:paraId="2EA17F10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7" w:type="dxa"/>
            <w:vAlign w:val="center"/>
          </w:tcPr>
          <w:p w14:paraId="04945E03" w14:textId="77777777" w:rsid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Орган (организация), </w:t>
            </w:r>
          </w:p>
          <w:p w14:paraId="4AE73A5C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выдавший (-</w:t>
            </w:r>
            <w:proofErr w:type="spellStart"/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) разрешение на строительство</w:t>
            </w:r>
          </w:p>
        </w:tc>
        <w:tc>
          <w:tcPr>
            <w:tcW w:w="3371" w:type="dxa"/>
            <w:vAlign w:val="center"/>
          </w:tcPr>
          <w:p w14:paraId="23B6A7C7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vAlign w:val="center"/>
          </w:tcPr>
          <w:p w14:paraId="314F344B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3B3FAB" w:rsidRPr="003B3FAB" w14:paraId="10290828" w14:textId="77777777" w:rsidTr="003B3FAB">
        <w:tc>
          <w:tcPr>
            <w:tcW w:w="675" w:type="dxa"/>
          </w:tcPr>
          <w:p w14:paraId="7EEBB968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4D0FB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14:paraId="6941ECF2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14:paraId="212BEFDC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9D8CA3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AB030" w14:textId="77777777" w:rsidR="001456DE" w:rsidRPr="003B3FAB" w:rsidRDefault="006417EA" w:rsidP="003B3FAB">
      <w:pPr>
        <w:pStyle w:val="ConsPlusNonformat"/>
        <w:ind w:left="1066"/>
        <w:jc w:val="center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>4. Сведения о разрешении на строительство</w:t>
      </w:r>
    </w:p>
    <w:p w14:paraId="2DB5EA1F" w14:textId="77777777" w:rsidR="001456DE" w:rsidRPr="006417EA" w:rsidRDefault="001456DE" w:rsidP="006417EA">
      <w:pPr>
        <w:pStyle w:val="ConsPlusNonformat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14:paraId="36E36215" w14:textId="77777777" w:rsidR="006417EA" w:rsidRPr="003B3FAB" w:rsidRDefault="006417EA" w:rsidP="006417EA">
      <w:pPr>
        <w:pStyle w:val="ConsPlusNonformat"/>
        <w:ind w:left="1068"/>
        <w:jc w:val="center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 </w:t>
      </w:r>
    </w:p>
    <w:tbl>
      <w:tblPr>
        <w:tblStyle w:val="aa"/>
        <w:tblpPr w:leftFromText="180" w:rightFromText="180" w:vertAnchor="text" w:horzAnchor="margin" w:tblpY="294"/>
        <w:tblW w:w="9889" w:type="dxa"/>
        <w:tblLook w:val="04A0" w:firstRow="1" w:lastRow="0" w:firstColumn="1" w:lastColumn="0" w:noHBand="0" w:noVBand="1"/>
      </w:tblPr>
      <w:tblGrid>
        <w:gridCol w:w="675"/>
        <w:gridCol w:w="3717"/>
        <w:gridCol w:w="3371"/>
        <w:gridCol w:w="2126"/>
      </w:tblGrid>
      <w:tr w:rsidR="003B3FAB" w14:paraId="1FE5E3B6" w14:textId="77777777" w:rsidTr="003B3FAB">
        <w:tc>
          <w:tcPr>
            <w:tcW w:w="675" w:type="dxa"/>
            <w:vAlign w:val="center"/>
          </w:tcPr>
          <w:p w14:paraId="4C3689A8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7" w:type="dxa"/>
            <w:vAlign w:val="center"/>
          </w:tcPr>
          <w:p w14:paraId="634BDD8D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Орган (организация),</w:t>
            </w:r>
          </w:p>
          <w:p w14:paraId="707F5D29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выдавший (-</w:t>
            </w:r>
            <w:proofErr w:type="spellStart"/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3371" w:type="dxa"/>
            <w:vAlign w:val="center"/>
          </w:tcPr>
          <w:p w14:paraId="6125E029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vAlign w:val="center"/>
          </w:tcPr>
          <w:p w14:paraId="05155EE3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3B3FAB" w14:paraId="6D0C50BF" w14:textId="77777777" w:rsidTr="003B3FAB">
        <w:tc>
          <w:tcPr>
            <w:tcW w:w="675" w:type="dxa"/>
          </w:tcPr>
          <w:p w14:paraId="515D8E44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795AE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14:paraId="42A5F8EC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14:paraId="744B3EDD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B788EB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82A421" w14:textId="77777777" w:rsidR="001456DE" w:rsidRPr="003B3FAB" w:rsidRDefault="006417EA" w:rsidP="006417EA">
      <w:pPr>
        <w:pStyle w:val="ConsPlusNonformat"/>
        <w:ind w:left="106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B3FAB">
        <w:rPr>
          <w:rFonts w:ascii="Times New Roman" w:hAnsi="Times New Roman" w:cs="Times New Roman"/>
          <w:i/>
          <w:sz w:val="16"/>
          <w:szCs w:val="16"/>
        </w:rPr>
        <w:t>(указывается в случае, предусмотренном частью3</w:t>
      </w:r>
      <w:r w:rsidR="003111DE" w:rsidRPr="003B3FAB">
        <w:rPr>
          <w:rFonts w:ascii="Times New Roman" w:hAnsi="Times New Roman" w:cs="Times New Roman"/>
          <w:i/>
          <w:sz w:val="16"/>
          <w:szCs w:val="16"/>
          <w:vertAlign w:val="superscript"/>
        </w:rPr>
        <w:t>5</w:t>
      </w:r>
      <w:r w:rsidRPr="003B3FAB">
        <w:rPr>
          <w:rFonts w:ascii="Times New Roman" w:hAnsi="Times New Roman" w:cs="Times New Roman"/>
          <w:i/>
          <w:sz w:val="16"/>
          <w:szCs w:val="16"/>
        </w:rPr>
        <w:t>статьи 55 Градостроительного кодекса Российской Федерации)</w:t>
      </w:r>
    </w:p>
    <w:p w14:paraId="0ADF3978" w14:textId="77777777" w:rsidR="001456DE" w:rsidRDefault="001456DE" w:rsidP="001456DE">
      <w:pPr>
        <w:pStyle w:val="ConsPlusNonformat"/>
        <w:ind w:left="1068"/>
        <w:rPr>
          <w:rFonts w:ascii="Times New Roman" w:hAnsi="Times New Roman" w:cs="Times New Roman"/>
          <w:sz w:val="28"/>
          <w:szCs w:val="28"/>
        </w:rPr>
      </w:pPr>
    </w:p>
    <w:p w14:paraId="30AC5BE7" w14:textId="77777777" w:rsidR="009E6FBF" w:rsidRPr="003B3FAB" w:rsidRDefault="009E6FBF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0"/>
        <w:gridCol w:w="3660"/>
        <w:gridCol w:w="3268"/>
        <w:gridCol w:w="2040"/>
      </w:tblGrid>
      <w:tr w:rsidR="009E6FBF" w14:paraId="492354DE" w14:textId="77777777" w:rsidTr="003B3FAB">
        <w:tc>
          <w:tcPr>
            <w:tcW w:w="675" w:type="dxa"/>
            <w:vAlign w:val="center"/>
          </w:tcPr>
          <w:p w14:paraId="5F4E864E" w14:textId="77777777" w:rsidR="009E6FBF" w:rsidRPr="003B3FAB" w:rsidRDefault="009E6FBF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</w:tcPr>
          <w:p w14:paraId="628352EC" w14:textId="77777777" w:rsidR="009E6FBF" w:rsidRPr="003B3FAB" w:rsidRDefault="009E6FBF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402" w:type="dxa"/>
            <w:vAlign w:val="center"/>
          </w:tcPr>
          <w:p w14:paraId="631119D9" w14:textId="77777777" w:rsidR="009E6FBF" w:rsidRPr="003B3FAB" w:rsidRDefault="009E6FBF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091" w:type="dxa"/>
            <w:vAlign w:val="center"/>
          </w:tcPr>
          <w:p w14:paraId="22198C2D" w14:textId="77777777" w:rsidR="009E6FBF" w:rsidRPr="003B3FAB" w:rsidRDefault="009E6FBF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9E6FBF" w14:paraId="7C6EFECE" w14:textId="77777777" w:rsidTr="009E6FBF">
        <w:tc>
          <w:tcPr>
            <w:tcW w:w="675" w:type="dxa"/>
          </w:tcPr>
          <w:p w14:paraId="6B7B9D2A" w14:textId="77777777" w:rsidR="009E6FBF" w:rsidRPr="003B3FAB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00495045" w14:textId="77777777" w:rsidR="009E6FBF" w:rsidRPr="009E6FBF" w:rsidRDefault="009E6FBF" w:rsidP="009E6F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</w:t>
            </w:r>
            <w:proofErr w:type="spellStart"/>
            <w:proofErr w:type="gram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случаев,при</w:t>
            </w:r>
            <w:proofErr w:type="spellEnd"/>
            <w:proofErr w:type="gram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для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строительства,реконструкции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линейного объекта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нетребуется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документации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попланировке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территории),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реквизитыпроекта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планировки территории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вслучае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выдачи разрешения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линейного </w:t>
            </w: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объекта,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</w:t>
            </w: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которого не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требуетсяобразование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402" w:type="dxa"/>
          </w:tcPr>
          <w:p w14:paraId="17990BDC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568B184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FBF" w14:paraId="68772A66" w14:textId="77777777" w:rsidTr="003111DE">
        <w:tc>
          <w:tcPr>
            <w:tcW w:w="675" w:type="dxa"/>
          </w:tcPr>
          <w:p w14:paraId="49321FCB" w14:textId="77777777" w:rsidR="009E6FBF" w:rsidRPr="003B3FAB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22FA8B6F" w14:textId="77777777" w:rsidR="003111DE" w:rsidRPr="003111DE" w:rsidRDefault="009E6FBF" w:rsidP="003111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Заключение органа государственного строи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надзора о соответствии построенного, </w:t>
            </w: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реконструированног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объекта капитального </w:t>
            </w: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требованиям проектной документации (включая проектную документацию, в которой учтены изменения, </w:t>
            </w:r>
            <w:r w:rsidRPr="009E6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нные в соответствии с </w:t>
            </w:r>
            <w:r w:rsidR="003111DE" w:rsidRPr="003111DE">
              <w:rPr>
                <w:rFonts w:ascii="Times New Roman" w:hAnsi="Times New Roman" w:cs="Times New Roman"/>
                <w:sz w:val="24"/>
                <w:szCs w:val="24"/>
              </w:rPr>
              <w:t>частями 3</w:t>
            </w:r>
            <w:r w:rsidR="003111DE" w:rsidRPr="003111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="003111DE" w:rsidRPr="003111DE">
              <w:rPr>
                <w:rFonts w:ascii="Times New Roman" w:hAnsi="Times New Roman" w:cs="Times New Roman"/>
                <w:sz w:val="24"/>
                <w:szCs w:val="24"/>
              </w:rPr>
              <w:t xml:space="preserve"> и 3</w:t>
            </w:r>
            <w:r w:rsidR="003111DE" w:rsidRPr="003111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="003111DE" w:rsidRPr="003111DE">
              <w:rPr>
                <w:rFonts w:ascii="Times New Roman" w:hAnsi="Times New Roman" w:cs="Times New Roman"/>
                <w:sz w:val="24"/>
                <w:szCs w:val="24"/>
              </w:rPr>
              <w:t xml:space="preserve"> статьи 49</w:t>
            </w:r>
          </w:p>
          <w:p w14:paraId="00C3EF41" w14:textId="77777777" w:rsidR="003B3FAB" w:rsidRDefault="009E6FBF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Градостроительного кодекса Российской Федерации) </w:t>
            </w:r>
          </w:p>
          <w:p w14:paraId="77BE407D" w14:textId="77777777" w:rsidR="009E6FBF" w:rsidRPr="009E6FBF" w:rsidRDefault="009E6FBF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(указывается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3402" w:type="dxa"/>
          </w:tcPr>
          <w:p w14:paraId="58BCFE3C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5722EB8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FBF" w14:paraId="182E5523" w14:textId="77777777" w:rsidTr="009E6FBF">
        <w:tc>
          <w:tcPr>
            <w:tcW w:w="675" w:type="dxa"/>
          </w:tcPr>
          <w:p w14:paraId="3EA277ED" w14:textId="77777777" w:rsidR="009E6FBF" w:rsidRPr="003B3FAB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79DF9603" w14:textId="77777777" w:rsidR="003B3FAB" w:rsidRDefault="009E6FBF" w:rsidP="009E6F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уполномоченного на осуществление федерального государственного экологического надзора федерального органа исполнительной власти </w:t>
            </w:r>
          </w:p>
          <w:p w14:paraId="118AE5E8" w14:textId="77777777" w:rsidR="009E6FBF" w:rsidRPr="009E6FBF" w:rsidRDefault="009E6FBF" w:rsidP="009E6F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3402" w:type="dxa"/>
          </w:tcPr>
          <w:p w14:paraId="18A2AFA7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34396040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84EA0B" w14:textId="77777777" w:rsidR="003B3FAB" w:rsidRDefault="003B3FAB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138907" w14:textId="77777777" w:rsidR="008A7927" w:rsidRPr="003B3FAB" w:rsidRDefault="009E6FBF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1A7CB400" w14:textId="77777777" w:rsidR="008A7927" w:rsidRPr="003111DE" w:rsidRDefault="008A7927" w:rsidP="008A79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3D123167" w14:textId="77777777" w:rsidR="008A7927" w:rsidRPr="003111DE" w:rsidRDefault="008A7927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FE083E" w14:textId="77777777" w:rsidR="009E6FBF" w:rsidRPr="003B3FAB" w:rsidRDefault="009E6FBF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Номер телефона и адрес электронной почты для связи: </w:t>
      </w:r>
    </w:p>
    <w:p w14:paraId="158F2BD6" w14:textId="77777777" w:rsidR="008A7927" w:rsidRPr="003111DE" w:rsidRDefault="008A7927" w:rsidP="008A79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30916737" w14:textId="77777777" w:rsidR="008A7927" w:rsidRPr="003111DE" w:rsidRDefault="008A7927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3184D7" w14:textId="77777777" w:rsidR="009E6FBF" w:rsidRPr="003B3FAB" w:rsidRDefault="009E6FBF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0B3DB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B3FAB">
        <w:rPr>
          <w:rFonts w:ascii="Times New Roman" w:hAnsi="Times New Roman" w:cs="Times New Roman"/>
          <w:sz w:val="24"/>
          <w:szCs w:val="24"/>
        </w:rPr>
        <w:t>услуги прошу: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46"/>
        <w:gridCol w:w="882"/>
      </w:tblGrid>
      <w:tr w:rsidR="008A7927" w:rsidRPr="003111DE" w14:paraId="327B4F2D" w14:textId="77777777" w:rsidTr="008A7927">
        <w:tc>
          <w:tcPr>
            <w:tcW w:w="8897" w:type="dxa"/>
          </w:tcPr>
          <w:p w14:paraId="67C22078" w14:textId="77777777" w:rsidR="008A7927" w:rsidRPr="003B3FAB" w:rsidRDefault="008A7927" w:rsidP="008A792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7" w:type="dxa"/>
          </w:tcPr>
          <w:p w14:paraId="1D6478CF" w14:textId="77777777" w:rsidR="008A7927" w:rsidRPr="003111DE" w:rsidRDefault="008A7927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927" w:rsidRPr="003111DE" w14:paraId="435D770A" w14:textId="77777777" w:rsidTr="008A7927">
        <w:tc>
          <w:tcPr>
            <w:tcW w:w="8897" w:type="dxa"/>
          </w:tcPr>
          <w:p w14:paraId="3F99511B" w14:textId="77777777" w:rsidR="008A7927" w:rsidRPr="003B3FAB" w:rsidRDefault="008A7927" w:rsidP="003111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0B3DB1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77C957E4" w14:textId="77777777" w:rsidR="003111DE" w:rsidRPr="003B3FAB" w:rsidRDefault="003111DE" w:rsidP="003111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14:paraId="023DB2EE" w14:textId="77777777" w:rsidR="003111DE" w:rsidRPr="003B3FAB" w:rsidRDefault="003111DE" w:rsidP="003111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1405F38F" w14:textId="77777777" w:rsidR="008A7927" w:rsidRPr="003111DE" w:rsidRDefault="008A7927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927" w:rsidRPr="003111DE" w14:paraId="01A954D9" w14:textId="77777777" w:rsidTr="008A7927">
        <w:tc>
          <w:tcPr>
            <w:tcW w:w="8897" w:type="dxa"/>
          </w:tcPr>
          <w:p w14:paraId="73AC8D0D" w14:textId="77777777" w:rsidR="008A7927" w:rsidRPr="003B3FAB" w:rsidRDefault="008A7927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14:paraId="3DAC246F" w14:textId="77777777" w:rsidR="003111DE" w:rsidRPr="003B3FAB" w:rsidRDefault="003111DE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14:paraId="0FFE81C8" w14:textId="77777777" w:rsidR="003111DE" w:rsidRPr="003B3FAB" w:rsidRDefault="003111DE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31C585C3" w14:textId="77777777" w:rsidR="008A7927" w:rsidRPr="003111DE" w:rsidRDefault="008A7927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927" w:rsidRPr="003111DE" w14:paraId="20CAEAE8" w14:textId="77777777" w:rsidTr="008A7927">
        <w:tc>
          <w:tcPr>
            <w:tcW w:w="8897" w:type="dxa"/>
          </w:tcPr>
          <w:p w14:paraId="5828B57D" w14:textId="77777777" w:rsidR="008A7927" w:rsidRPr="003B3FAB" w:rsidRDefault="008A7927" w:rsidP="008A792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единой</w:t>
            </w:r>
          </w:p>
          <w:p w14:paraId="2CC76024" w14:textId="77777777" w:rsidR="008A7927" w:rsidRPr="003B3FAB" w:rsidRDefault="008A7927" w:rsidP="008A792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информационной системе жилищного строительства</w:t>
            </w:r>
          </w:p>
        </w:tc>
        <w:tc>
          <w:tcPr>
            <w:tcW w:w="957" w:type="dxa"/>
          </w:tcPr>
          <w:p w14:paraId="77C02150" w14:textId="77777777" w:rsidR="008A7927" w:rsidRPr="003111DE" w:rsidRDefault="008A7927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1DE" w:rsidRPr="003111DE" w14:paraId="2E56346C" w14:textId="77777777" w:rsidTr="001C4B66">
        <w:tc>
          <w:tcPr>
            <w:tcW w:w="9854" w:type="dxa"/>
            <w:gridSpan w:val="2"/>
          </w:tcPr>
          <w:p w14:paraId="23A28F0A" w14:textId="77777777" w:rsidR="003111DE" w:rsidRPr="003B3FAB" w:rsidRDefault="003111DE" w:rsidP="003111DE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14:paraId="3C25D925" w14:textId="77777777" w:rsidR="001456DE" w:rsidRDefault="003111DE" w:rsidP="003B3FA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 xml:space="preserve">  ______________        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130825FA" w14:textId="77777777" w:rsidR="003111DE" w:rsidRPr="003B3FAB" w:rsidRDefault="003111DE" w:rsidP="003B3FAB">
      <w:pPr>
        <w:pStyle w:val="ConsPlusNonformat"/>
        <w:ind w:left="1068"/>
        <w:rPr>
          <w:rFonts w:ascii="Times New Roman" w:hAnsi="Times New Roman" w:cs="Times New Roman"/>
          <w:sz w:val="16"/>
          <w:szCs w:val="16"/>
        </w:rPr>
      </w:pPr>
      <w:r w:rsidRPr="003B3FAB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3B3FAB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3B3FAB">
        <w:rPr>
          <w:rFonts w:ascii="Times New Roman" w:hAnsi="Times New Roman" w:cs="Times New Roman"/>
          <w:sz w:val="16"/>
          <w:szCs w:val="16"/>
        </w:rPr>
        <w:t xml:space="preserve">                       (фамилия, имя, отчество (при наличии)</w:t>
      </w:r>
    </w:p>
    <w:p w14:paraId="3AA5B0E0" w14:textId="77777777" w:rsidR="00A30A91" w:rsidRPr="00755FB5" w:rsidRDefault="00A30A91" w:rsidP="00A30A91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8451E">
        <w:rPr>
          <w:rFonts w:ascii="Times New Roman" w:hAnsi="Times New Roman" w:cs="Times New Roman"/>
          <w:sz w:val="28"/>
          <w:szCs w:val="28"/>
        </w:rPr>
        <w:t xml:space="preserve">№ </w:t>
      </w:r>
      <w:r w:rsidR="006E7870">
        <w:rPr>
          <w:rFonts w:ascii="Times New Roman" w:hAnsi="Times New Roman" w:cs="Times New Roman"/>
          <w:sz w:val="28"/>
          <w:szCs w:val="28"/>
        </w:rPr>
        <w:t>2</w:t>
      </w:r>
    </w:p>
    <w:p w14:paraId="017F5F0A" w14:textId="77777777" w:rsidR="00A30A91" w:rsidRPr="00755FB5" w:rsidRDefault="00A30A91" w:rsidP="00A30A91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 предоставления муниципальной услуги</w:t>
      </w:r>
      <w:r w:rsidR="000B3D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0E6DB80F" w14:textId="77777777" w:rsidR="00A30A91" w:rsidRDefault="00A30A91" w:rsidP="003B3FAB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lang w:eastAsia="en-US"/>
        </w:rPr>
      </w:pPr>
    </w:p>
    <w:p w14:paraId="223ADE7C" w14:textId="77777777" w:rsidR="003B3FAB" w:rsidRDefault="003B3FAB" w:rsidP="003B3FAB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47760184" w14:textId="77777777" w:rsidR="003B3FAB" w:rsidRDefault="003B3FAB" w:rsidP="003B3FAB">
      <w:pPr>
        <w:tabs>
          <w:tab w:val="left" w:pos="8871"/>
        </w:tabs>
        <w:jc w:val="right"/>
      </w:pPr>
      <w:r w:rsidRPr="003B3FAB">
        <w:rPr>
          <w:sz w:val="24"/>
          <w:szCs w:val="24"/>
        </w:rPr>
        <w:t>Кому</w:t>
      </w:r>
      <w:r>
        <w:t xml:space="preserve"> _______________________________________ </w:t>
      </w:r>
    </w:p>
    <w:p w14:paraId="15250B92" w14:textId="77777777" w:rsidR="003B3FAB" w:rsidRP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lastRenderedPageBreak/>
        <w:t xml:space="preserve">(фамилия, имя, отчество (при наличии) застройщика, </w:t>
      </w:r>
    </w:p>
    <w:p w14:paraId="49399D55" w14:textId="77777777" w:rsidR="003B3FAB" w:rsidRP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ОГРНИП (для физического лица, зарегистрированного в </w:t>
      </w:r>
    </w:p>
    <w:p w14:paraId="42558FAF" w14:textId="77777777" w:rsidR="003B3FAB" w:rsidRP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качестве индивидуального предпринимателя) – для</w:t>
      </w:r>
    </w:p>
    <w:p w14:paraId="67760330" w14:textId="77777777" w:rsidR="003B3FAB" w:rsidRP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физического лица, полное наименование застройщика, </w:t>
      </w:r>
    </w:p>
    <w:p w14:paraId="356547BE" w14:textId="77777777" w:rsidR="003B3FAB" w:rsidRDefault="003B3FAB" w:rsidP="003B3FAB">
      <w:pPr>
        <w:tabs>
          <w:tab w:val="left" w:pos="8871"/>
        </w:tabs>
        <w:jc w:val="right"/>
      </w:pPr>
      <w:r w:rsidRPr="003B3FAB">
        <w:rPr>
          <w:sz w:val="16"/>
          <w:szCs w:val="16"/>
        </w:rPr>
        <w:t>ИНН, ОГРН – для юридического лица,</w:t>
      </w:r>
    </w:p>
    <w:p w14:paraId="097E0ECE" w14:textId="77777777" w:rsidR="003B3FAB" w:rsidRDefault="003B3FAB" w:rsidP="003B3FAB">
      <w:pPr>
        <w:tabs>
          <w:tab w:val="left" w:pos="8871"/>
        </w:tabs>
        <w:jc w:val="right"/>
      </w:pPr>
      <w:r>
        <w:t xml:space="preserve"> _____________________________________________ </w:t>
      </w:r>
    </w:p>
    <w:p w14:paraId="440AB2F4" w14:textId="77777777" w:rsid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почтовый индекс и адрес, телефон, адрес электронной почты)</w:t>
      </w:r>
    </w:p>
    <w:p w14:paraId="6980045E" w14:textId="77777777" w:rsid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</w:p>
    <w:p w14:paraId="6F348028" w14:textId="77777777" w:rsidR="003B3FAB" w:rsidRDefault="003B3FAB" w:rsidP="003B3FAB">
      <w:pPr>
        <w:tabs>
          <w:tab w:val="left" w:pos="8871"/>
        </w:tabs>
        <w:jc w:val="center"/>
        <w:rPr>
          <w:sz w:val="16"/>
          <w:szCs w:val="16"/>
        </w:rPr>
      </w:pPr>
    </w:p>
    <w:p w14:paraId="4C2581F4" w14:textId="77777777" w:rsidR="003B3FAB" w:rsidRPr="003B3FAB" w:rsidRDefault="003B3FAB" w:rsidP="003B3FAB">
      <w:pPr>
        <w:tabs>
          <w:tab w:val="left" w:pos="8871"/>
        </w:tabs>
        <w:jc w:val="center"/>
        <w:rPr>
          <w:sz w:val="24"/>
          <w:szCs w:val="24"/>
        </w:rPr>
      </w:pPr>
      <w:r w:rsidRPr="003B3FAB">
        <w:rPr>
          <w:sz w:val="24"/>
          <w:szCs w:val="24"/>
        </w:rPr>
        <w:t xml:space="preserve">Р Е Ш Е Н И Е </w:t>
      </w:r>
    </w:p>
    <w:p w14:paraId="55F75E8E" w14:textId="77777777" w:rsidR="003B3FAB" w:rsidRDefault="003B3FAB" w:rsidP="003B3FAB">
      <w:pPr>
        <w:tabs>
          <w:tab w:val="left" w:pos="8871"/>
        </w:tabs>
        <w:jc w:val="center"/>
        <w:rPr>
          <w:sz w:val="24"/>
          <w:szCs w:val="24"/>
        </w:rPr>
      </w:pPr>
      <w:r w:rsidRPr="003B3FAB">
        <w:rPr>
          <w:sz w:val="24"/>
          <w:szCs w:val="24"/>
        </w:rPr>
        <w:t>об отказе в приеме документов</w:t>
      </w:r>
    </w:p>
    <w:p w14:paraId="0DF36387" w14:textId="77777777" w:rsidR="003B3FAB" w:rsidRDefault="003B3FAB" w:rsidP="003B3FAB">
      <w:pPr>
        <w:tabs>
          <w:tab w:val="left" w:pos="8871"/>
        </w:tabs>
        <w:jc w:val="center"/>
        <w:rPr>
          <w:sz w:val="24"/>
          <w:szCs w:val="24"/>
        </w:rPr>
      </w:pPr>
    </w:p>
    <w:p w14:paraId="4D3DE1C6" w14:textId="77777777" w:rsidR="003B3FAB" w:rsidRDefault="003B3FAB" w:rsidP="003B3FAB">
      <w:pPr>
        <w:tabs>
          <w:tab w:val="left" w:pos="8871"/>
        </w:tabs>
        <w:jc w:val="center"/>
      </w:pPr>
      <w:r>
        <w:t xml:space="preserve">________________________________________________________________________________________________ </w:t>
      </w:r>
    </w:p>
    <w:p w14:paraId="5A0B3774" w14:textId="77777777" w:rsidR="00CE3DB6" w:rsidRPr="00B27C71" w:rsidRDefault="00CE3DB6" w:rsidP="00CE3DB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7C71">
        <w:rPr>
          <w:rFonts w:ascii="Times New Roman" w:hAnsi="Times New Roman" w:cs="Times New Roman"/>
          <w:sz w:val="16"/>
          <w:szCs w:val="16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14:paraId="7B5B44C3" w14:textId="77777777" w:rsidR="00BD0D02" w:rsidRDefault="00BD0D02" w:rsidP="003B3FAB">
      <w:pPr>
        <w:tabs>
          <w:tab w:val="left" w:pos="8871"/>
        </w:tabs>
        <w:jc w:val="center"/>
        <w:rPr>
          <w:sz w:val="16"/>
          <w:szCs w:val="16"/>
        </w:rPr>
      </w:pPr>
    </w:p>
    <w:p w14:paraId="7769F50E" w14:textId="77777777" w:rsidR="00BD0D02" w:rsidRDefault="00BD0D02" w:rsidP="00BD0D02">
      <w:pPr>
        <w:tabs>
          <w:tab w:val="left" w:pos="8871"/>
        </w:tabs>
        <w:jc w:val="both"/>
        <w:rPr>
          <w:sz w:val="24"/>
          <w:szCs w:val="24"/>
        </w:rPr>
      </w:pPr>
      <w:r w:rsidRPr="00BD0D02">
        <w:rPr>
          <w:sz w:val="24"/>
          <w:szCs w:val="24"/>
        </w:rPr>
        <w:t xml:space="preserve">В приеме документов для предоставления </w:t>
      </w:r>
      <w:r w:rsidR="000B3DB1">
        <w:rPr>
          <w:sz w:val="24"/>
          <w:szCs w:val="24"/>
        </w:rPr>
        <w:t xml:space="preserve">муниципальной </w:t>
      </w:r>
      <w:r w:rsidRPr="00BD0D02">
        <w:rPr>
          <w:sz w:val="24"/>
          <w:szCs w:val="24"/>
        </w:rPr>
        <w:t xml:space="preserve">услуги </w:t>
      </w:r>
      <w:r>
        <w:rPr>
          <w:sz w:val="24"/>
          <w:szCs w:val="24"/>
        </w:rPr>
        <w:t>«</w:t>
      </w:r>
      <w:r w:rsidRPr="00BD0D02">
        <w:rPr>
          <w:sz w:val="24"/>
          <w:szCs w:val="24"/>
        </w:rPr>
        <w:t>Выдача разрешения</w:t>
      </w:r>
      <w:r>
        <w:rPr>
          <w:sz w:val="24"/>
          <w:szCs w:val="24"/>
        </w:rPr>
        <w:t xml:space="preserve"> на ввод объекта в эксплуатацию»</w:t>
      </w:r>
      <w:r w:rsidRPr="00BD0D02">
        <w:rPr>
          <w:sz w:val="24"/>
          <w:szCs w:val="24"/>
        </w:rPr>
        <w:t xml:space="preserve"> Вам отказано по следующим основаниям: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74"/>
        <w:gridCol w:w="5312"/>
        <w:gridCol w:w="3142"/>
      </w:tblGrid>
      <w:tr w:rsidR="00BD0D02" w14:paraId="2527509C" w14:textId="77777777" w:rsidTr="00BD0D02">
        <w:tc>
          <w:tcPr>
            <w:tcW w:w="959" w:type="dxa"/>
            <w:vAlign w:val="center"/>
          </w:tcPr>
          <w:p w14:paraId="36EB22FB" w14:textId="77777777" w:rsidR="00BD0D02" w:rsidRDefault="00BD0D02" w:rsidP="00BD0D02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 xml:space="preserve">№ пункта </w:t>
            </w:r>
            <w:proofErr w:type="spellStart"/>
            <w:r>
              <w:t>Админист-ративного</w:t>
            </w:r>
            <w:proofErr w:type="spellEnd"/>
            <w:r>
              <w:t xml:space="preserve"> регламента</w:t>
            </w:r>
          </w:p>
        </w:tc>
        <w:tc>
          <w:tcPr>
            <w:tcW w:w="5610" w:type="dxa"/>
            <w:vAlign w:val="center"/>
          </w:tcPr>
          <w:p w14:paraId="75A9CBA0" w14:textId="77777777" w:rsidR="00BD0D02" w:rsidRDefault="00BD0D02" w:rsidP="00BD0D02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285" w:type="dxa"/>
            <w:vAlign w:val="center"/>
          </w:tcPr>
          <w:p w14:paraId="0DF5AE2B" w14:textId="77777777" w:rsidR="00BD0D02" w:rsidRDefault="00BD0D02" w:rsidP="00BD0D02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Разъяснение причин отказа в приеме документов</w:t>
            </w:r>
          </w:p>
        </w:tc>
      </w:tr>
      <w:tr w:rsidR="00BD0D02" w14:paraId="72C9D551" w14:textId="77777777" w:rsidTr="00BD0D02">
        <w:tc>
          <w:tcPr>
            <w:tcW w:w="959" w:type="dxa"/>
            <w:vAlign w:val="center"/>
          </w:tcPr>
          <w:p w14:paraId="704C31DB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«а» пункта 2.16</w:t>
            </w:r>
          </w:p>
        </w:tc>
        <w:tc>
          <w:tcPr>
            <w:tcW w:w="5610" w:type="dxa"/>
            <w:vAlign w:val="center"/>
          </w:tcPr>
          <w:p w14:paraId="36219FD0" w14:textId="77777777" w:rsidR="00BD0D02" w:rsidRPr="00BD0D02" w:rsidRDefault="00BD0D02" w:rsidP="00BD0D02">
            <w:pPr>
              <w:tabs>
                <w:tab w:val="left" w:pos="8871"/>
              </w:tabs>
            </w:pPr>
            <w:r>
              <w:t>заявление о выдаче разрешения на ввод объекта в эксплуатацию представлено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285" w:type="dxa"/>
            <w:vAlign w:val="center"/>
          </w:tcPr>
          <w:p w14:paraId="42FCAEC7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BD0D02" w14:paraId="17382840" w14:textId="77777777" w:rsidTr="00BD0D02">
        <w:tc>
          <w:tcPr>
            <w:tcW w:w="959" w:type="dxa"/>
            <w:vAlign w:val="center"/>
          </w:tcPr>
          <w:p w14:paraId="44097A23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«б» пункта 2.16</w:t>
            </w:r>
          </w:p>
        </w:tc>
        <w:tc>
          <w:tcPr>
            <w:tcW w:w="5610" w:type="dxa"/>
            <w:vAlign w:val="center"/>
          </w:tcPr>
          <w:p w14:paraId="3A9F7857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3285" w:type="dxa"/>
            <w:vAlign w:val="center"/>
          </w:tcPr>
          <w:p w14:paraId="12D88377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BD0D02" w14:paraId="66A7EC88" w14:textId="77777777" w:rsidTr="00BD0D02">
        <w:tc>
          <w:tcPr>
            <w:tcW w:w="959" w:type="dxa"/>
            <w:vAlign w:val="center"/>
          </w:tcPr>
          <w:p w14:paraId="606CE5AE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«в» пункта 2.16</w:t>
            </w:r>
          </w:p>
        </w:tc>
        <w:tc>
          <w:tcPr>
            <w:tcW w:w="5610" w:type="dxa"/>
            <w:vAlign w:val="center"/>
          </w:tcPr>
          <w:p w14:paraId="4CB43A86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непредставление документов, предусмотренных подпунктами «а» - «в» пункта 2.8 настоящего Административного регламента</w:t>
            </w:r>
          </w:p>
        </w:tc>
        <w:tc>
          <w:tcPr>
            <w:tcW w:w="3285" w:type="dxa"/>
            <w:vAlign w:val="center"/>
          </w:tcPr>
          <w:p w14:paraId="3935F940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BD0D02" w14:paraId="2D62C236" w14:textId="77777777" w:rsidTr="00BD0D02">
        <w:tc>
          <w:tcPr>
            <w:tcW w:w="959" w:type="dxa"/>
            <w:vAlign w:val="center"/>
          </w:tcPr>
          <w:p w14:paraId="532A06E8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«г» пункта 2.16</w:t>
            </w:r>
          </w:p>
        </w:tc>
        <w:tc>
          <w:tcPr>
            <w:tcW w:w="5610" w:type="dxa"/>
            <w:vAlign w:val="center"/>
          </w:tcPr>
          <w:p w14:paraId="0E57C288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285" w:type="dxa"/>
            <w:vAlign w:val="center"/>
          </w:tcPr>
          <w:p w14:paraId="57CEA37C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документов, утративших силу</w:t>
            </w:r>
          </w:p>
        </w:tc>
      </w:tr>
      <w:tr w:rsidR="00BD0D02" w14:paraId="1DFA1381" w14:textId="77777777" w:rsidTr="00BD0D02">
        <w:tc>
          <w:tcPr>
            <w:tcW w:w="959" w:type="dxa"/>
            <w:vAlign w:val="center"/>
          </w:tcPr>
          <w:p w14:paraId="40C15640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«д» пункта 2.16</w:t>
            </w:r>
          </w:p>
        </w:tc>
        <w:tc>
          <w:tcPr>
            <w:tcW w:w="5610" w:type="dxa"/>
            <w:vAlign w:val="center"/>
          </w:tcPr>
          <w:p w14:paraId="5416BDC6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представленные документы содержат подчистки и исправления текста</w:t>
            </w:r>
          </w:p>
        </w:tc>
        <w:tc>
          <w:tcPr>
            <w:tcW w:w="3285" w:type="dxa"/>
            <w:vAlign w:val="center"/>
          </w:tcPr>
          <w:p w14:paraId="077B3DAF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BD0D02" w14:paraId="5722EFC4" w14:textId="77777777" w:rsidTr="00BD0D02">
        <w:tc>
          <w:tcPr>
            <w:tcW w:w="959" w:type="dxa"/>
          </w:tcPr>
          <w:p w14:paraId="1DCB06CB" w14:textId="77777777" w:rsidR="00BD0D02" w:rsidRDefault="00BD0D02" w:rsidP="00BD0D02">
            <w:pPr>
              <w:tabs>
                <w:tab w:val="left" w:pos="8871"/>
              </w:tabs>
              <w:jc w:val="both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«е» пункта 2.16</w:t>
            </w:r>
          </w:p>
        </w:tc>
        <w:tc>
          <w:tcPr>
            <w:tcW w:w="5610" w:type="dxa"/>
          </w:tcPr>
          <w:p w14:paraId="10D065CD" w14:textId="77777777" w:rsidR="00BD0D02" w:rsidRDefault="00BD0D02" w:rsidP="00BD0D02">
            <w:pPr>
              <w:tabs>
                <w:tab w:val="left" w:pos="8871"/>
              </w:tabs>
              <w:jc w:val="both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285" w:type="dxa"/>
            <w:vAlign w:val="center"/>
          </w:tcPr>
          <w:p w14:paraId="25DE2AF6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документов, содержащих повреждения</w:t>
            </w:r>
          </w:p>
        </w:tc>
      </w:tr>
      <w:tr w:rsidR="00BD0D02" w14:paraId="4C1EF558" w14:textId="77777777" w:rsidTr="00BD0D02">
        <w:tc>
          <w:tcPr>
            <w:tcW w:w="959" w:type="dxa"/>
            <w:vAlign w:val="center"/>
          </w:tcPr>
          <w:p w14:paraId="72550838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«ж» пункта 2.16</w:t>
            </w:r>
          </w:p>
        </w:tc>
        <w:tc>
          <w:tcPr>
            <w:tcW w:w="5610" w:type="dxa"/>
            <w:vAlign w:val="center"/>
          </w:tcPr>
          <w:p w14:paraId="43293A44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заявление о выдаче разрешения на ввод объекта в эксплуатацию и документы, указанные в подпунктах «б» - «д» пункта 2.8 Административного регламента, представлены в электронной форме с нарушением требований, установленных пунктами 2.5 – 2.7 Административного регламента</w:t>
            </w:r>
          </w:p>
        </w:tc>
        <w:tc>
          <w:tcPr>
            <w:tcW w:w="3285" w:type="dxa"/>
            <w:vAlign w:val="center"/>
          </w:tcPr>
          <w:p w14:paraId="1FAD082A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BD0D02" w14:paraId="16685F24" w14:textId="77777777" w:rsidTr="00BD0D02">
        <w:tc>
          <w:tcPr>
            <w:tcW w:w="959" w:type="dxa"/>
            <w:vAlign w:val="center"/>
          </w:tcPr>
          <w:p w14:paraId="5AB712C0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«з» пункта 2.16</w:t>
            </w:r>
          </w:p>
        </w:tc>
        <w:tc>
          <w:tcPr>
            <w:tcW w:w="5610" w:type="dxa"/>
            <w:vAlign w:val="center"/>
          </w:tcPr>
          <w:p w14:paraId="3C572B2A" w14:textId="77777777" w:rsidR="00BD0D02" w:rsidRDefault="00BD0D02" w:rsidP="009B7BB9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выявлено несоблюдение установленных статьей 11 Федерального закона «Об электронной подписи</w:t>
            </w:r>
            <w:r w:rsidR="009B7BB9">
              <w:t>»</w:t>
            </w:r>
            <w: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285" w:type="dxa"/>
            <w:vAlign w:val="center"/>
          </w:tcPr>
          <w:p w14:paraId="771FB4CF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3D1697F5" w14:textId="77777777" w:rsidR="00BD0D02" w:rsidRDefault="00BD0D02" w:rsidP="00BD0D02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26D06E78" w14:textId="77777777" w:rsidR="009B7BB9" w:rsidRDefault="009B7BB9" w:rsidP="009B7BB9">
      <w:pPr>
        <w:tabs>
          <w:tab w:val="left" w:pos="8871"/>
        </w:tabs>
        <w:rPr>
          <w:sz w:val="24"/>
          <w:szCs w:val="24"/>
        </w:rPr>
      </w:pPr>
      <w:r w:rsidRPr="009B7BB9">
        <w:rPr>
          <w:sz w:val="24"/>
          <w:szCs w:val="24"/>
        </w:rPr>
        <w:t>Дополнительно информируем: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p w14:paraId="252AAA9E" w14:textId="77777777" w:rsidR="009B7BB9" w:rsidRDefault="009B7BB9" w:rsidP="009B7BB9">
      <w:pPr>
        <w:tabs>
          <w:tab w:val="left" w:pos="8871"/>
        </w:tabs>
        <w:jc w:val="center"/>
        <w:rPr>
          <w:sz w:val="16"/>
          <w:szCs w:val="16"/>
        </w:rPr>
      </w:pPr>
      <w:r w:rsidRPr="009B7BB9">
        <w:rPr>
          <w:sz w:val="16"/>
          <w:szCs w:val="16"/>
        </w:rPr>
        <w:t xml:space="preserve">(указывается информация, необходимая для устранения причин отказа в приеме документов, а также иная </w:t>
      </w:r>
    </w:p>
    <w:p w14:paraId="70E02BA3" w14:textId="77777777" w:rsidR="009B7BB9" w:rsidRDefault="009B7BB9" w:rsidP="009B7BB9">
      <w:pPr>
        <w:tabs>
          <w:tab w:val="left" w:pos="8871"/>
        </w:tabs>
        <w:jc w:val="center"/>
        <w:rPr>
          <w:sz w:val="16"/>
          <w:szCs w:val="16"/>
        </w:rPr>
      </w:pPr>
      <w:r w:rsidRPr="009B7BB9">
        <w:rPr>
          <w:sz w:val="16"/>
          <w:szCs w:val="16"/>
        </w:rPr>
        <w:t>дополнительная информация при наличии)</w:t>
      </w:r>
    </w:p>
    <w:p w14:paraId="62F70DEA" w14:textId="77777777" w:rsidR="009B7BB9" w:rsidRDefault="009B7BB9" w:rsidP="009B7BB9">
      <w:pPr>
        <w:tabs>
          <w:tab w:val="left" w:pos="8871"/>
        </w:tabs>
        <w:jc w:val="center"/>
        <w:rPr>
          <w:sz w:val="16"/>
          <w:szCs w:val="16"/>
        </w:rPr>
      </w:pPr>
    </w:p>
    <w:p w14:paraId="3ADDB408" w14:textId="77777777" w:rsidR="009B7BB9" w:rsidRDefault="009B7BB9" w:rsidP="009B7BB9">
      <w:pPr>
        <w:tabs>
          <w:tab w:val="left" w:pos="8871"/>
        </w:tabs>
        <w:jc w:val="center"/>
        <w:rPr>
          <w:sz w:val="16"/>
          <w:szCs w:val="16"/>
        </w:rPr>
      </w:pPr>
    </w:p>
    <w:p w14:paraId="66507191" w14:textId="77777777" w:rsidR="009B7BB9" w:rsidRDefault="009B7BB9" w:rsidP="009B7BB9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          ____________________________                __________________________________________</w:t>
      </w:r>
    </w:p>
    <w:p w14:paraId="3721BFA3" w14:textId="77777777" w:rsidR="009B7BB9" w:rsidRDefault="00AD2AF7" w:rsidP="009B7BB9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</w:t>
      </w:r>
      <w:r w:rsidR="009B7BB9" w:rsidRPr="009B7BB9">
        <w:rPr>
          <w:sz w:val="16"/>
          <w:szCs w:val="16"/>
        </w:rPr>
        <w:t>(</w:t>
      </w:r>
      <w:proofErr w:type="gramStart"/>
      <w:r w:rsidR="009B7BB9" w:rsidRPr="009B7BB9">
        <w:rPr>
          <w:sz w:val="16"/>
          <w:szCs w:val="16"/>
        </w:rPr>
        <w:t xml:space="preserve">должность) </w:t>
      </w:r>
      <w:r>
        <w:rPr>
          <w:sz w:val="16"/>
          <w:szCs w:val="16"/>
        </w:rPr>
        <w:t xml:space="preserve">  </w:t>
      </w:r>
      <w:proofErr w:type="gramEnd"/>
      <w:r>
        <w:rPr>
          <w:sz w:val="16"/>
          <w:szCs w:val="16"/>
        </w:rPr>
        <w:t xml:space="preserve">                                           </w:t>
      </w:r>
      <w:r w:rsidR="009B7BB9" w:rsidRPr="009B7BB9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</w:t>
      </w:r>
      <w:r w:rsidR="009B7BB9" w:rsidRPr="009B7BB9">
        <w:rPr>
          <w:sz w:val="16"/>
          <w:szCs w:val="16"/>
        </w:rPr>
        <w:t xml:space="preserve"> (фамилия, имя, отчество (при наличии)</w:t>
      </w:r>
    </w:p>
    <w:p w14:paraId="24C1A2A3" w14:textId="77777777" w:rsidR="009B7BB9" w:rsidRDefault="009B7BB9" w:rsidP="009B7BB9">
      <w:pPr>
        <w:tabs>
          <w:tab w:val="left" w:pos="8871"/>
        </w:tabs>
        <w:jc w:val="both"/>
        <w:rPr>
          <w:sz w:val="16"/>
          <w:szCs w:val="16"/>
        </w:rPr>
      </w:pPr>
    </w:p>
    <w:p w14:paraId="33891990" w14:textId="77777777" w:rsidR="009B7BB9" w:rsidRDefault="009B7BB9" w:rsidP="009B7BB9">
      <w:pPr>
        <w:tabs>
          <w:tab w:val="left" w:pos="8871"/>
        </w:tabs>
        <w:jc w:val="both"/>
        <w:rPr>
          <w:sz w:val="24"/>
          <w:szCs w:val="24"/>
        </w:rPr>
      </w:pPr>
      <w:r w:rsidRPr="009B7BB9">
        <w:rPr>
          <w:sz w:val="24"/>
          <w:szCs w:val="24"/>
        </w:rPr>
        <w:t>Дата</w:t>
      </w:r>
    </w:p>
    <w:p w14:paraId="2DA674B1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65D779CC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16687C9A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180CC3A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0527B453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F3D932A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843A93E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6C09A72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15F1E8F9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7C835EF6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6DF00A5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428AEC1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67C502C5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0C08258C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2F952781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081949D2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D31BB7B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07F22E63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70EA3120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636B9C6C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25CC88E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2C86C9F3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9FE4B5D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B9E11B1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A198426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7FEF7F44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21F24F43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67D7850B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217F0AE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7B791C72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70454E6D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2DDEA61B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197330C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08E3A03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B545915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DEA6C38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5468845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6DE6966E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225F239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4CA3CB7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1D880150" w14:textId="77777777" w:rsidR="00C8451E" w:rsidRPr="00755FB5" w:rsidRDefault="00C8451E" w:rsidP="00C8451E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14:paraId="05A722D2" w14:textId="77777777" w:rsidR="00C8451E" w:rsidRPr="00755FB5" w:rsidRDefault="00C8451E" w:rsidP="00C8451E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 предоставления муниципальной услуги</w:t>
      </w:r>
      <w:r w:rsidR="004F59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77EF9413" w14:textId="77777777" w:rsidR="00C8451E" w:rsidRDefault="00C8451E" w:rsidP="00C8451E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lang w:eastAsia="en-US"/>
        </w:rPr>
      </w:pPr>
    </w:p>
    <w:p w14:paraId="3D10892D" w14:textId="77777777" w:rsidR="00C8451E" w:rsidRDefault="00C8451E" w:rsidP="00C8451E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3E6B48F5" w14:textId="77777777" w:rsidR="00073006" w:rsidRDefault="00073006" w:rsidP="00C8451E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</w:p>
    <w:p w14:paraId="34DAAF07" w14:textId="77777777" w:rsidR="00073006" w:rsidRDefault="00073006" w:rsidP="00073006">
      <w:pPr>
        <w:tabs>
          <w:tab w:val="left" w:pos="8871"/>
        </w:tabs>
        <w:jc w:val="right"/>
      </w:pPr>
      <w:r w:rsidRPr="003B3FAB">
        <w:rPr>
          <w:sz w:val="24"/>
          <w:szCs w:val="24"/>
        </w:rPr>
        <w:t>Кому</w:t>
      </w:r>
      <w:r>
        <w:t xml:space="preserve"> _______________________________________ </w:t>
      </w:r>
    </w:p>
    <w:p w14:paraId="44797915" w14:textId="77777777" w:rsidR="00073006" w:rsidRPr="003B3FAB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lastRenderedPageBreak/>
        <w:t xml:space="preserve">(фамилия, имя, отчество (при наличии) застройщика, </w:t>
      </w:r>
    </w:p>
    <w:p w14:paraId="0326F6CB" w14:textId="77777777" w:rsidR="00073006" w:rsidRPr="003B3FAB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ОГРНИП (для физического лица, зарегистрированного в </w:t>
      </w:r>
    </w:p>
    <w:p w14:paraId="08D68D43" w14:textId="77777777" w:rsidR="00073006" w:rsidRPr="003B3FAB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качестве индивидуального предпринимателя) – для</w:t>
      </w:r>
    </w:p>
    <w:p w14:paraId="29F5E9B5" w14:textId="77777777" w:rsidR="00073006" w:rsidRPr="003B3FAB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физического лица, полное наименование застройщика, </w:t>
      </w:r>
    </w:p>
    <w:p w14:paraId="5A138F39" w14:textId="77777777" w:rsidR="00073006" w:rsidRDefault="00073006" w:rsidP="00073006">
      <w:pPr>
        <w:tabs>
          <w:tab w:val="left" w:pos="8871"/>
        </w:tabs>
        <w:jc w:val="right"/>
      </w:pPr>
      <w:r w:rsidRPr="003B3FAB">
        <w:rPr>
          <w:sz w:val="16"/>
          <w:szCs w:val="16"/>
        </w:rPr>
        <w:t>ИНН, ОГРН – для юридического лица,</w:t>
      </w:r>
    </w:p>
    <w:p w14:paraId="3B6A5D6E" w14:textId="77777777" w:rsidR="00073006" w:rsidRDefault="00073006" w:rsidP="00073006">
      <w:pPr>
        <w:tabs>
          <w:tab w:val="left" w:pos="8871"/>
        </w:tabs>
        <w:jc w:val="right"/>
      </w:pPr>
      <w:r>
        <w:t xml:space="preserve"> _____________________________________________ </w:t>
      </w:r>
    </w:p>
    <w:p w14:paraId="7A8F0D57" w14:textId="77777777" w:rsidR="00073006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почтовый индекс и адрес, телефон, адрес электронной почты)</w:t>
      </w:r>
    </w:p>
    <w:p w14:paraId="5CFFAE47" w14:textId="77777777" w:rsidR="00073006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</w:p>
    <w:p w14:paraId="57CDB461" w14:textId="77777777" w:rsidR="00073006" w:rsidRDefault="00073006" w:rsidP="00073006">
      <w:pPr>
        <w:tabs>
          <w:tab w:val="left" w:pos="8871"/>
        </w:tabs>
        <w:jc w:val="center"/>
        <w:rPr>
          <w:sz w:val="16"/>
          <w:szCs w:val="16"/>
        </w:rPr>
      </w:pPr>
    </w:p>
    <w:p w14:paraId="098DDE3C" w14:textId="77777777" w:rsidR="00073006" w:rsidRPr="003B3FAB" w:rsidRDefault="00073006" w:rsidP="00073006">
      <w:pPr>
        <w:tabs>
          <w:tab w:val="left" w:pos="8871"/>
        </w:tabs>
        <w:jc w:val="center"/>
        <w:rPr>
          <w:sz w:val="24"/>
          <w:szCs w:val="24"/>
        </w:rPr>
      </w:pPr>
      <w:r w:rsidRPr="003B3FAB">
        <w:rPr>
          <w:sz w:val="24"/>
          <w:szCs w:val="24"/>
        </w:rPr>
        <w:t xml:space="preserve">Р Е Ш Е Н И Е </w:t>
      </w:r>
    </w:p>
    <w:p w14:paraId="229353FA" w14:textId="77777777" w:rsidR="00073006" w:rsidRDefault="00073006" w:rsidP="00073006">
      <w:pPr>
        <w:tabs>
          <w:tab w:val="left" w:pos="8871"/>
        </w:tabs>
        <w:jc w:val="center"/>
      </w:pPr>
      <w:r>
        <w:t>об отказе в выдаче разрешения на ввод объекта в эксплуатацию</w:t>
      </w:r>
    </w:p>
    <w:p w14:paraId="09096FCC" w14:textId="77777777" w:rsidR="00073006" w:rsidRDefault="00073006" w:rsidP="00073006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A128DA5" w14:textId="77777777" w:rsidR="00073006" w:rsidRDefault="00073006" w:rsidP="00073006">
      <w:pPr>
        <w:tabs>
          <w:tab w:val="left" w:pos="8871"/>
        </w:tabs>
        <w:jc w:val="center"/>
      </w:pPr>
      <w:r>
        <w:t xml:space="preserve">________________________________________________________________________________________________ </w:t>
      </w:r>
    </w:p>
    <w:p w14:paraId="44D0D70C" w14:textId="77777777" w:rsidR="00073006" w:rsidRDefault="00073006" w:rsidP="00073006">
      <w:pPr>
        <w:tabs>
          <w:tab w:val="left" w:pos="8871"/>
        </w:tabs>
        <w:jc w:val="center"/>
        <w:rPr>
          <w:sz w:val="16"/>
          <w:szCs w:val="16"/>
        </w:rPr>
      </w:pPr>
      <w:r w:rsidRPr="003B3FAB">
        <w:rPr>
          <w:sz w:val="16"/>
          <w:szCs w:val="16"/>
        </w:rPr>
        <w:t>(</w:t>
      </w:r>
      <w:r w:rsidR="00CE3DB6" w:rsidRPr="00CE3DB6">
        <w:rPr>
          <w:sz w:val="16"/>
          <w:szCs w:val="16"/>
        </w:rPr>
        <w:t>наименование уполномоченного на выдачу разрешений на ввод объекта в эксплуатацию</w:t>
      </w:r>
      <w:r w:rsidR="00CE3DB6">
        <w:rPr>
          <w:sz w:val="16"/>
          <w:szCs w:val="16"/>
        </w:rPr>
        <w:t xml:space="preserve"> органа местного самоуправления</w:t>
      </w:r>
      <w:r w:rsidRPr="003B3FAB">
        <w:rPr>
          <w:sz w:val="16"/>
          <w:szCs w:val="16"/>
        </w:rPr>
        <w:t>)</w:t>
      </w:r>
    </w:p>
    <w:p w14:paraId="1AD6B49D" w14:textId="77777777" w:rsidR="00073006" w:rsidRDefault="00073006" w:rsidP="00073006">
      <w:pPr>
        <w:tabs>
          <w:tab w:val="left" w:pos="8871"/>
        </w:tabs>
        <w:jc w:val="both"/>
        <w:rPr>
          <w:sz w:val="16"/>
          <w:szCs w:val="16"/>
        </w:rPr>
      </w:pPr>
    </w:p>
    <w:p w14:paraId="39DBA8ED" w14:textId="77777777" w:rsidR="00073006" w:rsidRDefault="00073006" w:rsidP="00073006">
      <w:pPr>
        <w:tabs>
          <w:tab w:val="left" w:pos="8871"/>
        </w:tabs>
        <w:jc w:val="both"/>
        <w:rPr>
          <w:sz w:val="24"/>
          <w:szCs w:val="24"/>
        </w:rPr>
      </w:pPr>
      <w:r w:rsidRPr="00073006">
        <w:rPr>
          <w:sz w:val="24"/>
          <w:szCs w:val="24"/>
        </w:rPr>
        <w:t>по результатам рассмотрения заявления от ________</w:t>
      </w:r>
      <w:r>
        <w:rPr>
          <w:sz w:val="24"/>
          <w:szCs w:val="24"/>
        </w:rPr>
        <w:t>____</w:t>
      </w:r>
      <w:r w:rsidRPr="00073006">
        <w:rPr>
          <w:sz w:val="24"/>
          <w:szCs w:val="24"/>
        </w:rPr>
        <w:t>__</w:t>
      </w:r>
      <w:r>
        <w:rPr>
          <w:sz w:val="24"/>
          <w:szCs w:val="24"/>
        </w:rPr>
        <w:t xml:space="preserve">___ </w:t>
      </w:r>
      <w:r w:rsidRPr="00073006">
        <w:rPr>
          <w:sz w:val="24"/>
          <w:szCs w:val="24"/>
        </w:rPr>
        <w:t>№__</w:t>
      </w:r>
      <w:r>
        <w:rPr>
          <w:sz w:val="24"/>
          <w:szCs w:val="24"/>
        </w:rPr>
        <w:t>____________</w:t>
      </w:r>
      <w:proofErr w:type="gramStart"/>
      <w:r>
        <w:rPr>
          <w:sz w:val="24"/>
          <w:szCs w:val="24"/>
        </w:rPr>
        <w:t xml:space="preserve">_  </w:t>
      </w:r>
      <w:r w:rsidRPr="00073006">
        <w:rPr>
          <w:sz w:val="24"/>
          <w:szCs w:val="24"/>
        </w:rPr>
        <w:t>принято</w:t>
      </w:r>
      <w:proofErr w:type="gramEnd"/>
    </w:p>
    <w:p w14:paraId="3AEC6749" w14:textId="77777777" w:rsidR="00073006" w:rsidRDefault="00073006" w:rsidP="00073006">
      <w:pPr>
        <w:tabs>
          <w:tab w:val="left" w:pos="8871"/>
        </w:tabs>
        <w:jc w:val="both"/>
        <w:rPr>
          <w:sz w:val="16"/>
          <w:szCs w:val="16"/>
        </w:rPr>
      </w:pPr>
      <w:r w:rsidRPr="00073006">
        <w:rPr>
          <w:sz w:val="16"/>
          <w:szCs w:val="16"/>
        </w:rPr>
        <w:t>(дата и номер регистрации)</w:t>
      </w:r>
    </w:p>
    <w:p w14:paraId="1A433789" w14:textId="77777777" w:rsidR="00073006" w:rsidRPr="00073006" w:rsidRDefault="00073006" w:rsidP="00073006">
      <w:pPr>
        <w:tabs>
          <w:tab w:val="left" w:pos="8871"/>
        </w:tabs>
        <w:jc w:val="both"/>
        <w:rPr>
          <w:sz w:val="16"/>
          <w:szCs w:val="16"/>
        </w:rPr>
      </w:pPr>
    </w:p>
    <w:p w14:paraId="1FB63858" w14:textId="77777777" w:rsidR="00C8451E" w:rsidRDefault="00073006" w:rsidP="009B7BB9">
      <w:pPr>
        <w:tabs>
          <w:tab w:val="left" w:pos="8871"/>
        </w:tabs>
        <w:jc w:val="both"/>
        <w:rPr>
          <w:sz w:val="24"/>
          <w:szCs w:val="24"/>
        </w:rPr>
      </w:pPr>
      <w:r w:rsidRPr="00073006">
        <w:rPr>
          <w:sz w:val="24"/>
          <w:szCs w:val="24"/>
        </w:rPr>
        <w:t>решение об отказе в выдаче разрешения на ввод объекта в эксплуатацию.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5447"/>
        <w:gridCol w:w="2881"/>
      </w:tblGrid>
      <w:tr w:rsidR="00073006" w14:paraId="5CE17F76" w14:textId="77777777" w:rsidTr="00073006">
        <w:tc>
          <w:tcPr>
            <w:tcW w:w="1526" w:type="dxa"/>
            <w:vAlign w:val="center"/>
          </w:tcPr>
          <w:p w14:paraId="2C9C5CF0" w14:textId="77777777" w:rsidR="00073006" w:rsidRPr="00073006" w:rsidRDefault="00073006" w:rsidP="00073006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073006">
              <w:t xml:space="preserve">№ пункта </w:t>
            </w:r>
            <w:proofErr w:type="spellStart"/>
            <w:r w:rsidRPr="00073006">
              <w:t>Админист</w:t>
            </w:r>
            <w:r>
              <w:t>-</w:t>
            </w:r>
            <w:r w:rsidRPr="00073006">
              <w:t>ративного</w:t>
            </w:r>
            <w:proofErr w:type="spellEnd"/>
            <w:r w:rsidRPr="00073006">
              <w:t xml:space="preserve"> регламента</w:t>
            </w:r>
          </w:p>
        </w:tc>
        <w:tc>
          <w:tcPr>
            <w:tcW w:w="5447" w:type="dxa"/>
            <w:vAlign w:val="center"/>
          </w:tcPr>
          <w:p w14:paraId="05A63C48" w14:textId="77777777" w:rsidR="00073006" w:rsidRPr="00073006" w:rsidRDefault="00073006" w:rsidP="00073006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073006"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2881" w:type="dxa"/>
            <w:vAlign w:val="center"/>
          </w:tcPr>
          <w:p w14:paraId="55634882" w14:textId="77777777" w:rsidR="00073006" w:rsidRPr="00073006" w:rsidRDefault="00073006" w:rsidP="00073006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073006">
              <w:t>Разъяснение причин отказа в выдаче разрешения на ввод объекта в эксплуатацию</w:t>
            </w:r>
          </w:p>
        </w:tc>
      </w:tr>
      <w:tr w:rsidR="00073006" w14:paraId="44782C62" w14:textId="77777777" w:rsidTr="00073006">
        <w:tc>
          <w:tcPr>
            <w:tcW w:w="1526" w:type="dxa"/>
            <w:vAlign w:val="center"/>
          </w:tcPr>
          <w:p w14:paraId="51E3C2B5" w14:textId="77777777" w:rsidR="00073006" w:rsidRPr="00073006" w:rsidRDefault="00073006" w:rsidP="00073006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подпункт «а» пункта 2.22</w:t>
            </w:r>
          </w:p>
        </w:tc>
        <w:tc>
          <w:tcPr>
            <w:tcW w:w="5447" w:type="dxa"/>
            <w:vAlign w:val="center"/>
          </w:tcPr>
          <w:p w14:paraId="29B188B9" w14:textId="77777777" w:rsidR="00073006" w:rsidRPr="00073006" w:rsidRDefault="00073006" w:rsidP="00073006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отсутствие документов, предусмотренных подпунктами «г» - «д» пункта 2.8, пунктом 2.9 Административного регламента</w:t>
            </w:r>
          </w:p>
        </w:tc>
        <w:tc>
          <w:tcPr>
            <w:tcW w:w="2881" w:type="dxa"/>
            <w:vAlign w:val="center"/>
          </w:tcPr>
          <w:p w14:paraId="1AD6FB6C" w14:textId="77777777" w:rsidR="00073006" w:rsidRPr="00153ACE" w:rsidRDefault="00073006" w:rsidP="00073006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153ACE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073006" w14:paraId="2EE67DA6" w14:textId="77777777" w:rsidTr="00153ACE">
        <w:tc>
          <w:tcPr>
            <w:tcW w:w="1526" w:type="dxa"/>
            <w:vAlign w:val="center"/>
          </w:tcPr>
          <w:p w14:paraId="514B96C0" w14:textId="77777777" w:rsidR="00073006" w:rsidRPr="00073006" w:rsidRDefault="00153ACE" w:rsidP="00153ACE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подпункт «б» пункта 2.22</w:t>
            </w:r>
          </w:p>
        </w:tc>
        <w:tc>
          <w:tcPr>
            <w:tcW w:w="5447" w:type="dxa"/>
            <w:vAlign w:val="center"/>
          </w:tcPr>
          <w:p w14:paraId="5BE313D9" w14:textId="77777777" w:rsidR="00073006" w:rsidRPr="00073006" w:rsidRDefault="00153ACE" w:rsidP="00153ACE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2881" w:type="dxa"/>
            <w:vAlign w:val="center"/>
          </w:tcPr>
          <w:p w14:paraId="317D4C57" w14:textId="77777777" w:rsidR="00073006" w:rsidRPr="00153ACE" w:rsidRDefault="00153ACE" w:rsidP="00153ACE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153ACE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073006" w14:paraId="5FF507E9" w14:textId="77777777" w:rsidTr="00704206">
        <w:tc>
          <w:tcPr>
            <w:tcW w:w="1526" w:type="dxa"/>
            <w:vAlign w:val="center"/>
          </w:tcPr>
          <w:p w14:paraId="5B6F0D30" w14:textId="77777777" w:rsidR="00073006" w:rsidRPr="00073006" w:rsidRDefault="00153ACE" w:rsidP="00704206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подпункт «в» пункта 2.22</w:t>
            </w:r>
          </w:p>
        </w:tc>
        <w:tc>
          <w:tcPr>
            <w:tcW w:w="5447" w:type="dxa"/>
            <w:vAlign w:val="center"/>
          </w:tcPr>
          <w:p w14:paraId="4E59DA01" w14:textId="77777777" w:rsidR="00073006" w:rsidRPr="00EE53A5" w:rsidRDefault="00153ACE" w:rsidP="00EE53A5">
            <w:pPr>
              <w:tabs>
                <w:tab w:val="left" w:pos="8871"/>
              </w:tabs>
              <w:jc w:val="both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</w:t>
            </w:r>
            <w:r w:rsidR="00EE53A5">
              <w:t>6</w:t>
            </w:r>
            <w:r w:rsidR="00EE53A5" w:rsidRPr="00EE53A5">
              <w:rPr>
                <w:vertAlign w:val="superscript"/>
              </w:rPr>
              <w:t>2</w:t>
            </w:r>
            <w:r>
              <w:t xml:space="preserve"> статьи 55 Градостроительного кодекса Российской Федерации</w:t>
            </w:r>
          </w:p>
        </w:tc>
        <w:tc>
          <w:tcPr>
            <w:tcW w:w="2881" w:type="dxa"/>
            <w:vAlign w:val="center"/>
          </w:tcPr>
          <w:p w14:paraId="680D43F5" w14:textId="77777777" w:rsidR="00073006" w:rsidRPr="00153ACE" w:rsidRDefault="00153ACE" w:rsidP="00153ACE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153ACE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073006" w14:paraId="3C758FF9" w14:textId="77777777" w:rsidTr="00EE53A5">
        <w:tc>
          <w:tcPr>
            <w:tcW w:w="1526" w:type="dxa"/>
          </w:tcPr>
          <w:p w14:paraId="563D63CA" w14:textId="77777777" w:rsidR="00073006" w:rsidRPr="00073006" w:rsidRDefault="00EE53A5" w:rsidP="00EE53A5">
            <w:pPr>
              <w:tabs>
                <w:tab w:val="left" w:pos="8871"/>
              </w:tabs>
              <w:jc w:val="both"/>
              <w:rPr>
                <w:caps/>
                <w:kern w:val="28"/>
                <w:lang w:eastAsia="en-US"/>
              </w:rPr>
            </w:pPr>
            <w:r>
              <w:t>подпункт «г» пункта 2.22</w:t>
            </w:r>
          </w:p>
        </w:tc>
        <w:tc>
          <w:tcPr>
            <w:tcW w:w="5447" w:type="dxa"/>
          </w:tcPr>
          <w:p w14:paraId="0C2A16AD" w14:textId="77777777" w:rsidR="00073006" w:rsidRPr="00EE53A5" w:rsidRDefault="00EE53A5" w:rsidP="009B7BB9">
            <w:pPr>
              <w:tabs>
                <w:tab w:val="left" w:pos="8871"/>
              </w:tabs>
              <w:jc w:val="both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Pr="00EE53A5">
              <w:rPr>
                <w:vertAlign w:val="superscript"/>
              </w:rPr>
              <w:t>2</w:t>
            </w:r>
            <w:r>
              <w:t xml:space="preserve"> статьи 55 Градостроительного кодекса Российской Федерации</w:t>
            </w:r>
          </w:p>
        </w:tc>
        <w:tc>
          <w:tcPr>
            <w:tcW w:w="2881" w:type="dxa"/>
            <w:vAlign w:val="center"/>
          </w:tcPr>
          <w:p w14:paraId="45B4999A" w14:textId="77777777" w:rsidR="00073006" w:rsidRPr="00EE53A5" w:rsidRDefault="00EE53A5" w:rsidP="00EE53A5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EE53A5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073006" w14:paraId="681704BD" w14:textId="77777777" w:rsidTr="00EE53A5">
        <w:tc>
          <w:tcPr>
            <w:tcW w:w="1526" w:type="dxa"/>
            <w:vAlign w:val="center"/>
          </w:tcPr>
          <w:p w14:paraId="052113EF" w14:textId="77777777" w:rsidR="00073006" w:rsidRPr="00073006" w:rsidRDefault="00EE53A5" w:rsidP="00EE53A5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подпункт «д» пункта 2.22</w:t>
            </w:r>
          </w:p>
        </w:tc>
        <w:tc>
          <w:tcPr>
            <w:tcW w:w="5447" w:type="dxa"/>
            <w:vAlign w:val="center"/>
          </w:tcPr>
          <w:p w14:paraId="61066E72" w14:textId="77777777" w:rsidR="00073006" w:rsidRPr="00EE53A5" w:rsidRDefault="00EE53A5" w:rsidP="00EE53A5">
            <w:pPr>
              <w:tabs>
                <w:tab w:val="left" w:pos="8871"/>
              </w:tabs>
            </w:pPr>
            <w: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</w:t>
            </w:r>
            <w:r>
              <w:lastRenderedPageBreak/>
              <w:t>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2881" w:type="dxa"/>
            <w:vAlign w:val="center"/>
          </w:tcPr>
          <w:p w14:paraId="4EC7F536" w14:textId="77777777" w:rsidR="00073006" w:rsidRPr="00EE53A5" w:rsidRDefault="00EE53A5" w:rsidP="00EE53A5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EE53A5">
              <w:rPr>
                <w:i/>
                <w:sz w:val="16"/>
                <w:szCs w:val="16"/>
              </w:rPr>
              <w:lastRenderedPageBreak/>
              <w:t>Указываются основания такого вывода</w:t>
            </w:r>
          </w:p>
        </w:tc>
      </w:tr>
    </w:tbl>
    <w:p w14:paraId="561DA49F" w14:textId="77777777" w:rsidR="00073006" w:rsidRDefault="00073006" w:rsidP="009B7BB9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4A41390F" w14:textId="77777777" w:rsidR="0010653B" w:rsidRDefault="0010653B" w:rsidP="009B7BB9">
      <w:pPr>
        <w:tabs>
          <w:tab w:val="left" w:pos="8871"/>
        </w:tabs>
        <w:jc w:val="both"/>
        <w:rPr>
          <w:sz w:val="24"/>
          <w:szCs w:val="24"/>
        </w:rPr>
      </w:pPr>
      <w:r w:rsidRPr="0010653B">
        <w:rPr>
          <w:sz w:val="24"/>
          <w:szCs w:val="24"/>
        </w:rPr>
        <w:t xml:space="preserve">Вы вправе повторно обратиться с заявлением о выдаче разрешения на ввод объекта в эксплуатацию после устранения указанных нарушений. </w:t>
      </w:r>
    </w:p>
    <w:p w14:paraId="4336D15C" w14:textId="77777777" w:rsidR="0010653B" w:rsidRDefault="0010653B" w:rsidP="0010653B">
      <w:pPr>
        <w:tabs>
          <w:tab w:val="left" w:pos="8871"/>
        </w:tabs>
        <w:jc w:val="both"/>
        <w:rPr>
          <w:sz w:val="24"/>
          <w:szCs w:val="24"/>
        </w:rPr>
      </w:pPr>
      <w:r w:rsidRPr="0010653B">
        <w:rPr>
          <w:sz w:val="24"/>
          <w:szCs w:val="24"/>
        </w:rPr>
        <w:t>Данный отказ может быть обжалован в досудебном порядке путем направления жалобы в</w:t>
      </w:r>
      <w:r>
        <w:rPr>
          <w:sz w:val="24"/>
          <w:szCs w:val="24"/>
        </w:rPr>
        <w:t xml:space="preserve"> ______________________________________________, </w:t>
      </w:r>
      <w:r w:rsidRPr="0010653B">
        <w:rPr>
          <w:sz w:val="24"/>
          <w:szCs w:val="24"/>
        </w:rPr>
        <w:t>а также в судебном порядке.</w:t>
      </w:r>
    </w:p>
    <w:p w14:paraId="290A9941" w14:textId="77777777" w:rsidR="0010653B" w:rsidRDefault="0010653B" w:rsidP="0010653B">
      <w:pPr>
        <w:tabs>
          <w:tab w:val="left" w:pos="8871"/>
        </w:tabs>
        <w:jc w:val="both"/>
        <w:rPr>
          <w:sz w:val="24"/>
          <w:szCs w:val="24"/>
        </w:rPr>
      </w:pPr>
    </w:p>
    <w:p w14:paraId="16A61C7F" w14:textId="77777777" w:rsidR="0010653B" w:rsidRDefault="0010653B" w:rsidP="0010653B">
      <w:pPr>
        <w:tabs>
          <w:tab w:val="left" w:pos="8871"/>
        </w:tabs>
        <w:rPr>
          <w:sz w:val="24"/>
          <w:szCs w:val="24"/>
        </w:rPr>
      </w:pPr>
      <w:r w:rsidRPr="009B7BB9">
        <w:rPr>
          <w:sz w:val="24"/>
          <w:szCs w:val="24"/>
        </w:rPr>
        <w:t>Дополнительно информируем: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p w14:paraId="7D9FEB5B" w14:textId="77777777" w:rsidR="0010653B" w:rsidRDefault="0010653B" w:rsidP="0010653B">
      <w:pPr>
        <w:tabs>
          <w:tab w:val="left" w:pos="8871"/>
        </w:tabs>
        <w:jc w:val="center"/>
        <w:rPr>
          <w:sz w:val="16"/>
          <w:szCs w:val="16"/>
        </w:rPr>
      </w:pPr>
      <w:r w:rsidRPr="0010653B">
        <w:rPr>
          <w:sz w:val="16"/>
          <w:szCs w:val="16"/>
        </w:rPr>
        <w:t>(указывается информация, необходимая для устранения причин отказа в выдаче разрешения на ввод</w:t>
      </w:r>
    </w:p>
    <w:p w14:paraId="7B14FD3D" w14:textId="77777777" w:rsidR="0010653B" w:rsidRPr="0010653B" w:rsidRDefault="0010653B" w:rsidP="0010653B">
      <w:pPr>
        <w:tabs>
          <w:tab w:val="left" w:pos="8871"/>
        </w:tabs>
        <w:jc w:val="center"/>
        <w:rPr>
          <w:sz w:val="16"/>
          <w:szCs w:val="16"/>
        </w:rPr>
      </w:pPr>
      <w:r w:rsidRPr="0010653B">
        <w:rPr>
          <w:sz w:val="16"/>
          <w:szCs w:val="16"/>
        </w:rPr>
        <w:t xml:space="preserve"> объекта в эксплуатацию, а также иная дополнительная информация при наличии)</w:t>
      </w:r>
    </w:p>
    <w:p w14:paraId="6F43FEAD" w14:textId="77777777" w:rsidR="0010653B" w:rsidRDefault="0010653B" w:rsidP="0010653B">
      <w:pPr>
        <w:tabs>
          <w:tab w:val="left" w:pos="8871"/>
        </w:tabs>
        <w:jc w:val="center"/>
        <w:rPr>
          <w:sz w:val="16"/>
          <w:szCs w:val="16"/>
        </w:rPr>
      </w:pPr>
    </w:p>
    <w:p w14:paraId="1E8E13E2" w14:textId="77777777" w:rsidR="0010653B" w:rsidRDefault="0010653B" w:rsidP="0010653B">
      <w:pPr>
        <w:tabs>
          <w:tab w:val="left" w:pos="8871"/>
        </w:tabs>
        <w:jc w:val="center"/>
        <w:rPr>
          <w:sz w:val="16"/>
          <w:szCs w:val="16"/>
        </w:rPr>
      </w:pPr>
    </w:p>
    <w:p w14:paraId="4B9D8145" w14:textId="77777777" w:rsidR="0010653B" w:rsidRDefault="0010653B" w:rsidP="0010653B">
      <w:pPr>
        <w:tabs>
          <w:tab w:val="left" w:pos="8871"/>
        </w:tabs>
        <w:jc w:val="center"/>
        <w:rPr>
          <w:sz w:val="16"/>
          <w:szCs w:val="16"/>
        </w:rPr>
      </w:pPr>
    </w:p>
    <w:p w14:paraId="7475086F" w14:textId="77777777" w:rsidR="0010653B" w:rsidRDefault="0010653B" w:rsidP="0010653B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          ____________________________                __________________________________________</w:t>
      </w:r>
    </w:p>
    <w:p w14:paraId="48D17865" w14:textId="77777777" w:rsidR="0010653B" w:rsidRDefault="00AD2AF7" w:rsidP="0010653B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="0010653B" w:rsidRPr="009B7BB9">
        <w:rPr>
          <w:sz w:val="16"/>
          <w:szCs w:val="16"/>
        </w:rPr>
        <w:t>(</w:t>
      </w:r>
      <w:proofErr w:type="gramStart"/>
      <w:r w:rsidR="0010653B" w:rsidRPr="009B7BB9">
        <w:rPr>
          <w:sz w:val="16"/>
          <w:szCs w:val="16"/>
        </w:rPr>
        <w:t xml:space="preserve">должность) </w:t>
      </w:r>
      <w:r>
        <w:rPr>
          <w:sz w:val="16"/>
          <w:szCs w:val="16"/>
        </w:rPr>
        <w:t xml:space="preserve">  </w:t>
      </w:r>
      <w:proofErr w:type="gramEnd"/>
      <w:r>
        <w:rPr>
          <w:sz w:val="16"/>
          <w:szCs w:val="16"/>
        </w:rPr>
        <w:t xml:space="preserve">                                             </w:t>
      </w:r>
      <w:r w:rsidR="0010653B" w:rsidRPr="009B7BB9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        </w:t>
      </w:r>
      <w:r w:rsidR="0010653B" w:rsidRPr="009B7BB9">
        <w:rPr>
          <w:sz w:val="16"/>
          <w:szCs w:val="16"/>
        </w:rPr>
        <w:t>(фамилия, имя, отчество (при наличии)</w:t>
      </w:r>
    </w:p>
    <w:p w14:paraId="27048E17" w14:textId="77777777" w:rsidR="0010653B" w:rsidRDefault="0010653B" w:rsidP="0010653B">
      <w:pPr>
        <w:tabs>
          <w:tab w:val="left" w:pos="8871"/>
        </w:tabs>
        <w:jc w:val="both"/>
        <w:rPr>
          <w:sz w:val="16"/>
          <w:szCs w:val="16"/>
        </w:rPr>
      </w:pPr>
    </w:p>
    <w:p w14:paraId="74CBC232" w14:textId="77777777" w:rsidR="0010653B" w:rsidRDefault="0010653B" w:rsidP="0010653B">
      <w:pPr>
        <w:tabs>
          <w:tab w:val="left" w:pos="8871"/>
        </w:tabs>
        <w:jc w:val="both"/>
        <w:rPr>
          <w:sz w:val="24"/>
          <w:szCs w:val="24"/>
        </w:rPr>
      </w:pPr>
      <w:r w:rsidRPr="009B7BB9">
        <w:rPr>
          <w:sz w:val="24"/>
          <w:szCs w:val="24"/>
        </w:rPr>
        <w:t>Дата</w:t>
      </w:r>
    </w:p>
    <w:p w14:paraId="47E6010F" w14:textId="77777777" w:rsidR="0010653B" w:rsidRDefault="0010653B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5DC370E4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2DCECFDE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20946D8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68EFCC72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5283148B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9B7FE41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2A1AA59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3F111503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D5FF786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35A78494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69604BE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440EB33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98BFF3B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ACB7672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3A8B9834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185AE3DA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1E3D751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4CC83650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37D86684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3E1AC6D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3A0763E" w14:textId="77777777" w:rsidR="001859AD" w:rsidRDefault="001859AD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3DE4D52E" w14:textId="77777777" w:rsidR="000B3DB1" w:rsidRDefault="000B3DB1" w:rsidP="00985E57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</w:p>
    <w:p w14:paraId="0ED32972" w14:textId="77777777" w:rsidR="00985E57" w:rsidRPr="00755FB5" w:rsidRDefault="00985E57" w:rsidP="00985E57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4</w:t>
      </w:r>
    </w:p>
    <w:p w14:paraId="55E9A4D3" w14:textId="77777777" w:rsidR="00985E57" w:rsidRPr="00755FB5" w:rsidRDefault="00985E57" w:rsidP="00985E57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 предоставления муниципальной услуги</w:t>
      </w:r>
      <w:r w:rsidR="000B3D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7F650525" w14:textId="77777777" w:rsidR="00985E57" w:rsidRDefault="00985E57" w:rsidP="00985E57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lang w:eastAsia="en-US"/>
        </w:rPr>
      </w:pPr>
    </w:p>
    <w:p w14:paraId="61835C1E" w14:textId="77777777" w:rsidR="00985E57" w:rsidRDefault="00985E57" w:rsidP="00985E57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0771D886" w14:textId="77777777" w:rsidR="00985E57" w:rsidRDefault="00985E57" w:rsidP="00985E57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</w:p>
    <w:p w14:paraId="358C3631" w14:textId="77777777" w:rsidR="00985E57" w:rsidRPr="00985E57" w:rsidRDefault="00985E57" w:rsidP="00985E57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t xml:space="preserve">З А Я В Л Е Н И Е </w:t>
      </w:r>
    </w:p>
    <w:p w14:paraId="5F07C167" w14:textId="77777777" w:rsidR="00985E57" w:rsidRDefault="00985E57" w:rsidP="00985E57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lastRenderedPageBreak/>
        <w:t xml:space="preserve">об исправлении допущенных опечаток и ошибок </w:t>
      </w:r>
    </w:p>
    <w:p w14:paraId="479370D2" w14:textId="77777777" w:rsidR="00985E57" w:rsidRDefault="00985E57" w:rsidP="00985E57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t>в разрешении на ввод объекта в эксплуатацию</w:t>
      </w:r>
    </w:p>
    <w:p w14:paraId="7E5C1169" w14:textId="77777777" w:rsidR="001859AD" w:rsidRPr="001859AD" w:rsidRDefault="001859AD" w:rsidP="001859AD">
      <w:pPr>
        <w:tabs>
          <w:tab w:val="left" w:pos="8871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«___»</w:t>
      </w:r>
      <w:r w:rsidRPr="001859AD">
        <w:rPr>
          <w:sz w:val="24"/>
          <w:szCs w:val="24"/>
        </w:rPr>
        <w:t xml:space="preserve"> __</w:t>
      </w:r>
      <w:r>
        <w:rPr>
          <w:sz w:val="24"/>
          <w:szCs w:val="24"/>
        </w:rPr>
        <w:t>____</w:t>
      </w:r>
      <w:r w:rsidRPr="001859AD">
        <w:rPr>
          <w:sz w:val="24"/>
          <w:szCs w:val="24"/>
        </w:rPr>
        <w:t>________ 20___ г.</w:t>
      </w:r>
    </w:p>
    <w:p w14:paraId="2D14E347" w14:textId="77777777" w:rsidR="00985E57" w:rsidRDefault="00985E57" w:rsidP="00985E57">
      <w:pPr>
        <w:tabs>
          <w:tab w:val="left" w:pos="8871"/>
        </w:tabs>
        <w:jc w:val="center"/>
        <w:rPr>
          <w:sz w:val="24"/>
          <w:szCs w:val="24"/>
        </w:rPr>
      </w:pPr>
    </w:p>
    <w:p w14:paraId="155FF7A2" w14:textId="77777777" w:rsidR="00985E57" w:rsidRPr="00C26C70" w:rsidRDefault="00985E57" w:rsidP="00985E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6C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1DABB75A" w14:textId="77777777" w:rsidR="00985E57" w:rsidRDefault="00985E57" w:rsidP="00985E5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7C71">
        <w:rPr>
          <w:rFonts w:ascii="Times New Roman" w:hAnsi="Times New Roman" w:cs="Times New Roman"/>
          <w:sz w:val="16"/>
          <w:szCs w:val="16"/>
        </w:rPr>
        <w:t>(</w:t>
      </w:r>
      <w:r w:rsidR="00CE3DB6" w:rsidRPr="00CE3DB6">
        <w:rPr>
          <w:rFonts w:ascii="Times New Roman" w:hAnsi="Times New Roman" w:cs="Times New Roman"/>
          <w:sz w:val="16"/>
          <w:szCs w:val="16"/>
        </w:rPr>
        <w:t>наименование уполномоченного на выдачу разрешений на ввод объекта в эксплуатацию</w:t>
      </w:r>
      <w:r w:rsidR="00CE3DB6">
        <w:rPr>
          <w:rFonts w:ascii="Times New Roman" w:hAnsi="Times New Roman" w:cs="Times New Roman"/>
          <w:sz w:val="16"/>
          <w:szCs w:val="16"/>
        </w:rPr>
        <w:t xml:space="preserve"> органа местного самоуправления</w:t>
      </w:r>
      <w:r w:rsidRPr="00B27C71">
        <w:rPr>
          <w:rFonts w:ascii="Times New Roman" w:hAnsi="Times New Roman" w:cs="Times New Roman"/>
          <w:sz w:val="16"/>
          <w:szCs w:val="16"/>
        </w:rPr>
        <w:t>)</w:t>
      </w:r>
    </w:p>
    <w:p w14:paraId="5FA5C5B2" w14:textId="77777777" w:rsidR="00985E57" w:rsidRDefault="00985E57" w:rsidP="00985E5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759E1ADF" w14:textId="77777777" w:rsidR="00985E57" w:rsidRPr="00B27C71" w:rsidRDefault="00985E57" w:rsidP="00985E5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4D79DBB7" w14:textId="77777777" w:rsidR="00985E57" w:rsidRDefault="00985E57" w:rsidP="00985E57">
      <w:pPr>
        <w:tabs>
          <w:tab w:val="left" w:pos="8871"/>
        </w:tabs>
        <w:jc w:val="both"/>
        <w:rPr>
          <w:sz w:val="24"/>
          <w:szCs w:val="24"/>
        </w:rPr>
      </w:pPr>
      <w:r w:rsidRPr="00985E57">
        <w:rPr>
          <w:sz w:val="24"/>
          <w:szCs w:val="24"/>
        </w:rPr>
        <w:t>Прошу исправить допущенную опечатку/ошибку в разрешении на ввод объекта в эксплуатацию.</w:t>
      </w:r>
    </w:p>
    <w:p w14:paraId="56EEDB50" w14:textId="77777777" w:rsidR="00985E57" w:rsidRDefault="00985E57" w:rsidP="00985E57">
      <w:pPr>
        <w:tabs>
          <w:tab w:val="left" w:pos="8871"/>
        </w:tabs>
        <w:jc w:val="both"/>
        <w:rPr>
          <w:sz w:val="24"/>
          <w:szCs w:val="24"/>
        </w:rPr>
      </w:pPr>
    </w:p>
    <w:p w14:paraId="2460721E" w14:textId="77777777" w:rsidR="00985E57" w:rsidRDefault="00985E57" w:rsidP="00985E57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t>1. Сведения о застройщике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9"/>
        <w:gridCol w:w="4736"/>
        <w:gridCol w:w="3943"/>
      </w:tblGrid>
      <w:tr w:rsidR="00985E57" w14:paraId="2CD0926F" w14:textId="77777777" w:rsidTr="00020E8C">
        <w:tc>
          <w:tcPr>
            <w:tcW w:w="959" w:type="dxa"/>
            <w:vAlign w:val="center"/>
          </w:tcPr>
          <w:p w14:paraId="2306AB83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</w:t>
            </w:r>
          </w:p>
        </w:tc>
        <w:tc>
          <w:tcPr>
            <w:tcW w:w="4819" w:type="dxa"/>
            <w:vAlign w:val="center"/>
          </w:tcPr>
          <w:p w14:paraId="51EE866C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6" w:type="dxa"/>
          </w:tcPr>
          <w:p w14:paraId="46A7C22A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3FD44FD5" w14:textId="77777777" w:rsidTr="00020E8C">
        <w:tc>
          <w:tcPr>
            <w:tcW w:w="959" w:type="dxa"/>
            <w:vAlign w:val="center"/>
          </w:tcPr>
          <w:p w14:paraId="588E899C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1.1.1</w:t>
            </w:r>
          </w:p>
        </w:tc>
        <w:tc>
          <w:tcPr>
            <w:tcW w:w="4819" w:type="dxa"/>
            <w:vAlign w:val="center"/>
          </w:tcPr>
          <w:p w14:paraId="6F4204FA" w14:textId="77777777" w:rsidR="00985E57" w:rsidRPr="00985E57" w:rsidRDefault="00985E57" w:rsidP="00985E57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Фамилия, имя, отчество (при наличии)</w:t>
            </w:r>
          </w:p>
          <w:p w14:paraId="52C5ECD2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0E1B13D3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44922285" w14:textId="77777777" w:rsidTr="00020E8C">
        <w:tc>
          <w:tcPr>
            <w:tcW w:w="959" w:type="dxa"/>
            <w:vAlign w:val="center"/>
          </w:tcPr>
          <w:p w14:paraId="4F077179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1.1.2</w:t>
            </w:r>
          </w:p>
        </w:tc>
        <w:tc>
          <w:tcPr>
            <w:tcW w:w="4819" w:type="dxa"/>
            <w:vAlign w:val="center"/>
          </w:tcPr>
          <w:p w14:paraId="6B9919A7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076" w:type="dxa"/>
          </w:tcPr>
          <w:p w14:paraId="6B7A0EAE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5E10AE91" w14:textId="77777777" w:rsidTr="00020E8C">
        <w:tc>
          <w:tcPr>
            <w:tcW w:w="959" w:type="dxa"/>
            <w:vAlign w:val="center"/>
          </w:tcPr>
          <w:p w14:paraId="35432527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1.1.3</w:t>
            </w:r>
          </w:p>
        </w:tc>
        <w:tc>
          <w:tcPr>
            <w:tcW w:w="4819" w:type="dxa"/>
            <w:vAlign w:val="center"/>
          </w:tcPr>
          <w:p w14:paraId="6BF52507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6" w:type="dxa"/>
          </w:tcPr>
          <w:p w14:paraId="369A71E8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60E72A66" w14:textId="77777777" w:rsidTr="00020E8C">
        <w:tc>
          <w:tcPr>
            <w:tcW w:w="959" w:type="dxa"/>
            <w:vAlign w:val="center"/>
          </w:tcPr>
          <w:p w14:paraId="4105CFFC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</w:t>
            </w:r>
          </w:p>
        </w:tc>
        <w:tc>
          <w:tcPr>
            <w:tcW w:w="4819" w:type="dxa"/>
            <w:vAlign w:val="center"/>
          </w:tcPr>
          <w:p w14:paraId="1708D230" w14:textId="77777777" w:rsidR="00985E57" w:rsidRPr="00985E57" w:rsidRDefault="00985E57" w:rsidP="00985E57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Сведения о юридическом лице:</w:t>
            </w:r>
          </w:p>
          <w:p w14:paraId="48743488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2D102EFB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1289E5D6" w14:textId="77777777" w:rsidTr="00020E8C">
        <w:tc>
          <w:tcPr>
            <w:tcW w:w="959" w:type="dxa"/>
            <w:vAlign w:val="center"/>
          </w:tcPr>
          <w:p w14:paraId="1F527561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1.2.1</w:t>
            </w:r>
          </w:p>
        </w:tc>
        <w:tc>
          <w:tcPr>
            <w:tcW w:w="4819" w:type="dxa"/>
            <w:vAlign w:val="center"/>
          </w:tcPr>
          <w:p w14:paraId="396DDA6A" w14:textId="77777777" w:rsidR="00985E57" w:rsidRPr="00985E57" w:rsidRDefault="00985E57" w:rsidP="00985E57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Полное наименование</w:t>
            </w:r>
          </w:p>
          <w:p w14:paraId="4660D59F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0BF008AF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646FEBF7" w14:textId="77777777" w:rsidTr="00020E8C">
        <w:tc>
          <w:tcPr>
            <w:tcW w:w="959" w:type="dxa"/>
            <w:vAlign w:val="center"/>
          </w:tcPr>
          <w:p w14:paraId="4F43086D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1.2.2</w:t>
            </w:r>
          </w:p>
        </w:tc>
        <w:tc>
          <w:tcPr>
            <w:tcW w:w="4819" w:type="dxa"/>
            <w:vAlign w:val="center"/>
          </w:tcPr>
          <w:p w14:paraId="59A71497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076" w:type="dxa"/>
          </w:tcPr>
          <w:p w14:paraId="79CDBA45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5B971C84" w14:textId="77777777" w:rsidTr="00020E8C">
        <w:tc>
          <w:tcPr>
            <w:tcW w:w="959" w:type="dxa"/>
            <w:vAlign w:val="center"/>
          </w:tcPr>
          <w:p w14:paraId="34BC4929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1.2.3</w:t>
            </w:r>
          </w:p>
        </w:tc>
        <w:tc>
          <w:tcPr>
            <w:tcW w:w="4819" w:type="dxa"/>
            <w:vAlign w:val="center"/>
          </w:tcPr>
          <w:p w14:paraId="364F68FC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6" w:type="dxa"/>
          </w:tcPr>
          <w:p w14:paraId="1F7B6324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4F2DD5E2" w14:textId="77777777" w:rsidR="00985E57" w:rsidRDefault="00985E57" w:rsidP="00985E57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C732874" w14:textId="77777777" w:rsidR="00020E8C" w:rsidRDefault="00020E8C" w:rsidP="00985E57">
      <w:pPr>
        <w:tabs>
          <w:tab w:val="left" w:pos="8871"/>
        </w:tabs>
        <w:jc w:val="center"/>
        <w:rPr>
          <w:sz w:val="24"/>
          <w:szCs w:val="24"/>
        </w:rPr>
      </w:pPr>
      <w:r w:rsidRPr="00020E8C">
        <w:rPr>
          <w:sz w:val="24"/>
          <w:szCs w:val="24"/>
        </w:rPr>
        <w:t xml:space="preserve">2. Сведения о выданном разрешении на ввод объекта в эксплуатацию, </w:t>
      </w:r>
    </w:p>
    <w:p w14:paraId="58E3AC73" w14:textId="77777777" w:rsidR="00020E8C" w:rsidRDefault="00020E8C" w:rsidP="00985E57">
      <w:pPr>
        <w:tabs>
          <w:tab w:val="left" w:pos="8871"/>
        </w:tabs>
        <w:jc w:val="center"/>
        <w:rPr>
          <w:sz w:val="24"/>
          <w:szCs w:val="24"/>
        </w:rPr>
      </w:pPr>
      <w:r w:rsidRPr="00020E8C">
        <w:rPr>
          <w:sz w:val="24"/>
          <w:szCs w:val="24"/>
        </w:rPr>
        <w:t>содержащем опечатку/ ошибку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7"/>
        <w:gridCol w:w="3867"/>
        <w:gridCol w:w="2412"/>
        <w:gridCol w:w="2412"/>
      </w:tblGrid>
      <w:tr w:rsidR="00020E8C" w14:paraId="47406B42" w14:textId="77777777" w:rsidTr="00020E8C">
        <w:tc>
          <w:tcPr>
            <w:tcW w:w="959" w:type="dxa"/>
            <w:vAlign w:val="center"/>
          </w:tcPr>
          <w:p w14:paraId="315BAE77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№</w:t>
            </w:r>
          </w:p>
        </w:tc>
        <w:tc>
          <w:tcPr>
            <w:tcW w:w="3967" w:type="dxa"/>
            <w:vAlign w:val="center"/>
          </w:tcPr>
          <w:p w14:paraId="2540DA48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sz w:val="24"/>
                <w:szCs w:val="24"/>
              </w:rPr>
            </w:pPr>
            <w:r w:rsidRPr="00020E8C">
              <w:rPr>
                <w:sz w:val="24"/>
                <w:szCs w:val="24"/>
              </w:rPr>
              <w:t>Орган (организация),</w:t>
            </w:r>
          </w:p>
          <w:p w14:paraId="4402C7D5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выдавший (-</w:t>
            </w:r>
            <w:proofErr w:type="spellStart"/>
            <w:r w:rsidRPr="00020E8C">
              <w:rPr>
                <w:sz w:val="24"/>
                <w:szCs w:val="24"/>
              </w:rPr>
              <w:t>ая</w:t>
            </w:r>
            <w:proofErr w:type="spellEnd"/>
            <w:r w:rsidRPr="00020E8C">
              <w:rPr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2464" w:type="dxa"/>
            <w:vAlign w:val="center"/>
          </w:tcPr>
          <w:p w14:paraId="39B921C0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2464" w:type="dxa"/>
            <w:vAlign w:val="center"/>
          </w:tcPr>
          <w:p w14:paraId="0E50A7C2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Дата документа</w:t>
            </w:r>
          </w:p>
        </w:tc>
      </w:tr>
      <w:tr w:rsidR="00020E8C" w14:paraId="117F4457" w14:textId="77777777" w:rsidTr="00020E8C">
        <w:tc>
          <w:tcPr>
            <w:tcW w:w="959" w:type="dxa"/>
          </w:tcPr>
          <w:p w14:paraId="0D5F9C25" w14:textId="77777777" w:rsidR="00020E8C" w:rsidRDefault="00020E8C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  <w:p w14:paraId="27F5F0C3" w14:textId="77777777" w:rsidR="00020E8C" w:rsidRPr="00020E8C" w:rsidRDefault="00020E8C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</w:tcPr>
          <w:p w14:paraId="212240F5" w14:textId="77777777" w:rsidR="00020E8C" w:rsidRPr="00020E8C" w:rsidRDefault="00020E8C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3A22C1DC" w14:textId="77777777" w:rsidR="00020E8C" w:rsidRPr="00020E8C" w:rsidRDefault="00020E8C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6273DA01" w14:textId="77777777" w:rsidR="00020E8C" w:rsidRPr="00020E8C" w:rsidRDefault="00020E8C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5A6D6744" w14:textId="77777777" w:rsidR="00020E8C" w:rsidRDefault="00020E8C" w:rsidP="00985E57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321F753E" w14:textId="77777777" w:rsidR="00020E8C" w:rsidRDefault="00020E8C" w:rsidP="00985E57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BE1A7AF" w14:textId="77777777" w:rsidR="00020E8C" w:rsidRDefault="00020E8C" w:rsidP="00020E8C">
      <w:pPr>
        <w:tabs>
          <w:tab w:val="left" w:pos="8871"/>
        </w:tabs>
        <w:jc w:val="center"/>
        <w:rPr>
          <w:sz w:val="24"/>
          <w:szCs w:val="24"/>
        </w:rPr>
      </w:pPr>
      <w:r w:rsidRPr="00020E8C">
        <w:rPr>
          <w:sz w:val="24"/>
          <w:szCs w:val="24"/>
        </w:rPr>
        <w:t xml:space="preserve">3. Обоснование для внесения исправлений в разрешении на ввод объекта </w:t>
      </w:r>
    </w:p>
    <w:p w14:paraId="1AEACE73" w14:textId="77777777" w:rsidR="00020E8C" w:rsidRDefault="00020E8C" w:rsidP="00020E8C">
      <w:pPr>
        <w:tabs>
          <w:tab w:val="left" w:pos="8871"/>
        </w:tabs>
        <w:jc w:val="center"/>
        <w:rPr>
          <w:sz w:val="24"/>
          <w:szCs w:val="24"/>
        </w:rPr>
      </w:pPr>
      <w:r w:rsidRPr="00020E8C">
        <w:rPr>
          <w:sz w:val="24"/>
          <w:szCs w:val="24"/>
        </w:rPr>
        <w:t>в эксплуатацию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6"/>
        <w:gridCol w:w="3041"/>
        <w:gridCol w:w="3042"/>
        <w:gridCol w:w="2609"/>
      </w:tblGrid>
      <w:tr w:rsidR="00020E8C" w14:paraId="1846A48F" w14:textId="77777777" w:rsidTr="00020E8C">
        <w:tc>
          <w:tcPr>
            <w:tcW w:w="959" w:type="dxa"/>
            <w:vAlign w:val="center"/>
          </w:tcPr>
          <w:p w14:paraId="3CFEDE94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caps/>
                <w:kern w:val="28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118" w:type="dxa"/>
            <w:vAlign w:val="center"/>
          </w:tcPr>
          <w:p w14:paraId="18ADB493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3119" w:type="dxa"/>
            <w:vAlign w:val="center"/>
          </w:tcPr>
          <w:p w14:paraId="5AF538F4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Данные (сведения), которые необходимо указать в разрешении на ввод объекта в эксплуатацию</w:t>
            </w:r>
          </w:p>
        </w:tc>
        <w:tc>
          <w:tcPr>
            <w:tcW w:w="2658" w:type="dxa"/>
            <w:vAlign w:val="center"/>
          </w:tcPr>
          <w:p w14:paraId="0C96C268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sz w:val="24"/>
                <w:szCs w:val="24"/>
              </w:rPr>
            </w:pPr>
            <w:r w:rsidRPr="00020E8C">
              <w:rPr>
                <w:sz w:val="24"/>
                <w:szCs w:val="24"/>
              </w:rPr>
              <w:t xml:space="preserve">Обоснование с указанием реквизита </w:t>
            </w:r>
          </w:p>
          <w:p w14:paraId="0EACDA7D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(-</w:t>
            </w:r>
            <w:proofErr w:type="spellStart"/>
            <w:r w:rsidRPr="00020E8C">
              <w:rPr>
                <w:sz w:val="24"/>
                <w:szCs w:val="24"/>
              </w:rPr>
              <w:t>ов</w:t>
            </w:r>
            <w:proofErr w:type="spellEnd"/>
            <w:r w:rsidRPr="00020E8C">
              <w:rPr>
                <w:sz w:val="24"/>
                <w:szCs w:val="24"/>
              </w:rPr>
              <w:t>) документа (-</w:t>
            </w:r>
            <w:proofErr w:type="spellStart"/>
            <w:r w:rsidRPr="00020E8C">
              <w:rPr>
                <w:sz w:val="24"/>
                <w:szCs w:val="24"/>
              </w:rPr>
              <w:t>ов</w:t>
            </w:r>
            <w:proofErr w:type="spellEnd"/>
            <w:r w:rsidRPr="00020E8C">
              <w:rPr>
                <w:sz w:val="24"/>
                <w:szCs w:val="24"/>
              </w:rPr>
              <w:t xml:space="preserve">), документации, на основании которых принималось решение о выдаче разрешения </w:t>
            </w:r>
            <w:r w:rsidRPr="00020E8C">
              <w:rPr>
                <w:sz w:val="24"/>
                <w:szCs w:val="24"/>
              </w:rPr>
              <w:lastRenderedPageBreak/>
              <w:t>на ввод объекта в эксплуатацию</w:t>
            </w:r>
          </w:p>
        </w:tc>
      </w:tr>
      <w:tr w:rsidR="00020E8C" w14:paraId="7658F60E" w14:textId="77777777" w:rsidTr="00020E8C">
        <w:tc>
          <w:tcPr>
            <w:tcW w:w="959" w:type="dxa"/>
          </w:tcPr>
          <w:p w14:paraId="6923CFCC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  <w:p w14:paraId="1DE7BAC0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14:paraId="5DF411F8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14:paraId="7762361A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2658" w:type="dxa"/>
          </w:tcPr>
          <w:p w14:paraId="0DC26993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4DE46621" w14:textId="77777777" w:rsidR="00020E8C" w:rsidRDefault="00020E8C" w:rsidP="00020E8C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E2EE152" w14:textId="77777777" w:rsidR="00020E8C" w:rsidRPr="003B3FAB" w:rsidRDefault="00020E8C" w:rsidP="00020E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7786DEC0" w14:textId="77777777" w:rsidR="00020E8C" w:rsidRPr="003111DE" w:rsidRDefault="00020E8C" w:rsidP="00020E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0C1C7566" w14:textId="77777777" w:rsidR="00020E8C" w:rsidRPr="003111DE" w:rsidRDefault="00020E8C" w:rsidP="00020E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D07118" w14:textId="77777777" w:rsidR="00020E8C" w:rsidRPr="003B3FAB" w:rsidRDefault="00020E8C" w:rsidP="00020E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Номер телефона и адрес электронной почты для связи: </w:t>
      </w:r>
    </w:p>
    <w:p w14:paraId="698F718B" w14:textId="77777777" w:rsidR="00020E8C" w:rsidRPr="003111DE" w:rsidRDefault="00020E8C" w:rsidP="00020E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3F03DACE" w14:textId="77777777" w:rsidR="00020E8C" w:rsidRPr="003111DE" w:rsidRDefault="00020E8C" w:rsidP="00020E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EDED9A" w14:textId="77777777" w:rsidR="00020E8C" w:rsidRPr="003B3FAB" w:rsidRDefault="00020E8C" w:rsidP="00020E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E8C">
        <w:rPr>
          <w:rFonts w:ascii="Times New Roman" w:hAnsi="Times New Roman" w:cs="Times New Roman"/>
          <w:sz w:val="24"/>
          <w:szCs w:val="24"/>
        </w:rPr>
        <w:t>Результат рассмотрения настоящего заявления прошу: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56"/>
        <w:gridCol w:w="772"/>
      </w:tblGrid>
      <w:tr w:rsidR="00020E8C" w:rsidRPr="003111DE" w14:paraId="186130E4" w14:textId="77777777" w:rsidTr="001C4B66">
        <w:tc>
          <w:tcPr>
            <w:tcW w:w="8897" w:type="dxa"/>
          </w:tcPr>
          <w:p w14:paraId="6FC0DB79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7" w:type="dxa"/>
          </w:tcPr>
          <w:p w14:paraId="54B0A971" w14:textId="77777777" w:rsidR="00020E8C" w:rsidRPr="003111DE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E8C" w:rsidRPr="003111DE" w14:paraId="31F95557" w14:textId="77777777" w:rsidTr="001C4B66">
        <w:tc>
          <w:tcPr>
            <w:tcW w:w="8897" w:type="dxa"/>
          </w:tcPr>
          <w:p w14:paraId="639D5053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0B3DB1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251F7485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42C5C92A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38C32899" w14:textId="77777777" w:rsidR="00020E8C" w:rsidRPr="003111DE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E8C" w:rsidRPr="003111DE" w14:paraId="76747198" w14:textId="77777777" w:rsidTr="001C4B66">
        <w:tc>
          <w:tcPr>
            <w:tcW w:w="8897" w:type="dxa"/>
          </w:tcPr>
          <w:p w14:paraId="454BC9B1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14:paraId="07855209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20A8E8BB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0AF51006" w14:textId="77777777" w:rsidR="00020E8C" w:rsidRPr="003111DE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E8C" w:rsidRPr="003111DE" w14:paraId="337D35D7" w14:textId="77777777" w:rsidTr="001C4B66">
        <w:tc>
          <w:tcPr>
            <w:tcW w:w="8897" w:type="dxa"/>
          </w:tcPr>
          <w:p w14:paraId="6C36D5FE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единой</w:t>
            </w:r>
          </w:p>
          <w:p w14:paraId="0EBC6232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информационной системе жилищного строительства</w:t>
            </w:r>
          </w:p>
        </w:tc>
        <w:tc>
          <w:tcPr>
            <w:tcW w:w="957" w:type="dxa"/>
          </w:tcPr>
          <w:p w14:paraId="6C0FC172" w14:textId="77777777" w:rsidR="00020E8C" w:rsidRPr="003111DE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E8C" w:rsidRPr="003111DE" w14:paraId="113B79F9" w14:textId="77777777" w:rsidTr="001C4B66">
        <w:tc>
          <w:tcPr>
            <w:tcW w:w="9854" w:type="dxa"/>
            <w:gridSpan w:val="2"/>
          </w:tcPr>
          <w:p w14:paraId="658743A8" w14:textId="77777777" w:rsidR="00020E8C" w:rsidRPr="003B3FAB" w:rsidRDefault="00020E8C" w:rsidP="001C4B66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14:paraId="31C2F530" w14:textId="77777777" w:rsidR="00020E8C" w:rsidRDefault="00020E8C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1F4500F7" w14:textId="77777777" w:rsidR="00020E8C" w:rsidRDefault="00020E8C" w:rsidP="00020E8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        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3542C4FE" w14:textId="77777777" w:rsidR="00020E8C" w:rsidRPr="003B3FAB" w:rsidRDefault="00AD2AF7" w:rsidP="00AD2AF7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020E8C" w:rsidRPr="003B3FAB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020E8C" w:rsidRPr="003B3FAB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020E8C" w:rsidRPr="003B3FAB">
        <w:rPr>
          <w:rFonts w:ascii="Times New Roman" w:hAnsi="Times New Roman" w:cs="Times New Roman"/>
          <w:sz w:val="16"/>
          <w:szCs w:val="16"/>
        </w:rPr>
        <w:t xml:space="preserve">                       (фамилия, имя, отчество (при наличии)</w:t>
      </w:r>
    </w:p>
    <w:p w14:paraId="5D8C2621" w14:textId="77777777" w:rsidR="00020E8C" w:rsidRDefault="00020E8C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649FA25E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5B24DCF1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03CFFDD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F3093DC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75A518D7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59B6D99A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56C6DF8E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67B3908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6047B7B4" w14:textId="77777777" w:rsidR="001859AD" w:rsidRDefault="001859AD" w:rsidP="00E21AF2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</w:p>
    <w:p w14:paraId="3A5F5F64" w14:textId="77777777" w:rsidR="00E21AF2" w:rsidRPr="00755FB5" w:rsidRDefault="00E21AF2" w:rsidP="00E21AF2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5</w:t>
      </w:r>
    </w:p>
    <w:p w14:paraId="77DB417D" w14:textId="77777777" w:rsidR="00E21AF2" w:rsidRPr="00755FB5" w:rsidRDefault="00E21AF2" w:rsidP="00E21AF2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 предоставления муниципальной услуги</w:t>
      </w:r>
      <w:r w:rsidR="000B3D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316C4129" w14:textId="77777777" w:rsidR="00E21AF2" w:rsidRDefault="00E21AF2" w:rsidP="00E21AF2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lang w:eastAsia="en-US"/>
        </w:rPr>
      </w:pPr>
    </w:p>
    <w:p w14:paraId="210C9957" w14:textId="77777777" w:rsidR="00E21AF2" w:rsidRDefault="00E21AF2" w:rsidP="00E21AF2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7B63511B" w14:textId="77777777" w:rsidR="00E21AF2" w:rsidRDefault="00E21AF2" w:rsidP="00E21AF2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</w:p>
    <w:p w14:paraId="2C2B62FC" w14:textId="77777777" w:rsidR="00E21AF2" w:rsidRDefault="00E21AF2" w:rsidP="00E21AF2">
      <w:pPr>
        <w:tabs>
          <w:tab w:val="left" w:pos="8871"/>
        </w:tabs>
        <w:jc w:val="right"/>
      </w:pPr>
      <w:r w:rsidRPr="003B3FAB">
        <w:rPr>
          <w:sz w:val="24"/>
          <w:szCs w:val="24"/>
        </w:rPr>
        <w:lastRenderedPageBreak/>
        <w:t>Кому</w:t>
      </w:r>
      <w:r>
        <w:t xml:space="preserve"> _______________________________________ </w:t>
      </w:r>
    </w:p>
    <w:p w14:paraId="17811FDC" w14:textId="77777777" w:rsidR="00E21AF2" w:rsidRPr="003B3FAB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(фамилия, имя, отчество (при наличии) застройщика, </w:t>
      </w:r>
    </w:p>
    <w:p w14:paraId="4FB00B3F" w14:textId="77777777" w:rsidR="00E21AF2" w:rsidRPr="003B3FAB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ОГРНИП (для физического лица, зарегистрированного в </w:t>
      </w:r>
    </w:p>
    <w:p w14:paraId="2FAC3EF0" w14:textId="77777777" w:rsidR="00E21AF2" w:rsidRPr="003B3FAB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качестве индивидуального предпринимателя) – для</w:t>
      </w:r>
    </w:p>
    <w:p w14:paraId="7DF748DD" w14:textId="77777777" w:rsidR="00E21AF2" w:rsidRPr="003B3FAB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физического лица, полное наименование застройщика, </w:t>
      </w:r>
    </w:p>
    <w:p w14:paraId="12B331A9" w14:textId="77777777" w:rsidR="00E21AF2" w:rsidRDefault="00E21AF2" w:rsidP="00E21AF2">
      <w:pPr>
        <w:tabs>
          <w:tab w:val="left" w:pos="8871"/>
        </w:tabs>
        <w:jc w:val="right"/>
      </w:pPr>
      <w:r w:rsidRPr="003B3FAB">
        <w:rPr>
          <w:sz w:val="16"/>
          <w:szCs w:val="16"/>
        </w:rPr>
        <w:t>ИНН, ОГРН – для юридического лица,</w:t>
      </w:r>
    </w:p>
    <w:p w14:paraId="7F84DF1B" w14:textId="77777777" w:rsidR="00E21AF2" w:rsidRDefault="00E21AF2" w:rsidP="00E21AF2">
      <w:pPr>
        <w:tabs>
          <w:tab w:val="left" w:pos="8871"/>
        </w:tabs>
        <w:jc w:val="right"/>
      </w:pPr>
      <w:r>
        <w:t xml:space="preserve"> _____________________________________________ </w:t>
      </w:r>
    </w:p>
    <w:p w14:paraId="27701049" w14:textId="77777777" w:rsidR="00E21AF2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почтовый индекс и адрес, телефон, адрес электронной почты)</w:t>
      </w:r>
    </w:p>
    <w:p w14:paraId="112D9591" w14:textId="77777777" w:rsidR="00E21AF2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</w:p>
    <w:p w14:paraId="1CCF955F" w14:textId="77777777" w:rsidR="00E21AF2" w:rsidRDefault="00E21AF2" w:rsidP="00E21AF2">
      <w:pPr>
        <w:tabs>
          <w:tab w:val="left" w:pos="8871"/>
        </w:tabs>
        <w:jc w:val="center"/>
        <w:rPr>
          <w:sz w:val="16"/>
          <w:szCs w:val="16"/>
        </w:rPr>
      </w:pPr>
    </w:p>
    <w:p w14:paraId="62A2321B" w14:textId="77777777" w:rsidR="00E21AF2" w:rsidRPr="00E21AF2" w:rsidRDefault="00E21AF2" w:rsidP="00E21AF2">
      <w:pPr>
        <w:tabs>
          <w:tab w:val="left" w:pos="8871"/>
        </w:tabs>
        <w:jc w:val="center"/>
        <w:rPr>
          <w:sz w:val="24"/>
          <w:szCs w:val="24"/>
        </w:rPr>
      </w:pPr>
      <w:r w:rsidRPr="00E21AF2">
        <w:rPr>
          <w:sz w:val="24"/>
          <w:szCs w:val="24"/>
        </w:rPr>
        <w:t xml:space="preserve">Р Е Ш Е Н И Е </w:t>
      </w:r>
    </w:p>
    <w:p w14:paraId="0369126D" w14:textId="77777777" w:rsidR="00E21AF2" w:rsidRPr="00E21AF2" w:rsidRDefault="00E21AF2" w:rsidP="00E21AF2">
      <w:pPr>
        <w:tabs>
          <w:tab w:val="left" w:pos="8871"/>
        </w:tabs>
        <w:jc w:val="center"/>
        <w:rPr>
          <w:sz w:val="24"/>
          <w:szCs w:val="24"/>
        </w:rPr>
      </w:pPr>
      <w:r w:rsidRPr="00E21AF2">
        <w:rPr>
          <w:sz w:val="24"/>
          <w:szCs w:val="24"/>
        </w:rPr>
        <w:t>об отказе во внесении исправлений в разрешение</w:t>
      </w:r>
    </w:p>
    <w:p w14:paraId="70F48030" w14:textId="77777777" w:rsidR="00E21AF2" w:rsidRDefault="00E21AF2" w:rsidP="00E21AF2">
      <w:pPr>
        <w:tabs>
          <w:tab w:val="left" w:pos="8871"/>
        </w:tabs>
        <w:jc w:val="center"/>
        <w:rPr>
          <w:sz w:val="24"/>
          <w:szCs w:val="24"/>
        </w:rPr>
      </w:pPr>
      <w:r w:rsidRPr="00E21AF2">
        <w:rPr>
          <w:sz w:val="24"/>
          <w:szCs w:val="24"/>
        </w:rPr>
        <w:t>на ввод объекта в эксплуатацию</w:t>
      </w:r>
    </w:p>
    <w:p w14:paraId="6EE6B229" w14:textId="77777777" w:rsidR="00E21AF2" w:rsidRDefault="00E21AF2" w:rsidP="00E21AF2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34DD17F" w14:textId="77777777" w:rsidR="00E21AF2" w:rsidRDefault="00E21AF2" w:rsidP="00E21AF2">
      <w:pPr>
        <w:tabs>
          <w:tab w:val="left" w:pos="8871"/>
        </w:tabs>
        <w:jc w:val="center"/>
      </w:pPr>
      <w:r>
        <w:t xml:space="preserve">________________________________________________________________________________________________ </w:t>
      </w:r>
    </w:p>
    <w:p w14:paraId="7B6ABFB0" w14:textId="77777777" w:rsidR="00E21AF2" w:rsidRDefault="00E21AF2" w:rsidP="00E21AF2">
      <w:pPr>
        <w:tabs>
          <w:tab w:val="left" w:pos="8871"/>
        </w:tabs>
        <w:jc w:val="center"/>
        <w:rPr>
          <w:sz w:val="16"/>
          <w:szCs w:val="16"/>
        </w:rPr>
      </w:pPr>
      <w:r w:rsidRPr="003B3FAB">
        <w:rPr>
          <w:sz w:val="16"/>
          <w:szCs w:val="16"/>
        </w:rPr>
        <w:t>(</w:t>
      </w:r>
      <w:r w:rsidR="00CE3DB6" w:rsidRPr="00CE3DB6">
        <w:rPr>
          <w:sz w:val="16"/>
          <w:szCs w:val="16"/>
        </w:rPr>
        <w:t>наименование уполномоченного на выдачу разрешений на ввод объекта в эксплуатацию</w:t>
      </w:r>
      <w:r w:rsidR="00CE3DB6">
        <w:rPr>
          <w:sz w:val="16"/>
          <w:szCs w:val="16"/>
        </w:rPr>
        <w:t xml:space="preserve"> органа местного самоуправления</w:t>
      </w:r>
      <w:r w:rsidRPr="003B3FAB">
        <w:rPr>
          <w:sz w:val="16"/>
          <w:szCs w:val="16"/>
        </w:rPr>
        <w:t>)</w:t>
      </w:r>
    </w:p>
    <w:p w14:paraId="4948B8E0" w14:textId="77777777" w:rsidR="00E21AF2" w:rsidRDefault="00E21AF2" w:rsidP="00E21AF2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5E93F9F" w14:textId="77777777" w:rsidR="00930D67" w:rsidRDefault="00E21AF2" w:rsidP="00E21AF2">
      <w:pPr>
        <w:tabs>
          <w:tab w:val="left" w:pos="8871"/>
        </w:tabs>
        <w:jc w:val="both"/>
        <w:rPr>
          <w:sz w:val="24"/>
          <w:szCs w:val="24"/>
        </w:rPr>
      </w:pPr>
      <w:r w:rsidRPr="00E21AF2">
        <w:rPr>
          <w:sz w:val="24"/>
          <w:szCs w:val="24"/>
        </w:rPr>
        <w:t>по результатам рассмотрения заявления об исправлении допущенных опечаток и ошибок в разрешении на ввод объекта в эксплуатацию от _</w:t>
      </w:r>
      <w:r w:rsidR="00930D67">
        <w:rPr>
          <w:sz w:val="24"/>
          <w:szCs w:val="24"/>
        </w:rPr>
        <w:t>____</w:t>
      </w:r>
      <w:r w:rsidRPr="00E21AF2">
        <w:rPr>
          <w:sz w:val="24"/>
          <w:szCs w:val="24"/>
        </w:rPr>
        <w:t>_______________ № _</w:t>
      </w:r>
      <w:r w:rsidR="00930D67">
        <w:rPr>
          <w:sz w:val="24"/>
          <w:szCs w:val="24"/>
        </w:rPr>
        <w:t>_</w:t>
      </w:r>
      <w:r w:rsidRPr="00E21AF2">
        <w:rPr>
          <w:sz w:val="24"/>
          <w:szCs w:val="24"/>
        </w:rPr>
        <w:t xml:space="preserve">______________ </w:t>
      </w:r>
    </w:p>
    <w:p w14:paraId="603A6CDC" w14:textId="77777777" w:rsidR="00930D67" w:rsidRPr="00930D67" w:rsidRDefault="00930D67" w:rsidP="00E21AF2">
      <w:pPr>
        <w:tabs>
          <w:tab w:val="left" w:pos="8871"/>
        </w:tabs>
        <w:jc w:val="both"/>
        <w:rPr>
          <w:sz w:val="16"/>
          <w:szCs w:val="16"/>
        </w:rPr>
      </w:pPr>
      <w:r w:rsidRPr="00930D67">
        <w:rPr>
          <w:sz w:val="16"/>
          <w:szCs w:val="16"/>
        </w:rPr>
        <w:t>(дата и номер регистрации)</w:t>
      </w:r>
    </w:p>
    <w:p w14:paraId="3C6F134E" w14:textId="77777777" w:rsidR="00E21AF2" w:rsidRDefault="00E21AF2" w:rsidP="00E21AF2">
      <w:pPr>
        <w:tabs>
          <w:tab w:val="left" w:pos="8871"/>
        </w:tabs>
        <w:jc w:val="both"/>
        <w:rPr>
          <w:sz w:val="24"/>
          <w:szCs w:val="24"/>
        </w:rPr>
      </w:pPr>
      <w:r w:rsidRPr="00E21AF2">
        <w:rPr>
          <w:sz w:val="24"/>
          <w:szCs w:val="24"/>
        </w:rPr>
        <w:t>принято решение об отказе во внесении</w:t>
      </w:r>
      <w:r w:rsidR="00AD2AF7">
        <w:rPr>
          <w:sz w:val="24"/>
          <w:szCs w:val="24"/>
        </w:rPr>
        <w:t xml:space="preserve"> </w:t>
      </w:r>
      <w:r w:rsidR="00F54E38" w:rsidRPr="00F54E38">
        <w:rPr>
          <w:sz w:val="24"/>
          <w:szCs w:val="24"/>
        </w:rPr>
        <w:t>исправлений в разрешение на ввод объекта в эксплуатацию.</w:t>
      </w:r>
    </w:p>
    <w:p w14:paraId="0C4479F2" w14:textId="77777777" w:rsidR="00F54E38" w:rsidRDefault="00F54E38" w:rsidP="00E21AF2">
      <w:pPr>
        <w:tabs>
          <w:tab w:val="left" w:pos="8871"/>
        </w:tabs>
        <w:jc w:val="both"/>
        <w:rPr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819"/>
        <w:gridCol w:w="3509"/>
      </w:tblGrid>
      <w:tr w:rsidR="00F54E38" w14:paraId="29603D9C" w14:textId="77777777" w:rsidTr="00F54E38">
        <w:tc>
          <w:tcPr>
            <w:tcW w:w="1526" w:type="dxa"/>
            <w:vAlign w:val="center"/>
          </w:tcPr>
          <w:p w14:paraId="3A06EDE4" w14:textId="77777777" w:rsidR="00F54E38" w:rsidRDefault="00F54E38" w:rsidP="00F54E38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 xml:space="preserve">№ пункта </w:t>
            </w:r>
            <w:proofErr w:type="spellStart"/>
            <w:r>
              <w:t>Админист-ративного</w:t>
            </w:r>
            <w:proofErr w:type="spellEnd"/>
            <w:r>
              <w:t xml:space="preserve"> регламента</w:t>
            </w:r>
          </w:p>
        </w:tc>
        <w:tc>
          <w:tcPr>
            <w:tcW w:w="4819" w:type="dxa"/>
            <w:vAlign w:val="center"/>
          </w:tcPr>
          <w:p w14:paraId="36E1076A" w14:textId="77777777" w:rsidR="00F54E38" w:rsidRDefault="00F54E38" w:rsidP="00F54E38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Наименование основания для отказа во внесении исправлений в разрешение на ввод объекта в эксплуатацию в соответствии с Административным регламентом</w:t>
            </w:r>
          </w:p>
        </w:tc>
        <w:tc>
          <w:tcPr>
            <w:tcW w:w="3509" w:type="dxa"/>
            <w:vAlign w:val="center"/>
          </w:tcPr>
          <w:p w14:paraId="71E64133" w14:textId="77777777" w:rsidR="00F54E38" w:rsidRDefault="00F54E38" w:rsidP="00F54E38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Разъяснение причин отказа во внесении исправлений в разрешение на ввод объекта в эксплуатацию</w:t>
            </w:r>
          </w:p>
        </w:tc>
      </w:tr>
      <w:tr w:rsidR="00F54E38" w14:paraId="52B3AFD0" w14:textId="77777777" w:rsidTr="00F54E38">
        <w:tc>
          <w:tcPr>
            <w:tcW w:w="1526" w:type="dxa"/>
            <w:vAlign w:val="center"/>
          </w:tcPr>
          <w:p w14:paraId="6C285BB7" w14:textId="77777777" w:rsidR="00F54E38" w:rsidRDefault="00F54E38" w:rsidP="00F54E38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«а» пункта 2.28</w:t>
            </w:r>
          </w:p>
        </w:tc>
        <w:tc>
          <w:tcPr>
            <w:tcW w:w="4819" w:type="dxa"/>
            <w:vAlign w:val="center"/>
          </w:tcPr>
          <w:p w14:paraId="635377B6" w14:textId="77777777" w:rsidR="00F54E38" w:rsidRDefault="00F54E38" w:rsidP="00F54E38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3509" w:type="dxa"/>
            <w:vAlign w:val="center"/>
          </w:tcPr>
          <w:p w14:paraId="14246141" w14:textId="77777777" w:rsidR="00F54E38" w:rsidRPr="00F54E38" w:rsidRDefault="00F54E38" w:rsidP="00F54E38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F54E38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F54E38" w14:paraId="7EE409F5" w14:textId="77777777" w:rsidTr="00F54E38">
        <w:tc>
          <w:tcPr>
            <w:tcW w:w="1526" w:type="dxa"/>
            <w:vAlign w:val="center"/>
          </w:tcPr>
          <w:p w14:paraId="526C970D" w14:textId="77777777" w:rsidR="00F54E38" w:rsidRDefault="00F54E38" w:rsidP="00F54E38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«б» пункта 2.28</w:t>
            </w:r>
          </w:p>
        </w:tc>
        <w:tc>
          <w:tcPr>
            <w:tcW w:w="4819" w:type="dxa"/>
            <w:vAlign w:val="center"/>
          </w:tcPr>
          <w:p w14:paraId="2AEBBB6B" w14:textId="77777777" w:rsidR="00F54E38" w:rsidRDefault="00F54E38" w:rsidP="00F54E38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отсутствие факта допущения опечаток и ошибок в разрешении на ввод объекта в эксплуатацию</w:t>
            </w:r>
          </w:p>
        </w:tc>
        <w:tc>
          <w:tcPr>
            <w:tcW w:w="3509" w:type="dxa"/>
            <w:vAlign w:val="center"/>
          </w:tcPr>
          <w:p w14:paraId="3081CEB7" w14:textId="77777777" w:rsidR="00F54E38" w:rsidRPr="00F54E38" w:rsidRDefault="00F54E38" w:rsidP="00F54E38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F54E38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</w:tbl>
    <w:p w14:paraId="0D5F0726" w14:textId="77777777" w:rsidR="00F54E38" w:rsidRDefault="00F54E38" w:rsidP="00E21AF2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11A1FC1F" w14:textId="77777777" w:rsidR="00F54E38" w:rsidRDefault="00F54E38" w:rsidP="00E21AF2">
      <w:pPr>
        <w:tabs>
          <w:tab w:val="left" w:pos="8871"/>
        </w:tabs>
        <w:jc w:val="both"/>
        <w:rPr>
          <w:sz w:val="24"/>
          <w:szCs w:val="24"/>
        </w:rPr>
      </w:pPr>
      <w:r w:rsidRPr="00F54E38">
        <w:rPr>
          <w:sz w:val="24"/>
          <w:szCs w:val="24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14:paraId="0E51F766" w14:textId="77777777" w:rsidR="00F54E38" w:rsidRDefault="00F54E38" w:rsidP="00F54E38">
      <w:pPr>
        <w:tabs>
          <w:tab w:val="left" w:pos="8871"/>
        </w:tabs>
        <w:jc w:val="both"/>
        <w:rPr>
          <w:sz w:val="24"/>
          <w:szCs w:val="24"/>
        </w:rPr>
      </w:pPr>
      <w:r w:rsidRPr="0010653B">
        <w:rPr>
          <w:sz w:val="24"/>
          <w:szCs w:val="24"/>
        </w:rPr>
        <w:t>Данный отказ может быть обжалован в досудебном порядке путем направления жалобы в</w:t>
      </w:r>
      <w:r>
        <w:rPr>
          <w:sz w:val="24"/>
          <w:szCs w:val="24"/>
        </w:rPr>
        <w:t xml:space="preserve"> ______________________________________________, </w:t>
      </w:r>
      <w:r w:rsidRPr="0010653B">
        <w:rPr>
          <w:sz w:val="24"/>
          <w:szCs w:val="24"/>
        </w:rPr>
        <w:t>а также в судебном порядке.</w:t>
      </w:r>
    </w:p>
    <w:p w14:paraId="798CB820" w14:textId="77777777" w:rsidR="00F54E38" w:rsidRDefault="00F54E38" w:rsidP="00F54E38">
      <w:pPr>
        <w:tabs>
          <w:tab w:val="left" w:pos="8871"/>
        </w:tabs>
        <w:jc w:val="both"/>
        <w:rPr>
          <w:sz w:val="24"/>
          <w:szCs w:val="24"/>
        </w:rPr>
      </w:pPr>
    </w:p>
    <w:p w14:paraId="2680AD0C" w14:textId="77777777" w:rsidR="00F54E38" w:rsidRDefault="00F54E38" w:rsidP="00F54E38">
      <w:pPr>
        <w:tabs>
          <w:tab w:val="left" w:pos="8871"/>
        </w:tabs>
        <w:rPr>
          <w:sz w:val="24"/>
          <w:szCs w:val="24"/>
        </w:rPr>
      </w:pPr>
      <w:r w:rsidRPr="009B7BB9">
        <w:rPr>
          <w:sz w:val="24"/>
          <w:szCs w:val="24"/>
        </w:rPr>
        <w:t>Дополнительно информируем: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p w14:paraId="317B5DEE" w14:textId="77777777" w:rsidR="00F54E38" w:rsidRPr="00F54E38" w:rsidRDefault="00F54E38" w:rsidP="00F54E38">
      <w:pPr>
        <w:tabs>
          <w:tab w:val="left" w:pos="8871"/>
        </w:tabs>
        <w:jc w:val="center"/>
        <w:rPr>
          <w:sz w:val="16"/>
          <w:szCs w:val="16"/>
        </w:rPr>
      </w:pPr>
      <w:r w:rsidRPr="00F54E38">
        <w:rPr>
          <w:sz w:val="16"/>
          <w:szCs w:val="16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14:paraId="64CF529E" w14:textId="77777777" w:rsidR="00F54E38" w:rsidRDefault="00F54E38" w:rsidP="00F54E38">
      <w:pPr>
        <w:tabs>
          <w:tab w:val="left" w:pos="8871"/>
        </w:tabs>
        <w:jc w:val="center"/>
        <w:rPr>
          <w:sz w:val="16"/>
          <w:szCs w:val="16"/>
        </w:rPr>
      </w:pPr>
    </w:p>
    <w:p w14:paraId="00A16B77" w14:textId="77777777" w:rsidR="00F54E38" w:rsidRDefault="00F54E38" w:rsidP="00F54E38">
      <w:pPr>
        <w:tabs>
          <w:tab w:val="left" w:pos="8871"/>
        </w:tabs>
        <w:jc w:val="center"/>
        <w:rPr>
          <w:sz w:val="16"/>
          <w:szCs w:val="16"/>
        </w:rPr>
      </w:pPr>
    </w:p>
    <w:p w14:paraId="4BA47591" w14:textId="77777777" w:rsidR="00F54E38" w:rsidRDefault="00F54E38" w:rsidP="00F54E38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          ____________________________                __________________________________________</w:t>
      </w:r>
    </w:p>
    <w:p w14:paraId="7F3F2480" w14:textId="77777777" w:rsidR="00F54E38" w:rsidRDefault="00AD2AF7" w:rsidP="00F54E38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="00F54E38" w:rsidRPr="009B7BB9">
        <w:rPr>
          <w:sz w:val="16"/>
          <w:szCs w:val="16"/>
        </w:rPr>
        <w:t>(</w:t>
      </w:r>
      <w:proofErr w:type="gramStart"/>
      <w:r w:rsidR="00F54E38" w:rsidRPr="009B7BB9">
        <w:rPr>
          <w:sz w:val="16"/>
          <w:szCs w:val="16"/>
        </w:rPr>
        <w:t xml:space="preserve">должность) </w:t>
      </w:r>
      <w:r>
        <w:rPr>
          <w:sz w:val="16"/>
          <w:szCs w:val="16"/>
        </w:rPr>
        <w:t xml:space="preserve">  </w:t>
      </w:r>
      <w:proofErr w:type="gramEnd"/>
      <w:r>
        <w:rPr>
          <w:sz w:val="16"/>
          <w:szCs w:val="16"/>
        </w:rPr>
        <w:t xml:space="preserve">                                            </w:t>
      </w:r>
      <w:r w:rsidR="00F54E38" w:rsidRPr="009B7BB9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</w:t>
      </w:r>
      <w:r w:rsidR="00F54E38" w:rsidRPr="009B7BB9">
        <w:rPr>
          <w:sz w:val="16"/>
          <w:szCs w:val="16"/>
        </w:rPr>
        <w:t xml:space="preserve"> (фамилия, имя, отчество (при наличии)</w:t>
      </w:r>
    </w:p>
    <w:p w14:paraId="34682C3A" w14:textId="77777777" w:rsidR="00F54E38" w:rsidRDefault="00F54E38" w:rsidP="00F54E38">
      <w:pPr>
        <w:tabs>
          <w:tab w:val="left" w:pos="8871"/>
        </w:tabs>
        <w:jc w:val="both"/>
        <w:rPr>
          <w:sz w:val="16"/>
          <w:szCs w:val="16"/>
        </w:rPr>
      </w:pPr>
    </w:p>
    <w:p w14:paraId="1B756BF0" w14:textId="77777777" w:rsidR="00F54E38" w:rsidRDefault="00F54E38" w:rsidP="00F54E38">
      <w:pPr>
        <w:tabs>
          <w:tab w:val="left" w:pos="8871"/>
        </w:tabs>
        <w:jc w:val="both"/>
        <w:rPr>
          <w:sz w:val="24"/>
          <w:szCs w:val="24"/>
        </w:rPr>
      </w:pPr>
      <w:r w:rsidRPr="009B7BB9">
        <w:rPr>
          <w:sz w:val="24"/>
          <w:szCs w:val="24"/>
        </w:rPr>
        <w:t>Дата</w:t>
      </w:r>
    </w:p>
    <w:p w14:paraId="02BA98E1" w14:textId="77777777" w:rsidR="001859AD" w:rsidRDefault="001859AD" w:rsidP="00F54E38">
      <w:pPr>
        <w:tabs>
          <w:tab w:val="left" w:pos="8871"/>
        </w:tabs>
        <w:jc w:val="both"/>
        <w:rPr>
          <w:sz w:val="24"/>
          <w:szCs w:val="24"/>
        </w:rPr>
      </w:pPr>
    </w:p>
    <w:p w14:paraId="4B87962D" w14:textId="77777777" w:rsidR="001859AD" w:rsidRPr="00755FB5" w:rsidRDefault="001859AD" w:rsidP="001859AD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6</w:t>
      </w:r>
    </w:p>
    <w:p w14:paraId="2B991D29" w14:textId="77777777" w:rsidR="001859AD" w:rsidRPr="00755FB5" w:rsidRDefault="001859AD" w:rsidP="001859AD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 предоставления муниципальной услуги</w:t>
      </w:r>
      <w:r w:rsidR="000B3D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2C006C16" w14:textId="77777777" w:rsidR="001859AD" w:rsidRDefault="001859AD" w:rsidP="001859AD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lang w:eastAsia="en-US"/>
        </w:rPr>
      </w:pPr>
    </w:p>
    <w:p w14:paraId="273F58B1" w14:textId="77777777" w:rsidR="001859AD" w:rsidRDefault="001859AD" w:rsidP="001859AD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443A49D4" w14:textId="77777777" w:rsidR="001859AD" w:rsidRDefault="001859AD" w:rsidP="001859AD">
      <w:pPr>
        <w:tabs>
          <w:tab w:val="left" w:pos="8871"/>
        </w:tabs>
        <w:jc w:val="center"/>
        <w:rPr>
          <w:sz w:val="24"/>
          <w:szCs w:val="24"/>
        </w:rPr>
      </w:pPr>
    </w:p>
    <w:p w14:paraId="0B2F2774" w14:textId="77777777" w:rsidR="00F54E38" w:rsidRDefault="00F54E38" w:rsidP="00F54E38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2B095406" w14:textId="77777777" w:rsidR="001859AD" w:rsidRPr="00985E57" w:rsidRDefault="001859AD" w:rsidP="001859AD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lastRenderedPageBreak/>
        <w:t xml:space="preserve">З А Я В Л Е Н И Е </w:t>
      </w:r>
    </w:p>
    <w:p w14:paraId="1FE93D94" w14:textId="77777777" w:rsidR="001859AD" w:rsidRDefault="001859AD" w:rsidP="001859AD">
      <w:pPr>
        <w:tabs>
          <w:tab w:val="left" w:pos="8871"/>
        </w:tabs>
        <w:jc w:val="center"/>
        <w:rPr>
          <w:sz w:val="24"/>
          <w:szCs w:val="24"/>
        </w:rPr>
      </w:pPr>
      <w:r w:rsidRPr="001859AD">
        <w:rPr>
          <w:sz w:val="24"/>
          <w:szCs w:val="24"/>
        </w:rPr>
        <w:t>о выдаче дубликата разрешения на ввод объекта в эксплуатацию</w:t>
      </w:r>
    </w:p>
    <w:p w14:paraId="51EC109C" w14:textId="77777777" w:rsidR="001859AD" w:rsidRPr="001859AD" w:rsidRDefault="001859AD" w:rsidP="001859AD">
      <w:pPr>
        <w:tabs>
          <w:tab w:val="left" w:pos="8871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«___»</w:t>
      </w:r>
      <w:r w:rsidRPr="001859AD">
        <w:rPr>
          <w:sz w:val="24"/>
          <w:szCs w:val="24"/>
        </w:rPr>
        <w:t xml:space="preserve"> __</w:t>
      </w:r>
      <w:r>
        <w:rPr>
          <w:sz w:val="24"/>
          <w:szCs w:val="24"/>
        </w:rPr>
        <w:t>____</w:t>
      </w:r>
      <w:r w:rsidRPr="001859AD">
        <w:rPr>
          <w:sz w:val="24"/>
          <w:szCs w:val="24"/>
        </w:rPr>
        <w:t>________ 20___ г.</w:t>
      </w:r>
    </w:p>
    <w:p w14:paraId="68461333" w14:textId="77777777" w:rsidR="001859AD" w:rsidRPr="00C26C70" w:rsidRDefault="001859AD" w:rsidP="001859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6C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635B8642" w14:textId="77777777" w:rsidR="001859AD" w:rsidRDefault="001859AD" w:rsidP="001859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7C71">
        <w:rPr>
          <w:rFonts w:ascii="Times New Roman" w:hAnsi="Times New Roman" w:cs="Times New Roman"/>
          <w:sz w:val="16"/>
          <w:szCs w:val="16"/>
        </w:rPr>
        <w:t>(</w:t>
      </w:r>
      <w:r w:rsidR="00CE3DB6" w:rsidRPr="00CE3DB6">
        <w:rPr>
          <w:rFonts w:ascii="Times New Roman" w:hAnsi="Times New Roman" w:cs="Times New Roman"/>
          <w:sz w:val="16"/>
          <w:szCs w:val="16"/>
        </w:rPr>
        <w:t>наименование уполномоченного на выдачу разрешений на ввод объекта в эксплуатацию</w:t>
      </w:r>
      <w:r w:rsidR="00CE3DB6">
        <w:rPr>
          <w:rFonts w:ascii="Times New Roman" w:hAnsi="Times New Roman" w:cs="Times New Roman"/>
          <w:sz w:val="16"/>
          <w:szCs w:val="16"/>
        </w:rPr>
        <w:t xml:space="preserve"> органа местного самоуправления</w:t>
      </w:r>
      <w:r w:rsidRPr="00B27C71">
        <w:rPr>
          <w:rFonts w:ascii="Times New Roman" w:hAnsi="Times New Roman" w:cs="Times New Roman"/>
          <w:sz w:val="16"/>
          <w:szCs w:val="16"/>
        </w:rPr>
        <w:t>)</w:t>
      </w:r>
    </w:p>
    <w:p w14:paraId="493A800C" w14:textId="77777777" w:rsidR="001859AD" w:rsidRDefault="001859AD" w:rsidP="001859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644F1FAE" w14:textId="77777777" w:rsidR="001859AD" w:rsidRDefault="001C4B66" w:rsidP="00F54E38">
      <w:pPr>
        <w:tabs>
          <w:tab w:val="left" w:pos="8871"/>
        </w:tabs>
        <w:jc w:val="both"/>
        <w:rPr>
          <w:sz w:val="24"/>
          <w:szCs w:val="24"/>
        </w:rPr>
      </w:pPr>
      <w:r w:rsidRPr="001C4B66">
        <w:rPr>
          <w:sz w:val="24"/>
          <w:szCs w:val="24"/>
        </w:rPr>
        <w:t>Прошу выдать дубликат разрешения на ввод объекта в эксплуатацию.</w:t>
      </w:r>
    </w:p>
    <w:p w14:paraId="4A7F2F73" w14:textId="77777777" w:rsidR="007820A4" w:rsidRPr="001C4B66" w:rsidRDefault="007820A4" w:rsidP="00F54E38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C4C356F" w14:textId="77777777" w:rsidR="00F54E38" w:rsidRPr="007820A4" w:rsidRDefault="007820A4" w:rsidP="007820A4">
      <w:pPr>
        <w:tabs>
          <w:tab w:val="left" w:pos="8871"/>
        </w:tabs>
        <w:jc w:val="center"/>
        <w:rPr>
          <w:sz w:val="24"/>
          <w:szCs w:val="24"/>
        </w:rPr>
      </w:pPr>
      <w:r w:rsidRPr="007820A4">
        <w:rPr>
          <w:sz w:val="24"/>
          <w:szCs w:val="24"/>
        </w:rPr>
        <w:t>1. Сведения о застройщике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9"/>
        <w:gridCol w:w="4736"/>
        <w:gridCol w:w="3943"/>
      </w:tblGrid>
      <w:tr w:rsidR="007820A4" w14:paraId="6F08E5C9" w14:textId="77777777" w:rsidTr="00473175">
        <w:tc>
          <w:tcPr>
            <w:tcW w:w="959" w:type="dxa"/>
            <w:vAlign w:val="center"/>
          </w:tcPr>
          <w:p w14:paraId="62AA90F4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</w:t>
            </w:r>
          </w:p>
        </w:tc>
        <w:tc>
          <w:tcPr>
            <w:tcW w:w="4819" w:type="dxa"/>
            <w:vAlign w:val="center"/>
          </w:tcPr>
          <w:p w14:paraId="4487D23B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6" w:type="dxa"/>
          </w:tcPr>
          <w:p w14:paraId="2999095C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41D3DF53" w14:textId="77777777" w:rsidTr="00473175">
        <w:tc>
          <w:tcPr>
            <w:tcW w:w="959" w:type="dxa"/>
            <w:vAlign w:val="center"/>
          </w:tcPr>
          <w:p w14:paraId="43644848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1.1.1</w:t>
            </w:r>
          </w:p>
        </w:tc>
        <w:tc>
          <w:tcPr>
            <w:tcW w:w="4819" w:type="dxa"/>
            <w:vAlign w:val="center"/>
          </w:tcPr>
          <w:p w14:paraId="7935BA29" w14:textId="77777777" w:rsidR="007820A4" w:rsidRPr="00985E57" w:rsidRDefault="007820A4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Фамилия, имя, отчество (при наличии)</w:t>
            </w:r>
          </w:p>
          <w:p w14:paraId="1D33A617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6177891C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733AD69F" w14:textId="77777777" w:rsidTr="00473175">
        <w:tc>
          <w:tcPr>
            <w:tcW w:w="959" w:type="dxa"/>
            <w:vAlign w:val="center"/>
          </w:tcPr>
          <w:p w14:paraId="782B390F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1.1.2</w:t>
            </w:r>
          </w:p>
        </w:tc>
        <w:tc>
          <w:tcPr>
            <w:tcW w:w="4819" w:type="dxa"/>
            <w:vAlign w:val="center"/>
          </w:tcPr>
          <w:p w14:paraId="2D38E059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076" w:type="dxa"/>
          </w:tcPr>
          <w:p w14:paraId="7A037F62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35D53CFF" w14:textId="77777777" w:rsidTr="00473175">
        <w:tc>
          <w:tcPr>
            <w:tcW w:w="959" w:type="dxa"/>
            <w:vAlign w:val="center"/>
          </w:tcPr>
          <w:p w14:paraId="33489410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1.1.3</w:t>
            </w:r>
          </w:p>
        </w:tc>
        <w:tc>
          <w:tcPr>
            <w:tcW w:w="4819" w:type="dxa"/>
            <w:vAlign w:val="center"/>
          </w:tcPr>
          <w:p w14:paraId="0264FEDC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6" w:type="dxa"/>
          </w:tcPr>
          <w:p w14:paraId="7791F79D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79D10E4E" w14:textId="77777777" w:rsidTr="00473175">
        <w:tc>
          <w:tcPr>
            <w:tcW w:w="959" w:type="dxa"/>
            <w:vAlign w:val="center"/>
          </w:tcPr>
          <w:p w14:paraId="5091CFE3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</w:t>
            </w:r>
          </w:p>
        </w:tc>
        <w:tc>
          <w:tcPr>
            <w:tcW w:w="4819" w:type="dxa"/>
            <w:vAlign w:val="center"/>
          </w:tcPr>
          <w:p w14:paraId="04E11BB9" w14:textId="77777777" w:rsidR="007820A4" w:rsidRPr="00985E57" w:rsidRDefault="007820A4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Сведения о юридическом лице:</w:t>
            </w:r>
          </w:p>
          <w:p w14:paraId="4AF13D08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23BF37EC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1D57DCDC" w14:textId="77777777" w:rsidTr="00473175">
        <w:tc>
          <w:tcPr>
            <w:tcW w:w="959" w:type="dxa"/>
            <w:vAlign w:val="center"/>
          </w:tcPr>
          <w:p w14:paraId="641EC1AB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1.2.1</w:t>
            </w:r>
          </w:p>
        </w:tc>
        <w:tc>
          <w:tcPr>
            <w:tcW w:w="4819" w:type="dxa"/>
            <w:vAlign w:val="center"/>
          </w:tcPr>
          <w:p w14:paraId="0AF8965D" w14:textId="77777777" w:rsidR="007820A4" w:rsidRPr="00985E57" w:rsidRDefault="007820A4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Полное наименование</w:t>
            </w:r>
          </w:p>
          <w:p w14:paraId="7DAD2E12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77CD62E5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095A39C7" w14:textId="77777777" w:rsidTr="00473175">
        <w:tc>
          <w:tcPr>
            <w:tcW w:w="959" w:type="dxa"/>
            <w:vAlign w:val="center"/>
          </w:tcPr>
          <w:p w14:paraId="4EC0AC87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1.2.2</w:t>
            </w:r>
          </w:p>
        </w:tc>
        <w:tc>
          <w:tcPr>
            <w:tcW w:w="4819" w:type="dxa"/>
            <w:vAlign w:val="center"/>
          </w:tcPr>
          <w:p w14:paraId="50A79142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076" w:type="dxa"/>
          </w:tcPr>
          <w:p w14:paraId="477C5F20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76B98F16" w14:textId="77777777" w:rsidTr="00473175">
        <w:tc>
          <w:tcPr>
            <w:tcW w:w="959" w:type="dxa"/>
            <w:vAlign w:val="center"/>
          </w:tcPr>
          <w:p w14:paraId="65673107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1.2.3</w:t>
            </w:r>
          </w:p>
        </w:tc>
        <w:tc>
          <w:tcPr>
            <w:tcW w:w="4819" w:type="dxa"/>
            <w:vAlign w:val="center"/>
          </w:tcPr>
          <w:p w14:paraId="42D0BA0D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6" w:type="dxa"/>
          </w:tcPr>
          <w:p w14:paraId="5C7E5CC3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47B32E8F" w14:textId="77777777" w:rsidR="00F54E38" w:rsidRDefault="00F54E38" w:rsidP="00E21AF2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400E0F9F" w14:textId="77777777" w:rsidR="007820A4" w:rsidRDefault="007820A4" w:rsidP="007820A4">
      <w:pPr>
        <w:tabs>
          <w:tab w:val="left" w:pos="8871"/>
        </w:tabs>
        <w:jc w:val="center"/>
        <w:rPr>
          <w:sz w:val="24"/>
          <w:szCs w:val="24"/>
        </w:rPr>
      </w:pPr>
      <w:r w:rsidRPr="007820A4">
        <w:rPr>
          <w:sz w:val="24"/>
          <w:szCs w:val="24"/>
        </w:rPr>
        <w:t>2. Сведения о выданном разрешении на ввод объекта в эксплуатацию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8"/>
        <w:gridCol w:w="3866"/>
        <w:gridCol w:w="2412"/>
        <w:gridCol w:w="2412"/>
      </w:tblGrid>
      <w:tr w:rsidR="007820A4" w14:paraId="0DEDE5F0" w14:textId="77777777" w:rsidTr="007820A4">
        <w:tc>
          <w:tcPr>
            <w:tcW w:w="959" w:type="dxa"/>
            <w:vAlign w:val="center"/>
          </w:tcPr>
          <w:p w14:paraId="767A2146" w14:textId="77777777" w:rsidR="007820A4" w:rsidRPr="00020E8C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№</w:t>
            </w:r>
          </w:p>
        </w:tc>
        <w:tc>
          <w:tcPr>
            <w:tcW w:w="3967" w:type="dxa"/>
            <w:vAlign w:val="center"/>
          </w:tcPr>
          <w:p w14:paraId="465B6474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sz w:val="24"/>
                <w:szCs w:val="24"/>
              </w:rPr>
            </w:pPr>
            <w:r w:rsidRPr="00020E8C">
              <w:rPr>
                <w:sz w:val="24"/>
                <w:szCs w:val="24"/>
              </w:rPr>
              <w:t>Орган (организация),</w:t>
            </w:r>
          </w:p>
          <w:p w14:paraId="3B2990E1" w14:textId="77777777" w:rsidR="007820A4" w:rsidRPr="00020E8C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выдавший (-</w:t>
            </w:r>
            <w:proofErr w:type="spellStart"/>
            <w:r w:rsidRPr="00020E8C">
              <w:rPr>
                <w:sz w:val="24"/>
                <w:szCs w:val="24"/>
              </w:rPr>
              <w:t>ая</w:t>
            </w:r>
            <w:proofErr w:type="spellEnd"/>
            <w:r w:rsidRPr="00020E8C">
              <w:rPr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2464" w:type="dxa"/>
            <w:vAlign w:val="center"/>
          </w:tcPr>
          <w:p w14:paraId="44A7E04E" w14:textId="77777777" w:rsidR="007820A4" w:rsidRPr="00020E8C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2464" w:type="dxa"/>
            <w:vAlign w:val="center"/>
          </w:tcPr>
          <w:p w14:paraId="7754DEA2" w14:textId="77777777" w:rsidR="007820A4" w:rsidRPr="00020E8C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Дата документа</w:t>
            </w:r>
          </w:p>
        </w:tc>
      </w:tr>
      <w:tr w:rsidR="007820A4" w14:paraId="02D5E059" w14:textId="77777777" w:rsidTr="007820A4">
        <w:tc>
          <w:tcPr>
            <w:tcW w:w="959" w:type="dxa"/>
            <w:vAlign w:val="center"/>
          </w:tcPr>
          <w:p w14:paraId="7A9AF00A" w14:textId="77777777" w:rsidR="007820A4" w:rsidRDefault="007820A4" w:rsidP="007820A4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rPr>
                <w:caps/>
                <w:kern w:val="28"/>
                <w:sz w:val="24"/>
                <w:szCs w:val="24"/>
                <w:lang w:eastAsia="en-US"/>
              </w:rPr>
              <w:t>2.1</w:t>
            </w:r>
          </w:p>
          <w:p w14:paraId="24F7B741" w14:textId="77777777" w:rsidR="007820A4" w:rsidRDefault="007820A4" w:rsidP="007820A4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</w:tcPr>
          <w:p w14:paraId="4E3E09C3" w14:textId="77777777" w:rsidR="007820A4" w:rsidRDefault="007820A4" w:rsidP="007820A4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3D094CD1" w14:textId="77777777" w:rsidR="007820A4" w:rsidRDefault="007820A4" w:rsidP="007820A4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28D4B2A3" w14:textId="77777777" w:rsidR="007820A4" w:rsidRDefault="007820A4" w:rsidP="007820A4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620C7498" w14:textId="77777777" w:rsidR="007820A4" w:rsidRDefault="007820A4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2E1E941" w14:textId="77777777" w:rsidR="007820A4" w:rsidRPr="003B3FAB" w:rsidRDefault="007820A4" w:rsidP="007820A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7FBE1AA8" w14:textId="77777777" w:rsidR="007820A4" w:rsidRPr="003111DE" w:rsidRDefault="007820A4" w:rsidP="007820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3B119A24" w14:textId="77777777" w:rsidR="007820A4" w:rsidRPr="003B3FAB" w:rsidRDefault="007820A4" w:rsidP="007820A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Номер телефона и адрес электронной почты для связи: </w:t>
      </w:r>
    </w:p>
    <w:p w14:paraId="2D531B57" w14:textId="77777777" w:rsidR="007820A4" w:rsidRPr="003111DE" w:rsidRDefault="007820A4" w:rsidP="007820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684C9E49" w14:textId="77777777" w:rsidR="007820A4" w:rsidRPr="003111DE" w:rsidRDefault="007820A4" w:rsidP="007820A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6153DF" w14:textId="77777777" w:rsidR="007820A4" w:rsidRPr="003B3FAB" w:rsidRDefault="007820A4" w:rsidP="007820A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E8C">
        <w:rPr>
          <w:rFonts w:ascii="Times New Roman" w:hAnsi="Times New Roman" w:cs="Times New Roman"/>
          <w:sz w:val="24"/>
          <w:szCs w:val="24"/>
        </w:rPr>
        <w:t>Результат рассмотрения настоящего заявления прошу: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56"/>
        <w:gridCol w:w="772"/>
      </w:tblGrid>
      <w:tr w:rsidR="007820A4" w:rsidRPr="003111DE" w14:paraId="62FB8D82" w14:textId="77777777" w:rsidTr="00473175">
        <w:tc>
          <w:tcPr>
            <w:tcW w:w="8897" w:type="dxa"/>
          </w:tcPr>
          <w:p w14:paraId="56DB8DCB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7" w:type="dxa"/>
          </w:tcPr>
          <w:p w14:paraId="3FDB8148" w14:textId="77777777" w:rsidR="007820A4" w:rsidRPr="003111DE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0A4" w:rsidRPr="003111DE" w14:paraId="59F54A74" w14:textId="77777777" w:rsidTr="00473175">
        <w:tc>
          <w:tcPr>
            <w:tcW w:w="8897" w:type="dxa"/>
          </w:tcPr>
          <w:p w14:paraId="677092B6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0B3DB1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 либо в многофункциональный центр предоставления государственных и 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услуг, расположенный по адресу:</w:t>
            </w:r>
          </w:p>
          <w:p w14:paraId="64B92BD4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2ED34A72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7ADBB680" w14:textId="77777777" w:rsidR="007820A4" w:rsidRPr="003111DE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0A4" w:rsidRPr="003111DE" w14:paraId="2AC527F9" w14:textId="77777777" w:rsidTr="00473175">
        <w:tc>
          <w:tcPr>
            <w:tcW w:w="8897" w:type="dxa"/>
          </w:tcPr>
          <w:p w14:paraId="32362B05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14:paraId="631D215A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6F955EEC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50676CC8" w14:textId="77777777" w:rsidR="007820A4" w:rsidRPr="003111DE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0A4" w:rsidRPr="003111DE" w14:paraId="190846D8" w14:textId="77777777" w:rsidTr="00473175">
        <w:tc>
          <w:tcPr>
            <w:tcW w:w="8897" w:type="dxa"/>
          </w:tcPr>
          <w:p w14:paraId="689B43D6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единой</w:t>
            </w:r>
          </w:p>
          <w:p w14:paraId="2786546A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информационной системе жилищного строительства</w:t>
            </w:r>
          </w:p>
        </w:tc>
        <w:tc>
          <w:tcPr>
            <w:tcW w:w="957" w:type="dxa"/>
          </w:tcPr>
          <w:p w14:paraId="67614105" w14:textId="77777777" w:rsidR="007820A4" w:rsidRPr="003111DE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0A4" w:rsidRPr="003111DE" w14:paraId="2862D72A" w14:textId="77777777" w:rsidTr="00473175">
        <w:tc>
          <w:tcPr>
            <w:tcW w:w="9854" w:type="dxa"/>
            <w:gridSpan w:val="2"/>
          </w:tcPr>
          <w:p w14:paraId="6D9280C4" w14:textId="77777777" w:rsidR="007820A4" w:rsidRPr="003B3FAB" w:rsidRDefault="007820A4" w:rsidP="00473175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14:paraId="72E538C0" w14:textId="77777777" w:rsidR="007820A4" w:rsidRDefault="007820A4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EBF1D6D" w14:textId="77777777" w:rsidR="007820A4" w:rsidRDefault="007820A4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64D8CC37" w14:textId="77777777" w:rsidR="007820A4" w:rsidRDefault="007820A4" w:rsidP="007820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        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6C1F5037" w14:textId="77777777" w:rsidR="007820A4" w:rsidRPr="003B3FAB" w:rsidRDefault="00AD2AF7" w:rsidP="00AD2AF7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7820A4" w:rsidRPr="003B3FAB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7820A4" w:rsidRPr="003B3FAB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7820A4" w:rsidRPr="003B3FAB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7820A4" w:rsidRPr="003B3FAB">
        <w:rPr>
          <w:rFonts w:ascii="Times New Roman" w:hAnsi="Times New Roman" w:cs="Times New Roman"/>
          <w:sz w:val="16"/>
          <w:szCs w:val="16"/>
        </w:rPr>
        <w:t xml:space="preserve">       (фамилия, имя, отчество (при наличии)</w:t>
      </w:r>
    </w:p>
    <w:p w14:paraId="08553FF3" w14:textId="77777777" w:rsidR="007820A4" w:rsidRDefault="007820A4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9830B65" w14:textId="77777777" w:rsidR="008B0BE0" w:rsidRDefault="008B0BE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358EB6C" w14:textId="77777777" w:rsidR="008B0BE0" w:rsidRDefault="008B0BE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54C5DE2" w14:textId="77777777" w:rsidR="008B0BE0" w:rsidRDefault="008B0BE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DBA842A" w14:textId="77777777" w:rsidR="008B0BE0" w:rsidRPr="00755FB5" w:rsidRDefault="008B0BE0" w:rsidP="008B0BE0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7</w:t>
      </w:r>
    </w:p>
    <w:p w14:paraId="176D09AA" w14:textId="77777777" w:rsidR="008B0BE0" w:rsidRDefault="008B0BE0" w:rsidP="008B0BE0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 предоставления муниципальной услуги</w:t>
      </w:r>
      <w:r w:rsidR="000B3D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4D188065" w14:textId="77777777" w:rsidR="008B0BE0" w:rsidRDefault="008B0BE0" w:rsidP="008B0BE0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</w:p>
    <w:p w14:paraId="40028107" w14:textId="77777777" w:rsidR="008B0BE0" w:rsidRDefault="008B0BE0" w:rsidP="008B0BE0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3B1CB752" w14:textId="77777777" w:rsidR="008B0BE0" w:rsidRDefault="008B0BE0" w:rsidP="008B0BE0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57B18D18" w14:textId="77777777" w:rsidR="008B0BE0" w:rsidRDefault="008B0BE0" w:rsidP="008B0BE0">
      <w:pPr>
        <w:tabs>
          <w:tab w:val="left" w:pos="8871"/>
        </w:tabs>
        <w:jc w:val="right"/>
      </w:pPr>
      <w:r w:rsidRPr="003B3FAB">
        <w:rPr>
          <w:sz w:val="24"/>
          <w:szCs w:val="24"/>
        </w:rPr>
        <w:t>Кому</w:t>
      </w:r>
      <w:r>
        <w:t xml:space="preserve"> _______________________________________ </w:t>
      </w:r>
    </w:p>
    <w:p w14:paraId="517EB66C" w14:textId="77777777" w:rsidR="008B0BE0" w:rsidRPr="003B3FAB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(фамилия, имя, отчество (при наличии) застройщика, </w:t>
      </w:r>
    </w:p>
    <w:p w14:paraId="05292BDF" w14:textId="77777777" w:rsidR="008B0BE0" w:rsidRPr="003B3FAB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ОГРНИП (для физического лица, зарегистрированного в </w:t>
      </w:r>
    </w:p>
    <w:p w14:paraId="1784CD4D" w14:textId="77777777" w:rsidR="008B0BE0" w:rsidRPr="003B3FAB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качестве индивидуального предпринимателя) – для</w:t>
      </w:r>
    </w:p>
    <w:p w14:paraId="5CC4BACB" w14:textId="77777777" w:rsidR="008B0BE0" w:rsidRPr="003B3FAB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физического лица, полное наименование застройщика, </w:t>
      </w:r>
    </w:p>
    <w:p w14:paraId="023EE3F4" w14:textId="77777777" w:rsidR="008B0BE0" w:rsidRDefault="008B0BE0" w:rsidP="008B0BE0">
      <w:pPr>
        <w:tabs>
          <w:tab w:val="left" w:pos="8871"/>
        </w:tabs>
        <w:jc w:val="right"/>
      </w:pPr>
      <w:r w:rsidRPr="003B3FAB">
        <w:rPr>
          <w:sz w:val="16"/>
          <w:szCs w:val="16"/>
        </w:rPr>
        <w:t>ИНН, ОГРН – для юридического лица,</w:t>
      </w:r>
    </w:p>
    <w:p w14:paraId="41BBB1D3" w14:textId="77777777" w:rsidR="008B0BE0" w:rsidRDefault="008B0BE0" w:rsidP="008B0BE0">
      <w:pPr>
        <w:tabs>
          <w:tab w:val="left" w:pos="8871"/>
        </w:tabs>
        <w:jc w:val="right"/>
      </w:pPr>
      <w:r>
        <w:t xml:space="preserve"> _____________________________________________ </w:t>
      </w:r>
    </w:p>
    <w:p w14:paraId="58A1CF9C" w14:textId="77777777" w:rsidR="008B0BE0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почтовый индекс и адрес, телефон, адрес электронной почты)</w:t>
      </w:r>
    </w:p>
    <w:p w14:paraId="52A669FD" w14:textId="77777777" w:rsidR="008B0BE0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</w:p>
    <w:p w14:paraId="553CF257" w14:textId="77777777" w:rsidR="008B0BE0" w:rsidRDefault="008B0BE0" w:rsidP="008B0BE0">
      <w:pPr>
        <w:tabs>
          <w:tab w:val="left" w:pos="8871"/>
        </w:tabs>
        <w:jc w:val="center"/>
        <w:rPr>
          <w:sz w:val="16"/>
          <w:szCs w:val="16"/>
        </w:rPr>
      </w:pPr>
    </w:p>
    <w:p w14:paraId="1E29CEDF" w14:textId="77777777" w:rsidR="008B0BE0" w:rsidRPr="00E21AF2" w:rsidRDefault="008B0BE0" w:rsidP="008B0BE0">
      <w:pPr>
        <w:tabs>
          <w:tab w:val="left" w:pos="8871"/>
        </w:tabs>
        <w:jc w:val="center"/>
        <w:rPr>
          <w:sz w:val="24"/>
          <w:szCs w:val="24"/>
        </w:rPr>
      </w:pPr>
      <w:r w:rsidRPr="00E21AF2">
        <w:rPr>
          <w:sz w:val="24"/>
          <w:szCs w:val="24"/>
        </w:rPr>
        <w:t xml:space="preserve">Р Е Ш Е Н И Е </w:t>
      </w:r>
    </w:p>
    <w:p w14:paraId="44F1FDA1" w14:textId="77777777" w:rsidR="008B0BE0" w:rsidRDefault="008B0BE0" w:rsidP="008B0BE0">
      <w:pPr>
        <w:tabs>
          <w:tab w:val="left" w:pos="8871"/>
        </w:tabs>
        <w:jc w:val="center"/>
        <w:rPr>
          <w:sz w:val="24"/>
          <w:szCs w:val="24"/>
        </w:rPr>
      </w:pPr>
      <w:r w:rsidRPr="008B0BE0">
        <w:rPr>
          <w:sz w:val="24"/>
          <w:szCs w:val="24"/>
        </w:rPr>
        <w:t>об отказе в выдаче дубликата разрешения на ввод объекта в эксплуатацию</w:t>
      </w:r>
    </w:p>
    <w:p w14:paraId="129BE14F" w14:textId="77777777" w:rsidR="008B0BE0" w:rsidRPr="008B0BE0" w:rsidRDefault="008B0BE0" w:rsidP="008B0BE0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11F42AF" w14:textId="77777777" w:rsidR="008B0BE0" w:rsidRDefault="008B0BE0" w:rsidP="008B0BE0">
      <w:pPr>
        <w:tabs>
          <w:tab w:val="left" w:pos="8871"/>
        </w:tabs>
        <w:jc w:val="center"/>
      </w:pPr>
      <w:r>
        <w:t xml:space="preserve">________________________________________________________________________________________________ </w:t>
      </w:r>
    </w:p>
    <w:p w14:paraId="274DE2C8" w14:textId="77777777" w:rsidR="008B0BE0" w:rsidRDefault="008B0BE0" w:rsidP="008B0BE0">
      <w:pPr>
        <w:tabs>
          <w:tab w:val="left" w:pos="8871"/>
        </w:tabs>
        <w:jc w:val="center"/>
        <w:rPr>
          <w:sz w:val="16"/>
          <w:szCs w:val="16"/>
        </w:rPr>
      </w:pPr>
      <w:r w:rsidRPr="003B3FAB">
        <w:rPr>
          <w:sz w:val="16"/>
          <w:szCs w:val="16"/>
        </w:rPr>
        <w:t>(</w:t>
      </w:r>
      <w:r w:rsidR="00CE3DB6" w:rsidRPr="00CE3DB6">
        <w:rPr>
          <w:sz w:val="16"/>
          <w:szCs w:val="16"/>
        </w:rPr>
        <w:t>наименование уполномоченного на выдачу разрешений на ввод объекта в эксплуатацию</w:t>
      </w:r>
      <w:r w:rsidR="00CE3DB6">
        <w:rPr>
          <w:sz w:val="16"/>
          <w:szCs w:val="16"/>
        </w:rPr>
        <w:t xml:space="preserve"> органа местного самоуправления</w:t>
      </w:r>
      <w:r w:rsidRPr="003B3FAB">
        <w:rPr>
          <w:sz w:val="16"/>
          <w:szCs w:val="16"/>
        </w:rPr>
        <w:t>)</w:t>
      </w:r>
    </w:p>
    <w:p w14:paraId="7201D6C4" w14:textId="77777777" w:rsidR="008B0BE0" w:rsidRDefault="008B0BE0" w:rsidP="008B0BE0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B9906D0" w14:textId="77777777" w:rsidR="008B0BE0" w:rsidRDefault="008B0BE0" w:rsidP="008B0BE0">
      <w:pPr>
        <w:tabs>
          <w:tab w:val="left" w:pos="8871"/>
        </w:tabs>
        <w:jc w:val="both"/>
        <w:rPr>
          <w:sz w:val="24"/>
          <w:szCs w:val="24"/>
        </w:rPr>
      </w:pPr>
      <w:r w:rsidRPr="008B0BE0">
        <w:rPr>
          <w:sz w:val="24"/>
          <w:szCs w:val="24"/>
        </w:rPr>
        <w:t>по результатам рассмотрения заявления о выдаче дубликата разрешения на ввод объекта в эксплуатацию от _____</w:t>
      </w:r>
      <w:r>
        <w:rPr>
          <w:sz w:val="24"/>
          <w:szCs w:val="24"/>
        </w:rPr>
        <w:t>_______</w:t>
      </w:r>
      <w:r w:rsidRPr="008B0BE0">
        <w:rPr>
          <w:sz w:val="24"/>
          <w:szCs w:val="24"/>
        </w:rPr>
        <w:t>_________ № ___</w:t>
      </w:r>
      <w:r>
        <w:rPr>
          <w:sz w:val="24"/>
          <w:szCs w:val="24"/>
        </w:rPr>
        <w:t>_</w:t>
      </w:r>
      <w:r w:rsidRPr="008B0BE0">
        <w:rPr>
          <w:sz w:val="24"/>
          <w:szCs w:val="24"/>
        </w:rPr>
        <w:t>_____________ принято</w:t>
      </w:r>
      <w:r w:rsidR="00AD2AF7">
        <w:rPr>
          <w:sz w:val="24"/>
          <w:szCs w:val="24"/>
        </w:rPr>
        <w:t xml:space="preserve"> </w:t>
      </w:r>
      <w:r w:rsidRPr="008B0BE0">
        <w:rPr>
          <w:sz w:val="24"/>
          <w:szCs w:val="24"/>
        </w:rPr>
        <w:t xml:space="preserve">решение об отказе </w:t>
      </w:r>
    </w:p>
    <w:p w14:paraId="48A7477B" w14:textId="77777777" w:rsidR="008B0BE0" w:rsidRPr="008B0BE0" w:rsidRDefault="008B0BE0" w:rsidP="008B0BE0">
      <w:pPr>
        <w:tabs>
          <w:tab w:val="left" w:pos="8871"/>
        </w:tabs>
        <w:jc w:val="both"/>
        <w:rPr>
          <w:sz w:val="16"/>
          <w:szCs w:val="16"/>
        </w:rPr>
      </w:pPr>
      <w:r w:rsidRPr="008B0BE0">
        <w:rPr>
          <w:sz w:val="16"/>
          <w:szCs w:val="16"/>
        </w:rPr>
        <w:t xml:space="preserve">(дата и номер регистрации) </w:t>
      </w:r>
    </w:p>
    <w:p w14:paraId="546E256E" w14:textId="77777777" w:rsidR="008B0BE0" w:rsidRDefault="008B0BE0" w:rsidP="008B0BE0">
      <w:pPr>
        <w:tabs>
          <w:tab w:val="left" w:pos="8871"/>
        </w:tabs>
        <w:jc w:val="both"/>
        <w:rPr>
          <w:sz w:val="24"/>
          <w:szCs w:val="24"/>
        </w:rPr>
      </w:pPr>
      <w:r w:rsidRPr="008B0BE0">
        <w:rPr>
          <w:sz w:val="24"/>
          <w:szCs w:val="24"/>
        </w:rPr>
        <w:t>в выдаче</w:t>
      </w:r>
      <w:r w:rsidR="00AD2AF7">
        <w:rPr>
          <w:sz w:val="24"/>
          <w:szCs w:val="24"/>
        </w:rPr>
        <w:t xml:space="preserve"> </w:t>
      </w:r>
      <w:r w:rsidRPr="008B0BE0">
        <w:rPr>
          <w:sz w:val="24"/>
          <w:szCs w:val="24"/>
        </w:rPr>
        <w:t>дубликата разрешения на ввод объекта в эксплуатацию.</w:t>
      </w:r>
    </w:p>
    <w:p w14:paraId="209ECE72" w14:textId="77777777" w:rsidR="008B0BE0" w:rsidRDefault="008B0BE0" w:rsidP="008B0BE0">
      <w:pPr>
        <w:tabs>
          <w:tab w:val="left" w:pos="8871"/>
        </w:tabs>
        <w:jc w:val="both"/>
        <w:rPr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5043"/>
        <w:gridCol w:w="3285"/>
      </w:tblGrid>
      <w:tr w:rsidR="008B0BE0" w14:paraId="4026E6D9" w14:textId="77777777" w:rsidTr="004C75BE">
        <w:tc>
          <w:tcPr>
            <w:tcW w:w="1526" w:type="dxa"/>
            <w:vAlign w:val="center"/>
          </w:tcPr>
          <w:p w14:paraId="0762AAF5" w14:textId="77777777" w:rsidR="008B0BE0" w:rsidRPr="008B0BE0" w:rsidRDefault="008B0BE0" w:rsidP="004C75BE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8B0BE0">
              <w:t xml:space="preserve">№ пункта </w:t>
            </w:r>
            <w:proofErr w:type="spellStart"/>
            <w:r w:rsidRPr="008B0BE0">
              <w:t>Админист</w:t>
            </w:r>
            <w:r>
              <w:t>-</w:t>
            </w:r>
            <w:r w:rsidRPr="008B0BE0">
              <w:t>ративного</w:t>
            </w:r>
            <w:proofErr w:type="spellEnd"/>
            <w:r w:rsidRPr="008B0BE0">
              <w:t xml:space="preserve"> регламента</w:t>
            </w:r>
          </w:p>
        </w:tc>
        <w:tc>
          <w:tcPr>
            <w:tcW w:w="5043" w:type="dxa"/>
            <w:vAlign w:val="center"/>
          </w:tcPr>
          <w:p w14:paraId="6F452DAD" w14:textId="77777777" w:rsidR="008B0BE0" w:rsidRPr="008B0BE0" w:rsidRDefault="008B0BE0" w:rsidP="004C75BE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8B0BE0">
              <w:t>Наименование основания для отказа в выдаче дубликата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285" w:type="dxa"/>
            <w:vAlign w:val="center"/>
          </w:tcPr>
          <w:p w14:paraId="4BF63A49" w14:textId="77777777" w:rsidR="008B0BE0" w:rsidRPr="008B0BE0" w:rsidRDefault="008B0BE0" w:rsidP="004C75BE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8B0BE0">
              <w:t>Разъяснение причин отказа в выдаче дубликата разрешения на ввод объекта в эксплуатацию</w:t>
            </w:r>
          </w:p>
        </w:tc>
      </w:tr>
      <w:tr w:rsidR="008B0BE0" w14:paraId="1C2D0178" w14:textId="77777777" w:rsidTr="004C75BE">
        <w:tc>
          <w:tcPr>
            <w:tcW w:w="1526" w:type="dxa"/>
            <w:vAlign w:val="center"/>
          </w:tcPr>
          <w:p w14:paraId="2F72F4FD" w14:textId="77777777" w:rsidR="008B0BE0" w:rsidRPr="008B0BE0" w:rsidRDefault="008B0BE0" w:rsidP="004C75BE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 w:rsidRPr="008B0BE0">
              <w:t>пункт 2.30</w:t>
            </w:r>
          </w:p>
        </w:tc>
        <w:tc>
          <w:tcPr>
            <w:tcW w:w="5043" w:type="dxa"/>
            <w:vAlign w:val="center"/>
          </w:tcPr>
          <w:p w14:paraId="682D65CD" w14:textId="77777777" w:rsidR="008B0BE0" w:rsidRPr="008B0BE0" w:rsidRDefault="008B0BE0" w:rsidP="004C75BE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 w:rsidRPr="008B0BE0"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3285" w:type="dxa"/>
            <w:vAlign w:val="center"/>
          </w:tcPr>
          <w:p w14:paraId="30A745C9" w14:textId="77777777" w:rsidR="008B0BE0" w:rsidRPr="008B0BE0" w:rsidRDefault="008B0BE0" w:rsidP="008B0BE0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8B0BE0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</w:tbl>
    <w:p w14:paraId="059E1D15" w14:textId="77777777" w:rsidR="008B0BE0" w:rsidRPr="00755FB5" w:rsidRDefault="008B0BE0" w:rsidP="000B3DB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1DCE62DB" w14:textId="77777777" w:rsidR="008B0BE0" w:rsidRDefault="004C75BE" w:rsidP="000B3DB1">
      <w:pPr>
        <w:tabs>
          <w:tab w:val="left" w:pos="8871"/>
        </w:tabs>
        <w:jc w:val="both"/>
        <w:rPr>
          <w:sz w:val="24"/>
          <w:szCs w:val="24"/>
        </w:rPr>
      </w:pPr>
      <w:r w:rsidRPr="004C75BE">
        <w:rPr>
          <w:sz w:val="24"/>
          <w:szCs w:val="24"/>
        </w:rPr>
        <w:t>Вы вправе повторно обратиться с заявлением о выда</w:t>
      </w:r>
      <w:r w:rsidR="000B3DB1">
        <w:rPr>
          <w:sz w:val="24"/>
          <w:szCs w:val="24"/>
        </w:rPr>
        <w:t xml:space="preserve">че дубликата разрешения на ввод </w:t>
      </w:r>
      <w:r w:rsidRPr="004C75BE">
        <w:rPr>
          <w:sz w:val="24"/>
          <w:szCs w:val="24"/>
        </w:rPr>
        <w:t>объекта в эксплуатацию после устранения указанного нарушения.</w:t>
      </w:r>
    </w:p>
    <w:p w14:paraId="11B33631" w14:textId="77777777" w:rsidR="004C75BE" w:rsidRDefault="004C75BE" w:rsidP="004C75BE">
      <w:pPr>
        <w:tabs>
          <w:tab w:val="left" w:pos="8871"/>
        </w:tabs>
        <w:jc w:val="both"/>
        <w:rPr>
          <w:sz w:val="24"/>
          <w:szCs w:val="24"/>
        </w:rPr>
      </w:pPr>
      <w:r w:rsidRPr="0010653B">
        <w:rPr>
          <w:sz w:val="24"/>
          <w:szCs w:val="24"/>
        </w:rPr>
        <w:lastRenderedPageBreak/>
        <w:t>Данный отказ может быть обжалован в досудебном порядке путем направления жалобы в</w:t>
      </w:r>
      <w:r>
        <w:rPr>
          <w:sz w:val="24"/>
          <w:szCs w:val="24"/>
        </w:rPr>
        <w:t xml:space="preserve"> ______________________________________________, </w:t>
      </w:r>
      <w:r w:rsidRPr="0010653B">
        <w:rPr>
          <w:sz w:val="24"/>
          <w:szCs w:val="24"/>
        </w:rPr>
        <w:t>а также в судебном порядке.</w:t>
      </w:r>
    </w:p>
    <w:p w14:paraId="2332A5FB" w14:textId="77777777" w:rsidR="004C75BE" w:rsidRDefault="004C75BE" w:rsidP="004C75BE">
      <w:pPr>
        <w:tabs>
          <w:tab w:val="left" w:pos="8871"/>
        </w:tabs>
        <w:jc w:val="both"/>
        <w:rPr>
          <w:sz w:val="24"/>
          <w:szCs w:val="24"/>
        </w:rPr>
      </w:pPr>
    </w:p>
    <w:p w14:paraId="69166027" w14:textId="77777777" w:rsidR="004C75BE" w:rsidRDefault="004C75BE" w:rsidP="004C75BE">
      <w:pPr>
        <w:tabs>
          <w:tab w:val="left" w:pos="8871"/>
        </w:tabs>
        <w:rPr>
          <w:sz w:val="24"/>
          <w:szCs w:val="24"/>
        </w:rPr>
      </w:pPr>
      <w:r w:rsidRPr="009B7BB9">
        <w:rPr>
          <w:sz w:val="24"/>
          <w:szCs w:val="24"/>
        </w:rPr>
        <w:t>Дополнительно информируем: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p w14:paraId="1A73AD6F" w14:textId="77777777" w:rsidR="004C75BE" w:rsidRDefault="004C75BE" w:rsidP="004C75BE">
      <w:pPr>
        <w:tabs>
          <w:tab w:val="left" w:pos="8871"/>
        </w:tabs>
        <w:jc w:val="center"/>
        <w:rPr>
          <w:sz w:val="16"/>
          <w:szCs w:val="16"/>
        </w:rPr>
      </w:pPr>
      <w:r w:rsidRPr="004C75BE">
        <w:rPr>
          <w:sz w:val="16"/>
          <w:szCs w:val="16"/>
        </w:rPr>
        <w:t xml:space="preserve">(указывается информация, необходимая для устранения причин отказа в выдаче дубликата разрешения на </w:t>
      </w:r>
    </w:p>
    <w:p w14:paraId="62D13910" w14:textId="77777777" w:rsidR="004C75BE" w:rsidRPr="004C75BE" w:rsidRDefault="004C75BE" w:rsidP="004C75BE">
      <w:pPr>
        <w:tabs>
          <w:tab w:val="left" w:pos="8871"/>
        </w:tabs>
        <w:jc w:val="center"/>
        <w:rPr>
          <w:sz w:val="16"/>
          <w:szCs w:val="16"/>
        </w:rPr>
      </w:pPr>
      <w:r w:rsidRPr="004C75BE">
        <w:rPr>
          <w:sz w:val="16"/>
          <w:szCs w:val="16"/>
        </w:rPr>
        <w:t>ввод объекта в эксплуатацию, а также иная дополнительная информация при наличии)</w:t>
      </w:r>
    </w:p>
    <w:p w14:paraId="0F870E6E" w14:textId="77777777" w:rsidR="004C75BE" w:rsidRDefault="004C75BE" w:rsidP="004C75BE">
      <w:pPr>
        <w:tabs>
          <w:tab w:val="left" w:pos="8871"/>
        </w:tabs>
        <w:jc w:val="center"/>
        <w:rPr>
          <w:sz w:val="16"/>
          <w:szCs w:val="16"/>
        </w:rPr>
      </w:pPr>
    </w:p>
    <w:p w14:paraId="4B414FDA" w14:textId="77777777" w:rsidR="004C75BE" w:rsidRDefault="004C75BE" w:rsidP="004C75BE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          ____________________________                __________________________________________</w:t>
      </w:r>
    </w:p>
    <w:p w14:paraId="23A13963" w14:textId="77777777" w:rsidR="004C75BE" w:rsidRDefault="00AD2AF7" w:rsidP="004C75BE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="004C75BE" w:rsidRPr="009B7BB9">
        <w:rPr>
          <w:sz w:val="16"/>
          <w:szCs w:val="16"/>
        </w:rPr>
        <w:t>(</w:t>
      </w:r>
      <w:proofErr w:type="gramStart"/>
      <w:r w:rsidR="004C75BE" w:rsidRPr="009B7BB9">
        <w:rPr>
          <w:sz w:val="16"/>
          <w:szCs w:val="16"/>
        </w:rPr>
        <w:t>должность)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</w:t>
      </w:r>
      <w:r w:rsidR="004C75BE" w:rsidRPr="009B7BB9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             </w:t>
      </w:r>
      <w:r w:rsidR="004C75BE" w:rsidRPr="009B7BB9">
        <w:rPr>
          <w:sz w:val="16"/>
          <w:szCs w:val="16"/>
        </w:rPr>
        <w:t>(фамилия, имя, отчество (при наличии)</w:t>
      </w:r>
    </w:p>
    <w:p w14:paraId="7B23409C" w14:textId="77777777" w:rsidR="004C75BE" w:rsidRDefault="004C75BE" w:rsidP="004C75BE">
      <w:pPr>
        <w:tabs>
          <w:tab w:val="left" w:pos="8871"/>
        </w:tabs>
        <w:jc w:val="both"/>
        <w:rPr>
          <w:sz w:val="16"/>
          <w:szCs w:val="16"/>
        </w:rPr>
      </w:pPr>
    </w:p>
    <w:p w14:paraId="1272A2FA" w14:textId="77777777" w:rsidR="004C75BE" w:rsidRDefault="004C75BE" w:rsidP="004C75BE">
      <w:pPr>
        <w:tabs>
          <w:tab w:val="left" w:pos="8871"/>
        </w:tabs>
        <w:jc w:val="both"/>
        <w:rPr>
          <w:sz w:val="24"/>
          <w:szCs w:val="24"/>
        </w:rPr>
      </w:pPr>
      <w:r w:rsidRPr="009B7BB9">
        <w:rPr>
          <w:sz w:val="24"/>
          <w:szCs w:val="24"/>
        </w:rPr>
        <w:t>Дата</w:t>
      </w:r>
    </w:p>
    <w:p w14:paraId="52E2FF80" w14:textId="77777777" w:rsidR="004C75BE" w:rsidRDefault="004C75BE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6970B18E" w14:textId="77777777" w:rsidR="00891652" w:rsidRDefault="00891652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3588F8C" w14:textId="77777777" w:rsidR="00891652" w:rsidRDefault="00891652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1787A41C" w14:textId="77777777" w:rsidR="00F24C08" w:rsidRDefault="00F24C08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49AF8D21" w14:textId="77777777" w:rsidR="00F24C08" w:rsidRDefault="00F24C08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6EC60559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DC829C8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42F7C0A3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5A60508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D1BD940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706A41D1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76BD966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F7FFC3D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BFC965D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14213E56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5A6126D5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5C1B9F0E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AB1C895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0168D692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DFC5BBB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4557F3B8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5A2DB691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6C1BD3B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71855121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28650E2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15D9A52D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59A2763B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489E88D4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04F40D3A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1AC263D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6443C687" w14:textId="77777777" w:rsidR="000B3DB1" w:rsidRDefault="000B3DB1" w:rsidP="00F24C08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</w:p>
    <w:p w14:paraId="1724171E" w14:textId="77777777" w:rsidR="00F24C08" w:rsidRPr="00755FB5" w:rsidRDefault="00F24C08" w:rsidP="00F24C08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8</w:t>
      </w:r>
    </w:p>
    <w:p w14:paraId="5E9786DB" w14:textId="77777777" w:rsidR="00F24C08" w:rsidRPr="00755FB5" w:rsidRDefault="00F24C08" w:rsidP="00F24C08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 предоставления муниципальной услуги</w:t>
      </w:r>
      <w:r w:rsidR="000B3D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761D58CC" w14:textId="77777777" w:rsidR="00F24C08" w:rsidRDefault="00F24C08" w:rsidP="00F24C08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lang w:eastAsia="en-US"/>
        </w:rPr>
      </w:pPr>
    </w:p>
    <w:p w14:paraId="5EE470C2" w14:textId="77777777" w:rsidR="00F24C08" w:rsidRDefault="00F24C08" w:rsidP="00F24C08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7CC6BCFB" w14:textId="77777777" w:rsidR="00F24C08" w:rsidRDefault="00F24C08" w:rsidP="00F24C08">
      <w:pPr>
        <w:tabs>
          <w:tab w:val="left" w:pos="8871"/>
        </w:tabs>
        <w:jc w:val="center"/>
        <w:rPr>
          <w:sz w:val="24"/>
          <w:szCs w:val="24"/>
        </w:rPr>
      </w:pPr>
    </w:p>
    <w:p w14:paraId="6F4CE8B6" w14:textId="77777777" w:rsidR="00F24C08" w:rsidRDefault="00F24C08" w:rsidP="00F24C08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4886DF3" w14:textId="77777777" w:rsidR="00F24C08" w:rsidRPr="00985E57" w:rsidRDefault="00F24C08" w:rsidP="00F24C08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lastRenderedPageBreak/>
        <w:t>З А Я В Л Е Н И Е</w:t>
      </w:r>
    </w:p>
    <w:p w14:paraId="30EEE968" w14:textId="77777777" w:rsidR="00F24C08" w:rsidRDefault="00F24C08" w:rsidP="00F24C08">
      <w:pPr>
        <w:tabs>
          <w:tab w:val="left" w:pos="8871"/>
        </w:tabs>
        <w:jc w:val="center"/>
        <w:rPr>
          <w:sz w:val="24"/>
          <w:szCs w:val="24"/>
        </w:rPr>
      </w:pPr>
      <w:r w:rsidRPr="00F24C08">
        <w:rPr>
          <w:sz w:val="24"/>
          <w:szCs w:val="24"/>
        </w:rPr>
        <w:t>об оставлении заявления о выдаче разрешения на ввод объекта в</w:t>
      </w:r>
    </w:p>
    <w:p w14:paraId="587D046F" w14:textId="77777777" w:rsidR="00F24C08" w:rsidRDefault="00F24C08" w:rsidP="00F24C08">
      <w:pPr>
        <w:tabs>
          <w:tab w:val="left" w:pos="8871"/>
        </w:tabs>
        <w:jc w:val="center"/>
      </w:pPr>
      <w:r w:rsidRPr="00F24C08">
        <w:rPr>
          <w:sz w:val="24"/>
          <w:szCs w:val="24"/>
        </w:rPr>
        <w:t>эксплуатацию без рассмотрения</w:t>
      </w:r>
    </w:p>
    <w:p w14:paraId="4F20055E" w14:textId="77777777" w:rsidR="00F24C08" w:rsidRDefault="00F24C08" w:rsidP="00F24C08">
      <w:pPr>
        <w:tabs>
          <w:tab w:val="left" w:pos="8871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«___»</w:t>
      </w:r>
      <w:r w:rsidRPr="001859AD">
        <w:rPr>
          <w:sz w:val="24"/>
          <w:szCs w:val="24"/>
        </w:rPr>
        <w:t xml:space="preserve"> __</w:t>
      </w:r>
      <w:r>
        <w:rPr>
          <w:sz w:val="24"/>
          <w:szCs w:val="24"/>
        </w:rPr>
        <w:t>____</w:t>
      </w:r>
      <w:r w:rsidRPr="001859AD">
        <w:rPr>
          <w:sz w:val="24"/>
          <w:szCs w:val="24"/>
        </w:rPr>
        <w:t>________ 20___ г.</w:t>
      </w:r>
    </w:p>
    <w:p w14:paraId="1A7AC855" w14:textId="77777777" w:rsidR="00F24C08" w:rsidRPr="001859AD" w:rsidRDefault="00F24C08" w:rsidP="00F24C08">
      <w:pPr>
        <w:tabs>
          <w:tab w:val="left" w:pos="8871"/>
        </w:tabs>
        <w:jc w:val="right"/>
        <w:rPr>
          <w:sz w:val="24"/>
          <w:szCs w:val="24"/>
        </w:rPr>
      </w:pPr>
    </w:p>
    <w:p w14:paraId="73642EE8" w14:textId="77777777" w:rsidR="00F24C08" w:rsidRPr="00C26C70" w:rsidRDefault="00F24C08" w:rsidP="00F24C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6C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656865CD" w14:textId="77777777" w:rsidR="00F24C08" w:rsidRDefault="00CE3DB6" w:rsidP="00F24C0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E3DB6">
        <w:rPr>
          <w:rFonts w:ascii="Times New Roman" w:hAnsi="Times New Roman" w:cs="Times New Roman"/>
          <w:sz w:val="16"/>
          <w:szCs w:val="16"/>
        </w:rPr>
        <w:t>(наименование уполномоченного на выдачу разрешений на ввод объекта в эксплуатацию</w:t>
      </w:r>
      <w:r>
        <w:rPr>
          <w:rFonts w:ascii="Times New Roman" w:hAnsi="Times New Roman" w:cs="Times New Roman"/>
          <w:sz w:val="16"/>
          <w:szCs w:val="16"/>
        </w:rPr>
        <w:t xml:space="preserve"> органа местного самоуправления</w:t>
      </w:r>
      <w:r w:rsidR="00F24C08" w:rsidRPr="00B27C71">
        <w:rPr>
          <w:rFonts w:ascii="Times New Roman" w:hAnsi="Times New Roman" w:cs="Times New Roman"/>
          <w:sz w:val="16"/>
          <w:szCs w:val="16"/>
        </w:rPr>
        <w:t>)</w:t>
      </w:r>
    </w:p>
    <w:p w14:paraId="71165C7C" w14:textId="77777777" w:rsidR="00F24C08" w:rsidRDefault="00F24C08" w:rsidP="00F24C0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01E6FA49" w14:textId="77777777" w:rsidR="00F24C08" w:rsidRDefault="00F24C08" w:rsidP="000B3DB1">
      <w:pPr>
        <w:tabs>
          <w:tab w:val="left" w:pos="8871"/>
        </w:tabs>
        <w:jc w:val="both"/>
        <w:rPr>
          <w:sz w:val="24"/>
          <w:szCs w:val="24"/>
        </w:rPr>
      </w:pPr>
      <w:r w:rsidRPr="00F24C08">
        <w:rPr>
          <w:sz w:val="24"/>
          <w:szCs w:val="24"/>
        </w:rPr>
        <w:t>Прошу оставить заявление о выдаче разрешения на ввод объекта в эксплуатацию от ________________№_________________ без рассмотрения.</w:t>
      </w:r>
    </w:p>
    <w:p w14:paraId="151C721A" w14:textId="77777777" w:rsidR="00F24C08" w:rsidRDefault="00F24C08" w:rsidP="004C75BE">
      <w:pPr>
        <w:tabs>
          <w:tab w:val="left" w:pos="8871"/>
        </w:tabs>
        <w:rPr>
          <w:sz w:val="24"/>
          <w:szCs w:val="24"/>
        </w:rPr>
      </w:pPr>
    </w:p>
    <w:p w14:paraId="7F521008" w14:textId="77777777" w:rsidR="00F24C08" w:rsidRDefault="00F24C08" w:rsidP="00F24C08">
      <w:pPr>
        <w:tabs>
          <w:tab w:val="left" w:pos="8871"/>
        </w:tabs>
        <w:jc w:val="center"/>
        <w:rPr>
          <w:sz w:val="24"/>
          <w:szCs w:val="24"/>
        </w:rPr>
      </w:pPr>
      <w:r w:rsidRPr="00F24C08">
        <w:rPr>
          <w:sz w:val="24"/>
          <w:szCs w:val="24"/>
        </w:rPr>
        <w:t>1. Сведения о застройщике</w:t>
      </w:r>
    </w:p>
    <w:p w14:paraId="0A3E09C8" w14:textId="77777777" w:rsidR="00F24C08" w:rsidRDefault="00F24C08" w:rsidP="00F24C08">
      <w:pPr>
        <w:tabs>
          <w:tab w:val="left" w:pos="8871"/>
        </w:tabs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9"/>
        <w:gridCol w:w="4736"/>
        <w:gridCol w:w="3943"/>
      </w:tblGrid>
      <w:tr w:rsidR="00F24C08" w14:paraId="4F9FFC66" w14:textId="77777777" w:rsidTr="00473175">
        <w:tc>
          <w:tcPr>
            <w:tcW w:w="959" w:type="dxa"/>
            <w:vAlign w:val="center"/>
          </w:tcPr>
          <w:p w14:paraId="0909EF56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</w:t>
            </w:r>
          </w:p>
        </w:tc>
        <w:tc>
          <w:tcPr>
            <w:tcW w:w="4819" w:type="dxa"/>
            <w:vAlign w:val="center"/>
          </w:tcPr>
          <w:p w14:paraId="5D2F7A20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6" w:type="dxa"/>
          </w:tcPr>
          <w:p w14:paraId="016D0D33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23787EC2" w14:textId="77777777" w:rsidTr="00473175">
        <w:tc>
          <w:tcPr>
            <w:tcW w:w="959" w:type="dxa"/>
            <w:vAlign w:val="center"/>
          </w:tcPr>
          <w:p w14:paraId="47A2A89A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1.1.1</w:t>
            </w:r>
          </w:p>
        </w:tc>
        <w:tc>
          <w:tcPr>
            <w:tcW w:w="4819" w:type="dxa"/>
            <w:vAlign w:val="center"/>
          </w:tcPr>
          <w:p w14:paraId="462AEF31" w14:textId="77777777" w:rsidR="00F24C08" w:rsidRPr="00985E57" w:rsidRDefault="00F24C08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Фамилия, имя, отчество (при наличии)</w:t>
            </w:r>
          </w:p>
          <w:p w14:paraId="7826FD12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0AC78651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2C0CC409" w14:textId="77777777" w:rsidTr="00473175">
        <w:tc>
          <w:tcPr>
            <w:tcW w:w="959" w:type="dxa"/>
            <w:vAlign w:val="center"/>
          </w:tcPr>
          <w:p w14:paraId="60A3AE31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1.1.2</w:t>
            </w:r>
          </w:p>
        </w:tc>
        <w:tc>
          <w:tcPr>
            <w:tcW w:w="4819" w:type="dxa"/>
            <w:vAlign w:val="center"/>
          </w:tcPr>
          <w:p w14:paraId="025E8637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076" w:type="dxa"/>
          </w:tcPr>
          <w:p w14:paraId="7F4F9B7B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410ADFFE" w14:textId="77777777" w:rsidTr="00473175">
        <w:tc>
          <w:tcPr>
            <w:tcW w:w="959" w:type="dxa"/>
            <w:vAlign w:val="center"/>
          </w:tcPr>
          <w:p w14:paraId="00C94B8A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1.1.3</w:t>
            </w:r>
          </w:p>
        </w:tc>
        <w:tc>
          <w:tcPr>
            <w:tcW w:w="4819" w:type="dxa"/>
            <w:vAlign w:val="center"/>
          </w:tcPr>
          <w:p w14:paraId="45639E70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6" w:type="dxa"/>
          </w:tcPr>
          <w:p w14:paraId="19C1F619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5803E41E" w14:textId="77777777" w:rsidTr="00473175">
        <w:tc>
          <w:tcPr>
            <w:tcW w:w="959" w:type="dxa"/>
            <w:vAlign w:val="center"/>
          </w:tcPr>
          <w:p w14:paraId="593FF4FB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</w:t>
            </w:r>
          </w:p>
        </w:tc>
        <w:tc>
          <w:tcPr>
            <w:tcW w:w="4819" w:type="dxa"/>
            <w:vAlign w:val="center"/>
          </w:tcPr>
          <w:p w14:paraId="05A615A2" w14:textId="77777777" w:rsidR="00F24C08" w:rsidRPr="00985E57" w:rsidRDefault="00F24C08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Сведения о юридическом лице:</w:t>
            </w:r>
          </w:p>
          <w:p w14:paraId="4F98902A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2ADF6A75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674431C1" w14:textId="77777777" w:rsidTr="00473175">
        <w:tc>
          <w:tcPr>
            <w:tcW w:w="959" w:type="dxa"/>
            <w:vAlign w:val="center"/>
          </w:tcPr>
          <w:p w14:paraId="28533608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1.2.1</w:t>
            </w:r>
          </w:p>
        </w:tc>
        <w:tc>
          <w:tcPr>
            <w:tcW w:w="4819" w:type="dxa"/>
            <w:vAlign w:val="center"/>
          </w:tcPr>
          <w:p w14:paraId="1B4C904C" w14:textId="77777777" w:rsidR="00F24C08" w:rsidRPr="00985E57" w:rsidRDefault="00F24C08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Полное наименование</w:t>
            </w:r>
          </w:p>
          <w:p w14:paraId="634880B5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6F7E9C6F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3919FE6C" w14:textId="77777777" w:rsidTr="00473175">
        <w:tc>
          <w:tcPr>
            <w:tcW w:w="959" w:type="dxa"/>
            <w:vAlign w:val="center"/>
          </w:tcPr>
          <w:p w14:paraId="3E359474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1.2.2</w:t>
            </w:r>
          </w:p>
        </w:tc>
        <w:tc>
          <w:tcPr>
            <w:tcW w:w="4819" w:type="dxa"/>
            <w:vAlign w:val="center"/>
          </w:tcPr>
          <w:p w14:paraId="288CE9BA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076" w:type="dxa"/>
          </w:tcPr>
          <w:p w14:paraId="40EF5844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67E809E2" w14:textId="77777777" w:rsidTr="00473175">
        <w:tc>
          <w:tcPr>
            <w:tcW w:w="959" w:type="dxa"/>
            <w:vAlign w:val="center"/>
          </w:tcPr>
          <w:p w14:paraId="35424748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1.2.3</w:t>
            </w:r>
          </w:p>
        </w:tc>
        <w:tc>
          <w:tcPr>
            <w:tcW w:w="4819" w:type="dxa"/>
            <w:vAlign w:val="center"/>
          </w:tcPr>
          <w:p w14:paraId="4AB56B06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6" w:type="dxa"/>
          </w:tcPr>
          <w:p w14:paraId="2CD7A52A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4BD003D5" w14:textId="77777777" w:rsidR="00F24C08" w:rsidRDefault="00F24C08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62FEF54" w14:textId="77777777" w:rsidR="00F24C08" w:rsidRPr="003B3FAB" w:rsidRDefault="00F24C08" w:rsidP="00F24C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77FD2109" w14:textId="77777777" w:rsidR="00F24C08" w:rsidRPr="003111DE" w:rsidRDefault="00F24C08" w:rsidP="00F24C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44E946F6" w14:textId="77777777" w:rsidR="00F24C08" w:rsidRPr="003B3FAB" w:rsidRDefault="00F24C08" w:rsidP="00F24C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Номер телефона и адрес электронной почты для связи: </w:t>
      </w:r>
    </w:p>
    <w:p w14:paraId="44542C66" w14:textId="77777777" w:rsidR="00F24C08" w:rsidRPr="003111DE" w:rsidRDefault="00F24C08" w:rsidP="00F24C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6C382782" w14:textId="77777777" w:rsidR="00F24C08" w:rsidRPr="003111DE" w:rsidRDefault="00F24C08" w:rsidP="00F24C0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5099FE" w14:textId="77777777" w:rsidR="00F24C08" w:rsidRDefault="00F24C08" w:rsidP="00F24C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E8C">
        <w:rPr>
          <w:rFonts w:ascii="Times New Roman" w:hAnsi="Times New Roman" w:cs="Times New Roman"/>
          <w:sz w:val="24"/>
          <w:szCs w:val="24"/>
        </w:rPr>
        <w:t>Результат рассмотрения настоящего заявления прошу: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56"/>
        <w:gridCol w:w="772"/>
      </w:tblGrid>
      <w:tr w:rsidR="00F24C08" w:rsidRPr="003111DE" w14:paraId="3E3AD3FB" w14:textId="77777777" w:rsidTr="00473175">
        <w:tc>
          <w:tcPr>
            <w:tcW w:w="8897" w:type="dxa"/>
          </w:tcPr>
          <w:p w14:paraId="4C30712D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7" w:type="dxa"/>
          </w:tcPr>
          <w:p w14:paraId="7972A542" w14:textId="77777777" w:rsidR="00F24C08" w:rsidRPr="003111DE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C08" w:rsidRPr="003111DE" w14:paraId="1E6E953D" w14:textId="77777777" w:rsidTr="00473175">
        <w:tc>
          <w:tcPr>
            <w:tcW w:w="8897" w:type="dxa"/>
          </w:tcPr>
          <w:p w14:paraId="71E31986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0B3DB1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3057259D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1A4ABC4C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4026754B" w14:textId="77777777" w:rsidR="00F24C08" w:rsidRPr="003111DE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C08" w:rsidRPr="003111DE" w14:paraId="7734FAED" w14:textId="77777777" w:rsidTr="00473175">
        <w:tc>
          <w:tcPr>
            <w:tcW w:w="8897" w:type="dxa"/>
          </w:tcPr>
          <w:p w14:paraId="13601A95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направить на бумажном носителе на почтовый адрес:</w:t>
            </w:r>
          </w:p>
          <w:p w14:paraId="68E87C4D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39F57C53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19AF5AA4" w14:textId="77777777" w:rsidR="00F24C08" w:rsidRPr="003111DE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C08" w:rsidRPr="003111DE" w14:paraId="4F83B73E" w14:textId="77777777" w:rsidTr="00473175">
        <w:tc>
          <w:tcPr>
            <w:tcW w:w="8897" w:type="dxa"/>
          </w:tcPr>
          <w:p w14:paraId="468B3C86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единой</w:t>
            </w:r>
          </w:p>
          <w:p w14:paraId="669DC635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информационной системе жилищного строительства</w:t>
            </w:r>
          </w:p>
        </w:tc>
        <w:tc>
          <w:tcPr>
            <w:tcW w:w="957" w:type="dxa"/>
          </w:tcPr>
          <w:p w14:paraId="4DC9BDD0" w14:textId="77777777" w:rsidR="00F24C08" w:rsidRPr="003111DE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C08" w:rsidRPr="003111DE" w14:paraId="724855D7" w14:textId="77777777" w:rsidTr="00473175">
        <w:tc>
          <w:tcPr>
            <w:tcW w:w="9854" w:type="dxa"/>
            <w:gridSpan w:val="2"/>
          </w:tcPr>
          <w:p w14:paraId="0B19A7D5" w14:textId="77777777" w:rsidR="00F24C08" w:rsidRPr="003B3FAB" w:rsidRDefault="00F24C08" w:rsidP="00473175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14:paraId="5C121389" w14:textId="77777777" w:rsidR="00F24C08" w:rsidRPr="003B3FAB" w:rsidRDefault="00F24C08" w:rsidP="00F24C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84677B" w14:textId="77777777" w:rsidR="00F24C08" w:rsidRDefault="00F24C08" w:rsidP="00F24C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        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3E82A510" w14:textId="77777777" w:rsidR="00F24C08" w:rsidRPr="003B3FAB" w:rsidRDefault="00426C76" w:rsidP="00426C76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F24C08" w:rsidRPr="003B3FAB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F24C08" w:rsidRPr="003B3FAB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F24C08" w:rsidRPr="003B3FAB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F24C08" w:rsidRPr="003B3FAB">
        <w:rPr>
          <w:rFonts w:ascii="Times New Roman" w:hAnsi="Times New Roman" w:cs="Times New Roman"/>
          <w:sz w:val="16"/>
          <w:szCs w:val="16"/>
        </w:rPr>
        <w:t xml:space="preserve">   (фамилия, имя, отчество (при наличии)</w:t>
      </w:r>
    </w:p>
    <w:p w14:paraId="35032650" w14:textId="77777777" w:rsidR="00F24C08" w:rsidRDefault="00F24C08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4E19A30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6DE4F615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3C16AE2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E2E1F44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3A725243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ECAB705" w14:textId="77777777" w:rsidR="00F24C08" w:rsidRDefault="00F24C08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1DC1D1F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4561418" w14:textId="77777777" w:rsidR="001D569A" w:rsidRPr="00755FB5" w:rsidRDefault="001D569A" w:rsidP="001D569A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9</w:t>
      </w:r>
    </w:p>
    <w:p w14:paraId="754D8A6C" w14:textId="77777777" w:rsidR="001D569A" w:rsidRDefault="001D569A" w:rsidP="001D569A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 предоставления муниципальной услуги</w:t>
      </w:r>
      <w:r w:rsidR="000B3D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3AC449CB" w14:textId="77777777" w:rsidR="001D569A" w:rsidRDefault="001D569A" w:rsidP="001D569A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</w:p>
    <w:p w14:paraId="174FD4A1" w14:textId="77777777" w:rsidR="001D569A" w:rsidRDefault="001D569A" w:rsidP="001D569A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6C9CDCD5" w14:textId="77777777" w:rsidR="001D569A" w:rsidRDefault="001D569A" w:rsidP="001D569A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58D0C7FF" w14:textId="77777777" w:rsidR="001D569A" w:rsidRDefault="001D569A" w:rsidP="001D569A">
      <w:pPr>
        <w:tabs>
          <w:tab w:val="left" w:pos="8871"/>
        </w:tabs>
        <w:jc w:val="right"/>
      </w:pPr>
      <w:r w:rsidRPr="003B3FAB">
        <w:rPr>
          <w:sz w:val="24"/>
          <w:szCs w:val="24"/>
        </w:rPr>
        <w:t>Кому</w:t>
      </w:r>
      <w:r>
        <w:t xml:space="preserve"> _______________________________________ </w:t>
      </w:r>
    </w:p>
    <w:p w14:paraId="5C955BC6" w14:textId="77777777" w:rsidR="001D569A" w:rsidRPr="003B3FAB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(фамилия, имя, отчество (при наличии) застройщика, </w:t>
      </w:r>
    </w:p>
    <w:p w14:paraId="68EEA879" w14:textId="77777777" w:rsidR="001D569A" w:rsidRPr="003B3FAB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ОГРНИП (для физического лица, зарегистрированного в </w:t>
      </w:r>
    </w:p>
    <w:p w14:paraId="26C2193A" w14:textId="77777777" w:rsidR="001D569A" w:rsidRPr="003B3FAB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качестве индивидуального предпринимателя) – для</w:t>
      </w:r>
    </w:p>
    <w:p w14:paraId="7F4E95CA" w14:textId="77777777" w:rsidR="001D569A" w:rsidRPr="003B3FAB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физического лица, полное наименование застройщика, </w:t>
      </w:r>
    </w:p>
    <w:p w14:paraId="04D570C8" w14:textId="77777777" w:rsidR="001D569A" w:rsidRDefault="001D569A" w:rsidP="001D569A">
      <w:pPr>
        <w:tabs>
          <w:tab w:val="left" w:pos="8871"/>
        </w:tabs>
        <w:jc w:val="right"/>
      </w:pPr>
      <w:r w:rsidRPr="003B3FAB">
        <w:rPr>
          <w:sz w:val="16"/>
          <w:szCs w:val="16"/>
        </w:rPr>
        <w:t>ИНН, ОГРН – для юридического лица,</w:t>
      </w:r>
    </w:p>
    <w:p w14:paraId="0B5448A7" w14:textId="77777777" w:rsidR="001D569A" w:rsidRDefault="001D569A" w:rsidP="001D569A">
      <w:pPr>
        <w:tabs>
          <w:tab w:val="left" w:pos="8871"/>
        </w:tabs>
        <w:jc w:val="right"/>
      </w:pPr>
      <w:r>
        <w:t xml:space="preserve"> _____________________________________________ </w:t>
      </w:r>
    </w:p>
    <w:p w14:paraId="3B73F7A6" w14:textId="77777777" w:rsidR="001D569A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почтовый индекс и адрес, телефон, адрес электронной почты)</w:t>
      </w:r>
    </w:p>
    <w:p w14:paraId="6AF071FF" w14:textId="77777777" w:rsidR="001D569A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</w:p>
    <w:p w14:paraId="2552238C" w14:textId="77777777" w:rsidR="001D569A" w:rsidRDefault="001D569A" w:rsidP="001D569A">
      <w:pPr>
        <w:tabs>
          <w:tab w:val="left" w:pos="8871"/>
        </w:tabs>
        <w:jc w:val="center"/>
        <w:rPr>
          <w:sz w:val="16"/>
          <w:szCs w:val="16"/>
        </w:rPr>
      </w:pPr>
    </w:p>
    <w:p w14:paraId="5B2A7884" w14:textId="77777777" w:rsidR="001D569A" w:rsidRPr="00E21AF2" w:rsidRDefault="001D569A" w:rsidP="001D569A">
      <w:pPr>
        <w:tabs>
          <w:tab w:val="left" w:pos="8871"/>
        </w:tabs>
        <w:jc w:val="center"/>
        <w:rPr>
          <w:sz w:val="24"/>
          <w:szCs w:val="24"/>
        </w:rPr>
      </w:pPr>
      <w:r w:rsidRPr="00E21AF2">
        <w:rPr>
          <w:sz w:val="24"/>
          <w:szCs w:val="24"/>
        </w:rPr>
        <w:t xml:space="preserve">Р Е Ш Е Н И Е </w:t>
      </w:r>
    </w:p>
    <w:p w14:paraId="075E44CF" w14:textId="77777777" w:rsidR="001D569A" w:rsidRDefault="001D569A" w:rsidP="001D569A">
      <w:pPr>
        <w:tabs>
          <w:tab w:val="left" w:pos="8871"/>
        </w:tabs>
        <w:jc w:val="center"/>
        <w:rPr>
          <w:sz w:val="24"/>
          <w:szCs w:val="24"/>
        </w:rPr>
      </w:pPr>
      <w:r w:rsidRPr="001D569A">
        <w:rPr>
          <w:sz w:val="24"/>
          <w:szCs w:val="24"/>
        </w:rPr>
        <w:t>об оставлении заявления о выдаче разрешения на ввод объекта в</w:t>
      </w:r>
    </w:p>
    <w:p w14:paraId="46827F68" w14:textId="77777777" w:rsidR="001D569A" w:rsidRDefault="001D569A" w:rsidP="001D569A">
      <w:pPr>
        <w:tabs>
          <w:tab w:val="left" w:pos="8871"/>
        </w:tabs>
        <w:jc w:val="center"/>
        <w:rPr>
          <w:sz w:val="24"/>
          <w:szCs w:val="24"/>
        </w:rPr>
      </w:pPr>
      <w:r w:rsidRPr="001D569A">
        <w:rPr>
          <w:sz w:val="24"/>
          <w:szCs w:val="24"/>
        </w:rPr>
        <w:t>эксплуатацию без рассмотрения</w:t>
      </w:r>
    </w:p>
    <w:p w14:paraId="175E9A31" w14:textId="77777777" w:rsidR="001D569A" w:rsidRPr="001D569A" w:rsidRDefault="001D569A" w:rsidP="001D569A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34E0260" w14:textId="77777777" w:rsidR="001D569A" w:rsidRDefault="001D569A" w:rsidP="001D569A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2BDD5AD" w14:textId="77777777" w:rsidR="001D569A" w:rsidRDefault="001D569A" w:rsidP="001D569A">
      <w:pPr>
        <w:tabs>
          <w:tab w:val="left" w:pos="8871"/>
        </w:tabs>
        <w:jc w:val="both"/>
        <w:rPr>
          <w:sz w:val="24"/>
          <w:szCs w:val="24"/>
        </w:rPr>
      </w:pPr>
      <w:r w:rsidRPr="001D569A">
        <w:rPr>
          <w:sz w:val="24"/>
          <w:szCs w:val="24"/>
        </w:rPr>
        <w:t>На основании Вашего заявления от ___</w:t>
      </w:r>
      <w:r>
        <w:rPr>
          <w:sz w:val="24"/>
          <w:szCs w:val="24"/>
        </w:rPr>
        <w:t>______</w:t>
      </w:r>
      <w:r w:rsidRPr="001D569A">
        <w:rPr>
          <w:sz w:val="24"/>
          <w:szCs w:val="24"/>
        </w:rPr>
        <w:t>_______№ _____</w:t>
      </w:r>
      <w:r>
        <w:rPr>
          <w:sz w:val="24"/>
          <w:szCs w:val="24"/>
        </w:rPr>
        <w:t>_____</w:t>
      </w:r>
      <w:r w:rsidRPr="001D569A">
        <w:rPr>
          <w:sz w:val="24"/>
          <w:szCs w:val="24"/>
        </w:rPr>
        <w:t xml:space="preserve">____ об </w:t>
      </w:r>
    </w:p>
    <w:p w14:paraId="47BAF52F" w14:textId="77777777" w:rsidR="001D569A" w:rsidRPr="001D569A" w:rsidRDefault="001D569A" w:rsidP="001D569A">
      <w:pPr>
        <w:tabs>
          <w:tab w:val="left" w:pos="8871"/>
        </w:tabs>
        <w:jc w:val="both"/>
        <w:rPr>
          <w:sz w:val="16"/>
          <w:szCs w:val="16"/>
        </w:rPr>
      </w:pPr>
      <w:r w:rsidRPr="001D569A">
        <w:rPr>
          <w:sz w:val="16"/>
          <w:szCs w:val="16"/>
        </w:rPr>
        <w:t>(дата и номер регистрации)</w:t>
      </w:r>
    </w:p>
    <w:p w14:paraId="6A5CF3C6" w14:textId="77777777" w:rsidR="001D569A" w:rsidRPr="001D569A" w:rsidRDefault="000B3DB1" w:rsidP="001D569A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  <w:r>
        <w:rPr>
          <w:sz w:val="24"/>
          <w:szCs w:val="24"/>
        </w:rPr>
        <w:t>о</w:t>
      </w:r>
      <w:r w:rsidR="001D569A" w:rsidRPr="001D569A">
        <w:rPr>
          <w:sz w:val="24"/>
          <w:szCs w:val="24"/>
        </w:rPr>
        <w:t>ставлении</w:t>
      </w:r>
      <w:r>
        <w:rPr>
          <w:sz w:val="24"/>
          <w:szCs w:val="24"/>
        </w:rPr>
        <w:t xml:space="preserve"> </w:t>
      </w:r>
      <w:r w:rsidR="001D569A" w:rsidRPr="001D569A">
        <w:rPr>
          <w:sz w:val="24"/>
          <w:szCs w:val="24"/>
        </w:rPr>
        <w:t xml:space="preserve">заявления о выдаче разрешения на ввод объекта в эксплуатацию без рассмотрения </w:t>
      </w:r>
      <w:r w:rsidR="001D569A" w:rsidRPr="001D569A">
        <w:rPr>
          <w:sz w:val="24"/>
          <w:szCs w:val="24"/>
        </w:rPr>
        <w:cr/>
      </w:r>
    </w:p>
    <w:p w14:paraId="0B00F2C3" w14:textId="77777777" w:rsidR="001D569A" w:rsidRDefault="001D569A" w:rsidP="001D569A">
      <w:pPr>
        <w:tabs>
          <w:tab w:val="left" w:pos="8871"/>
        </w:tabs>
        <w:jc w:val="center"/>
      </w:pPr>
      <w:r>
        <w:t xml:space="preserve">________________________________________________________________________________________________ </w:t>
      </w:r>
    </w:p>
    <w:p w14:paraId="3E6DD1AC" w14:textId="77777777" w:rsidR="001D569A" w:rsidRDefault="001D569A" w:rsidP="001D569A">
      <w:pPr>
        <w:tabs>
          <w:tab w:val="left" w:pos="8871"/>
        </w:tabs>
        <w:jc w:val="center"/>
        <w:rPr>
          <w:sz w:val="16"/>
          <w:szCs w:val="16"/>
        </w:rPr>
      </w:pPr>
      <w:r w:rsidRPr="003B3FAB">
        <w:rPr>
          <w:sz w:val="16"/>
          <w:szCs w:val="16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16117B1E" w14:textId="77777777" w:rsidR="00856F95" w:rsidRDefault="00856F95" w:rsidP="00856F95">
      <w:pPr>
        <w:tabs>
          <w:tab w:val="left" w:pos="8871"/>
        </w:tabs>
        <w:rPr>
          <w:sz w:val="24"/>
          <w:szCs w:val="24"/>
        </w:rPr>
      </w:pPr>
    </w:p>
    <w:p w14:paraId="37ACFA40" w14:textId="77777777" w:rsidR="001D569A" w:rsidRDefault="00856F95" w:rsidP="00FA5AB8">
      <w:pPr>
        <w:tabs>
          <w:tab w:val="left" w:pos="8871"/>
        </w:tabs>
        <w:jc w:val="both"/>
        <w:rPr>
          <w:sz w:val="24"/>
          <w:szCs w:val="24"/>
        </w:rPr>
      </w:pPr>
      <w:r w:rsidRPr="00856F95">
        <w:rPr>
          <w:sz w:val="24"/>
          <w:szCs w:val="24"/>
        </w:rPr>
        <w:t>принято решение об оставлении заявления о выдаче разрешения на ввод объекта в</w:t>
      </w:r>
      <w:r w:rsidR="000B3DB1">
        <w:rPr>
          <w:sz w:val="24"/>
          <w:szCs w:val="24"/>
        </w:rPr>
        <w:t xml:space="preserve"> </w:t>
      </w:r>
      <w:r w:rsidR="00FA5AB8" w:rsidRPr="00FA5AB8">
        <w:rPr>
          <w:sz w:val="24"/>
          <w:szCs w:val="24"/>
        </w:rPr>
        <w:t>эксплуатацию от________</w:t>
      </w:r>
      <w:r w:rsidR="00FA5AB8">
        <w:rPr>
          <w:sz w:val="24"/>
          <w:szCs w:val="24"/>
        </w:rPr>
        <w:t>_____</w:t>
      </w:r>
      <w:r w:rsidR="00FA5AB8" w:rsidRPr="00FA5AB8">
        <w:rPr>
          <w:sz w:val="24"/>
          <w:szCs w:val="24"/>
        </w:rPr>
        <w:t>_____№______</w:t>
      </w:r>
      <w:r w:rsidR="00FA5AB8">
        <w:rPr>
          <w:sz w:val="24"/>
          <w:szCs w:val="24"/>
        </w:rPr>
        <w:t>_____</w:t>
      </w:r>
      <w:r w:rsidR="00FA5AB8" w:rsidRPr="00FA5AB8">
        <w:rPr>
          <w:sz w:val="24"/>
          <w:szCs w:val="24"/>
        </w:rPr>
        <w:t>_____ без рассмотрения.</w:t>
      </w:r>
    </w:p>
    <w:p w14:paraId="0209469D" w14:textId="77777777" w:rsidR="00FA5AB8" w:rsidRDefault="00FA5AB8" w:rsidP="00FA5AB8">
      <w:pPr>
        <w:tabs>
          <w:tab w:val="left" w:pos="8871"/>
        </w:tabs>
        <w:jc w:val="both"/>
        <w:rPr>
          <w:sz w:val="16"/>
          <w:szCs w:val="16"/>
        </w:rPr>
      </w:pPr>
      <w:r w:rsidRPr="00FA5AB8">
        <w:rPr>
          <w:sz w:val="16"/>
          <w:szCs w:val="16"/>
        </w:rPr>
        <w:t>(дата и номер регистрации)</w:t>
      </w:r>
    </w:p>
    <w:p w14:paraId="38E6B4F3" w14:textId="77777777" w:rsidR="007B0DBA" w:rsidRDefault="007B0DBA" w:rsidP="00FA5AB8">
      <w:pPr>
        <w:tabs>
          <w:tab w:val="left" w:pos="8871"/>
        </w:tabs>
        <w:jc w:val="both"/>
        <w:rPr>
          <w:sz w:val="16"/>
          <w:szCs w:val="16"/>
        </w:rPr>
      </w:pPr>
    </w:p>
    <w:p w14:paraId="05B8A5CD" w14:textId="77777777" w:rsidR="007B0DBA" w:rsidRDefault="007B0DBA" w:rsidP="00FA5AB8">
      <w:pPr>
        <w:tabs>
          <w:tab w:val="left" w:pos="8871"/>
        </w:tabs>
        <w:jc w:val="both"/>
        <w:rPr>
          <w:sz w:val="16"/>
          <w:szCs w:val="16"/>
        </w:rPr>
      </w:pPr>
    </w:p>
    <w:p w14:paraId="17BD5396" w14:textId="77777777" w:rsidR="007B0DBA" w:rsidRDefault="007B0DBA" w:rsidP="00FA5AB8">
      <w:pPr>
        <w:tabs>
          <w:tab w:val="left" w:pos="8871"/>
        </w:tabs>
        <w:jc w:val="both"/>
        <w:rPr>
          <w:sz w:val="16"/>
          <w:szCs w:val="16"/>
        </w:rPr>
      </w:pPr>
    </w:p>
    <w:p w14:paraId="553C581D" w14:textId="77777777" w:rsidR="007B0DBA" w:rsidRDefault="007B0DBA" w:rsidP="007B0DBA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          ____________________________                __________________________________________</w:t>
      </w:r>
    </w:p>
    <w:p w14:paraId="070D3A56" w14:textId="77777777" w:rsidR="007B0DBA" w:rsidRDefault="00426C76" w:rsidP="007B0DBA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="007B0DBA" w:rsidRPr="009B7BB9">
        <w:rPr>
          <w:sz w:val="16"/>
          <w:szCs w:val="16"/>
        </w:rPr>
        <w:t>(</w:t>
      </w:r>
      <w:proofErr w:type="gramStart"/>
      <w:r w:rsidR="007B0DBA" w:rsidRPr="009B7BB9">
        <w:rPr>
          <w:sz w:val="16"/>
          <w:szCs w:val="16"/>
        </w:rPr>
        <w:t>должность)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      </w:t>
      </w:r>
      <w:r w:rsidR="007B0DBA" w:rsidRPr="009B7BB9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             </w:t>
      </w:r>
      <w:r w:rsidR="007B0DBA" w:rsidRPr="009B7BB9">
        <w:rPr>
          <w:sz w:val="16"/>
          <w:szCs w:val="16"/>
        </w:rPr>
        <w:t>(фамилия, имя, отчество (при наличии)</w:t>
      </w:r>
    </w:p>
    <w:p w14:paraId="2183BB01" w14:textId="77777777" w:rsidR="007B0DBA" w:rsidRDefault="007B0DBA" w:rsidP="007B0DBA">
      <w:pPr>
        <w:tabs>
          <w:tab w:val="left" w:pos="8871"/>
        </w:tabs>
        <w:jc w:val="both"/>
        <w:rPr>
          <w:sz w:val="16"/>
          <w:szCs w:val="16"/>
        </w:rPr>
      </w:pPr>
    </w:p>
    <w:p w14:paraId="55A9CCF6" w14:textId="77777777" w:rsidR="007B0DBA" w:rsidRDefault="007B0DBA" w:rsidP="007B0DBA">
      <w:pPr>
        <w:tabs>
          <w:tab w:val="left" w:pos="8871"/>
        </w:tabs>
        <w:jc w:val="both"/>
        <w:rPr>
          <w:sz w:val="24"/>
          <w:szCs w:val="24"/>
        </w:rPr>
      </w:pPr>
      <w:r w:rsidRPr="009B7BB9">
        <w:rPr>
          <w:sz w:val="24"/>
          <w:szCs w:val="24"/>
        </w:rPr>
        <w:lastRenderedPageBreak/>
        <w:t>Дата</w:t>
      </w:r>
    </w:p>
    <w:p w14:paraId="6E28CAA9" w14:textId="77777777" w:rsidR="00AD4D30" w:rsidRDefault="00AD4D30" w:rsidP="007B0DBA">
      <w:pPr>
        <w:tabs>
          <w:tab w:val="left" w:pos="8871"/>
        </w:tabs>
        <w:jc w:val="both"/>
        <w:rPr>
          <w:sz w:val="24"/>
          <w:szCs w:val="24"/>
        </w:rPr>
        <w:sectPr w:rsidR="00AD4D30" w:rsidSect="00CF7C58">
          <w:headerReference w:type="default" r:id="rId11"/>
          <w:pgSz w:w="11906" w:h="16838"/>
          <w:pgMar w:top="1276" w:right="850" w:bottom="1135" w:left="1418" w:header="181" w:footer="709" w:gutter="0"/>
          <w:cols w:space="708"/>
          <w:titlePg/>
          <w:docGrid w:linePitch="360"/>
        </w:sectPr>
      </w:pPr>
    </w:p>
    <w:p w14:paraId="2DF3B8AC" w14:textId="77777777" w:rsidR="00AD4D30" w:rsidRPr="00755FB5" w:rsidRDefault="00AD4D30" w:rsidP="00AD4D30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10</w:t>
      </w:r>
    </w:p>
    <w:p w14:paraId="7A005AF3" w14:textId="77777777" w:rsidR="00800F28" w:rsidRDefault="00AD4D30" w:rsidP="00AD4D30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к Административному регламенту </w:t>
      </w:r>
    </w:p>
    <w:p w14:paraId="7AAE0C84" w14:textId="77777777" w:rsidR="00800F28" w:rsidRDefault="00AD4D30" w:rsidP="00AD4D30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14:paraId="0223280E" w14:textId="77777777" w:rsidR="00AD4D30" w:rsidRDefault="00AD4D30" w:rsidP="00AD4D30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19C45D8E" w14:textId="77777777" w:rsidR="00AD4D30" w:rsidRDefault="00AD4D30" w:rsidP="00AD4D3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1D45DA78" w14:textId="77777777" w:rsidR="00AD4D30" w:rsidRDefault="00AD4D30" w:rsidP="00AD4D3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D4D30">
        <w:rPr>
          <w:rFonts w:ascii="Times New Roman" w:hAnsi="Times New Roman" w:cs="Times New Roman"/>
          <w:b w:val="0"/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муниципальной</w:t>
      </w:r>
      <w:r w:rsidRPr="00AD4D30">
        <w:rPr>
          <w:rFonts w:ascii="Times New Roman" w:hAnsi="Times New Roman" w:cs="Times New Roman"/>
          <w:b w:val="0"/>
          <w:sz w:val="24"/>
          <w:szCs w:val="24"/>
        </w:rPr>
        <w:t xml:space="preserve"> услуги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41"/>
        <w:gridCol w:w="2303"/>
        <w:gridCol w:w="2235"/>
        <w:gridCol w:w="2114"/>
        <w:gridCol w:w="2114"/>
        <w:gridCol w:w="2225"/>
        <w:gridCol w:w="2256"/>
      </w:tblGrid>
      <w:tr w:rsidR="00946A93" w14:paraId="2D57BA3B" w14:textId="77777777" w:rsidTr="00946A93">
        <w:tc>
          <w:tcPr>
            <w:tcW w:w="2223" w:type="dxa"/>
          </w:tcPr>
          <w:p w14:paraId="1BDAFBD2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Основание для</w:t>
            </w:r>
          </w:p>
          <w:p w14:paraId="3AFB730B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начала</w:t>
            </w:r>
          </w:p>
          <w:p w14:paraId="5B7938F9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административной</w:t>
            </w:r>
          </w:p>
          <w:p w14:paraId="548B8957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процедуры</w:t>
            </w:r>
          </w:p>
        </w:tc>
        <w:tc>
          <w:tcPr>
            <w:tcW w:w="2230" w:type="dxa"/>
          </w:tcPr>
          <w:p w14:paraId="0820A321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Содержание</w:t>
            </w:r>
          </w:p>
          <w:p w14:paraId="671ED844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административных действий</w:t>
            </w:r>
          </w:p>
        </w:tc>
        <w:tc>
          <w:tcPr>
            <w:tcW w:w="2235" w:type="dxa"/>
          </w:tcPr>
          <w:p w14:paraId="255B9A26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Срок</w:t>
            </w:r>
          </w:p>
          <w:p w14:paraId="4635576E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выполнения</w:t>
            </w:r>
          </w:p>
          <w:p w14:paraId="0767F693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административных</w:t>
            </w:r>
          </w:p>
          <w:p w14:paraId="3A6B1030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действий</w:t>
            </w:r>
          </w:p>
        </w:tc>
        <w:tc>
          <w:tcPr>
            <w:tcW w:w="2220" w:type="dxa"/>
          </w:tcPr>
          <w:p w14:paraId="3858D06A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Должностное лицо,</w:t>
            </w:r>
          </w:p>
          <w:p w14:paraId="42403738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ответственное за</w:t>
            </w:r>
          </w:p>
          <w:p w14:paraId="3493287A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выполнение</w:t>
            </w:r>
          </w:p>
          <w:p w14:paraId="0C848E97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административного</w:t>
            </w:r>
          </w:p>
          <w:p w14:paraId="545EE828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действия</w:t>
            </w:r>
          </w:p>
        </w:tc>
        <w:tc>
          <w:tcPr>
            <w:tcW w:w="2220" w:type="dxa"/>
          </w:tcPr>
          <w:p w14:paraId="57FD344D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Место</w:t>
            </w:r>
          </w:p>
          <w:p w14:paraId="27CC4BC9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выполнения</w:t>
            </w:r>
          </w:p>
          <w:p w14:paraId="63842161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административного действия/</w:t>
            </w:r>
          </w:p>
          <w:p w14:paraId="5F016B64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используемая</w:t>
            </w:r>
          </w:p>
          <w:p w14:paraId="5481BD69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информационная система</w:t>
            </w:r>
          </w:p>
        </w:tc>
        <w:tc>
          <w:tcPr>
            <w:tcW w:w="2230" w:type="dxa"/>
          </w:tcPr>
          <w:p w14:paraId="104C3612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Критерии</w:t>
            </w:r>
          </w:p>
          <w:p w14:paraId="56C30A9C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принятия</w:t>
            </w:r>
          </w:p>
          <w:p w14:paraId="137AD3BF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решения</w:t>
            </w:r>
          </w:p>
        </w:tc>
        <w:tc>
          <w:tcPr>
            <w:tcW w:w="2256" w:type="dxa"/>
          </w:tcPr>
          <w:p w14:paraId="6A1A0E64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Результат</w:t>
            </w:r>
          </w:p>
          <w:p w14:paraId="04A70187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административного</w:t>
            </w:r>
          </w:p>
          <w:p w14:paraId="15F23A70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действия, способ</w:t>
            </w:r>
          </w:p>
          <w:p w14:paraId="08B89C7A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фиксации</w:t>
            </w:r>
          </w:p>
        </w:tc>
      </w:tr>
      <w:tr w:rsidR="00946A93" w14:paraId="5AF03DFC" w14:textId="77777777" w:rsidTr="00946A93">
        <w:tc>
          <w:tcPr>
            <w:tcW w:w="2223" w:type="dxa"/>
          </w:tcPr>
          <w:p w14:paraId="19902EF8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2230" w:type="dxa"/>
          </w:tcPr>
          <w:p w14:paraId="4B66A926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235" w:type="dxa"/>
          </w:tcPr>
          <w:p w14:paraId="3C73F477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2220" w:type="dxa"/>
          </w:tcPr>
          <w:p w14:paraId="47765504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220" w:type="dxa"/>
          </w:tcPr>
          <w:p w14:paraId="21A867DA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2230" w:type="dxa"/>
          </w:tcPr>
          <w:p w14:paraId="54A4D12A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2256" w:type="dxa"/>
          </w:tcPr>
          <w:p w14:paraId="51F91039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</w:t>
            </w:r>
          </w:p>
        </w:tc>
      </w:tr>
      <w:tr w:rsidR="002B24EC" w14:paraId="4A554905" w14:textId="77777777" w:rsidTr="00473175">
        <w:tc>
          <w:tcPr>
            <w:tcW w:w="15614" w:type="dxa"/>
            <w:gridSpan w:val="7"/>
          </w:tcPr>
          <w:p w14:paraId="4D86E03C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1. Проверка документов и регистрация заявления</w:t>
            </w:r>
          </w:p>
        </w:tc>
      </w:tr>
      <w:tr w:rsidR="00946A93" w14:paraId="38A7C7DA" w14:textId="77777777" w:rsidTr="00946A93">
        <w:tc>
          <w:tcPr>
            <w:tcW w:w="2223" w:type="dxa"/>
            <w:vMerge w:val="restart"/>
            <w:vAlign w:val="center"/>
          </w:tcPr>
          <w:p w14:paraId="44DF1BE2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Поступление</w:t>
            </w:r>
          </w:p>
          <w:p w14:paraId="3E3D897D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заявления и</w:t>
            </w:r>
          </w:p>
          <w:p w14:paraId="59D058D3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документов для</w:t>
            </w:r>
          </w:p>
          <w:p w14:paraId="28EC7D61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1392CD34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01D70B00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услуги в</w:t>
            </w:r>
          </w:p>
          <w:p w14:paraId="31CDC0F0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Уполномоченный</w:t>
            </w:r>
          </w:p>
          <w:p w14:paraId="3D6F8B09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орган</w:t>
            </w:r>
          </w:p>
        </w:tc>
        <w:tc>
          <w:tcPr>
            <w:tcW w:w="2230" w:type="dxa"/>
            <w:vAlign w:val="center"/>
          </w:tcPr>
          <w:p w14:paraId="7B35AC90" w14:textId="77777777" w:rsidR="00FB1A77" w:rsidRPr="008345D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345DC">
              <w:rPr>
                <w:rFonts w:ascii="Times New Roman" w:hAnsi="Times New Roman" w:cs="Times New Roman"/>
                <w:b w:val="0"/>
              </w:rPr>
              <w:t>Прием и проверка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комплектности документов на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наличие/отсутствие оснований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для отказа в приеме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документов, предусмотренных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пунктом 2.16</w:t>
            </w:r>
          </w:p>
          <w:p w14:paraId="5529F76A" w14:textId="77777777" w:rsidR="00FB1A77" w:rsidRPr="008345D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345DC">
              <w:rPr>
                <w:rFonts w:ascii="Times New Roman" w:hAnsi="Times New Roman" w:cs="Times New Roman"/>
                <w:b w:val="0"/>
              </w:rPr>
              <w:t>Административного</w:t>
            </w:r>
          </w:p>
          <w:p w14:paraId="460574F3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345DC">
              <w:rPr>
                <w:rFonts w:ascii="Times New Roman" w:hAnsi="Times New Roman" w:cs="Times New Roman"/>
                <w:b w:val="0"/>
              </w:rPr>
              <w:t>регламента</w:t>
            </w:r>
          </w:p>
        </w:tc>
        <w:tc>
          <w:tcPr>
            <w:tcW w:w="2235" w:type="dxa"/>
            <w:vMerge w:val="restart"/>
            <w:vAlign w:val="center"/>
          </w:tcPr>
          <w:p w14:paraId="5A646724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До 1 рабочего</w:t>
            </w:r>
          </w:p>
          <w:p w14:paraId="58D5BA40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дня</w:t>
            </w:r>
          </w:p>
        </w:tc>
        <w:tc>
          <w:tcPr>
            <w:tcW w:w="2220" w:type="dxa"/>
            <w:vMerge w:val="restart"/>
            <w:vAlign w:val="center"/>
          </w:tcPr>
          <w:p w14:paraId="1A5711DA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1954A18E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5EC67164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7DF8FAFE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  <w:vMerge w:val="restart"/>
            <w:vAlign w:val="center"/>
          </w:tcPr>
          <w:p w14:paraId="53C1D12B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Уполномоченный орган / ГИС /</w:t>
            </w:r>
          </w:p>
          <w:p w14:paraId="4D8231DE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ПГС</w:t>
            </w:r>
          </w:p>
        </w:tc>
        <w:tc>
          <w:tcPr>
            <w:tcW w:w="2230" w:type="dxa"/>
            <w:vMerge w:val="restart"/>
            <w:vAlign w:val="center"/>
          </w:tcPr>
          <w:p w14:paraId="16BFE3EC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2256" w:type="dxa"/>
            <w:vMerge w:val="restart"/>
          </w:tcPr>
          <w:p w14:paraId="5A979925" w14:textId="77777777" w:rsidR="00FB1A77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14:paraId="04DAF411" w14:textId="77777777" w:rsidR="00FB1A77" w:rsidRPr="00FB1A77" w:rsidRDefault="00FB1A77" w:rsidP="00FB1A77"/>
          <w:p w14:paraId="5ED1D890" w14:textId="77777777" w:rsidR="00FB1A77" w:rsidRPr="00FB1A77" w:rsidRDefault="00FB1A77" w:rsidP="00FB1A77"/>
          <w:p w14:paraId="336DE27B" w14:textId="77777777" w:rsidR="00FB1A77" w:rsidRDefault="00FB1A77" w:rsidP="00FB1A77"/>
          <w:p w14:paraId="19965E2E" w14:textId="77777777" w:rsidR="00FB1A77" w:rsidRPr="00FB1A77" w:rsidRDefault="00FB1A77" w:rsidP="00FB1A77">
            <w:pPr>
              <w:jc w:val="center"/>
            </w:pPr>
            <w: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946A93" w14:paraId="4D876C46" w14:textId="77777777" w:rsidTr="00946A93">
        <w:tc>
          <w:tcPr>
            <w:tcW w:w="2223" w:type="dxa"/>
            <w:vMerge/>
          </w:tcPr>
          <w:p w14:paraId="17AAD86E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Align w:val="center"/>
          </w:tcPr>
          <w:p w14:paraId="103DAC76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345DC">
              <w:rPr>
                <w:rFonts w:ascii="Times New Roman" w:hAnsi="Times New Roman" w:cs="Times New Roman"/>
                <w:b w:val="0"/>
              </w:rPr>
              <w:t>Принятие решения об отказе в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приеме документов, в случае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выявления оснований для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отказа в приеме документов</w:t>
            </w:r>
          </w:p>
        </w:tc>
        <w:tc>
          <w:tcPr>
            <w:tcW w:w="2235" w:type="dxa"/>
            <w:vMerge/>
          </w:tcPr>
          <w:p w14:paraId="290DDCB2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  <w:vAlign w:val="center"/>
          </w:tcPr>
          <w:p w14:paraId="13D86A7D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  <w:vAlign w:val="center"/>
          </w:tcPr>
          <w:p w14:paraId="7079FE5F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Merge/>
          </w:tcPr>
          <w:p w14:paraId="13206EDC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  <w:vMerge/>
          </w:tcPr>
          <w:p w14:paraId="5E49BA92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946A93" w14:paraId="63066ACE" w14:textId="77777777" w:rsidTr="00946A93">
        <w:tc>
          <w:tcPr>
            <w:tcW w:w="2223" w:type="dxa"/>
            <w:vMerge/>
          </w:tcPr>
          <w:p w14:paraId="5F518F39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Align w:val="center"/>
          </w:tcPr>
          <w:p w14:paraId="56F056B9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Регистрация заявления, в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случае отсутствия оснований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для отказа в приеме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документов</w:t>
            </w:r>
          </w:p>
        </w:tc>
        <w:tc>
          <w:tcPr>
            <w:tcW w:w="2235" w:type="dxa"/>
            <w:vMerge/>
          </w:tcPr>
          <w:p w14:paraId="5D3BC8F4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Align w:val="center"/>
          </w:tcPr>
          <w:p w14:paraId="599918FF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</w:t>
            </w:r>
            <w:r w:rsidRPr="00803A54">
              <w:rPr>
                <w:rFonts w:ascii="Times New Roman" w:hAnsi="Times New Roman" w:cs="Times New Roman"/>
                <w:b w:val="0"/>
              </w:rPr>
              <w:t>олжностное лицо</w:t>
            </w:r>
          </w:p>
          <w:p w14:paraId="6160DF1A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5C5BDAEF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регистрацию</w:t>
            </w:r>
          </w:p>
          <w:p w14:paraId="4AEAF1A5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корреспонденции</w:t>
            </w:r>
          </w:p>
        </w:tc>
        <w:tc>
          <w:tcPr>
            <w:tcW w:w="2220" w:type="dxa"/>
            <w:vAlign w:val="center"/>
          </w:tcPr>
          <w:p w14:paraId="32451338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Уполномоченный орган/ГИС</w:t>
            </w:r>
          </w:p>
        </w:tc>
        <w:tc>
          <w:tcPr>
            <w:tcW w:w="2230" w:type="dxa"/>
            <w:vMerge/>
          </w:tcPr>
          <w:p w14:paraId="1EFF21BD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  <w:vMerge/>
          </w:tcPr>
          <w:p w14:paraId="3CBE13B2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FB1A77" w14:paraId="0B10E019" w14:textId="77777777" w:rsidTr="00473175">
        <w:tc>
          <w:tcPr>
            <w:tcW w:w="15614" w:type="dxa"/>
            <w:gridSpan w:val="7"/>
          </w:tcPr>
          <w:p w14:paraId="083C4432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2. Получение сведений посредством СМЭВ</w:t>
            </w:r>
          </w:p>
        </w:tc>
      </w:tr>
      <w:tr w:rsidR="00946A93" w14:paraId="023B6382" w14:textId="77777777" w:rsidTr="00946A93">
        <w:tc>
          <w:tcPr>
            <w:tcW w:w="2223" w:type="dxa"/>
            <w:vMerge w:val="restart"/>
            <w:vAlign w:val="center"/>
          </w:tcPr>
          <w:p w14:paraId="2171DFD3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пакет</w:t>
            </w:r>
          </w:p>
          <w:p w14:paraId="28A452BB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зарегистрированных</w:t>
            </w:r>
          </w:p>
          <w:p w14:paraId="4306A8CC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документов,</w:t>
            </w:r>
          </w:p>
          <w:p w14:paraId="71868448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поступивших</w:t>
            </w:r>
          </w:p>
          <w:p w14:paraId="508DA6C1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должностному лицу,</w:t>
            </w:r>
          </w:p>
          <w:p w14:paraId="654329D4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lastRenderedPageBreak/>
              <w:t>ответственному за</w:t>
            </w:r>
          </w:p>
          <w:p w14:paraId="5CA8A38C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4C972386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5D3ABA92" w14:textId="77777777" w:rsidR="00FB1A77" w:rsidRPr="002B24EC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30" w:type="dxa"/>
          </w:tcPr>
          <w:p w14:paraId="31146CA6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lastRenderedPageBreak/>
              <w:t>направление</w:t>
            </w:r>
          </w:p>
          <w:p w14:paraId="7798EE93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межведомственных запросов в</w:t>
            </w:r>
          </w:p>
          <w:p w14:paraId="4105682D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органы и организации</w:t>
            </w:r>
          </w:p>
        </w:tc>
        <w:tc>
          <w:tcPr>
            <w:tcW w:w="2235" w:type="dxa"/>
          </w:tcPr>
          <w:p w14:paraId="077A5A0C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в день</w:t>
            </w:r>
          </w:p>
          <w:p w14:paraId="7BDD2DB6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регистрации</w:t>
            </w:r>
          </w:p>
          <w:p w14:paraId="6F2F9786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заявления и</w:t>
            </w:r>
          </w:p>
          <w:p w14:paraId="0FD4EBFD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документов</w:t>
            </w:r>
          </w:p>
        </w:tc>
        <w:tc>
          <w:tcPr>
            <w:tcW w:w="2220" w:type="dxa"/>
          </w:tcPr>
          <w:p w14:paraId="766E0992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76721CDF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Уполномоченного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12CA9A84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 xml:space="preserve">льной </w:t>
            </w:r>
            <w:r w:rsidRPr="00FB1A77">
              <w:rPr>
                <w:rFonts w:ascii="Times New Roman" w:hAnsi="Times New Roman" w:cs="Times New Roman"/>
                <w:b w:val="0"/>
              </w:rPr>
              <w:lastRenderedPageBreak/>
              <w:t>услуги</w:t>
            </w:r>
          </w:p>
        </w:tc>
        <w:tc>
          <w:tcPr>
            <w:tcW w:w="2220" w:type="dxa"/>
          </w:tcPr>
          <w:p w14:paraId="0196650B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lastRenderedPageBreak/>
              <w:t>Уполномоченный орган/ГИС/</w:t>
            </w:r>
          </w:p>
          <w:p w14:paraId="01AEF51F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ПГС / СМЭВ</w:t>
            </w:r>
          </w:p>
        </w:tc>
        <w:tc>
          <w:tcPr>
            <w:tcW w:w="2230" w:type="dxa"/>
          </w:tcPr>
          <w:p w14:paraId="2FFE5A7D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отсутствие</w:t>
            </w:r>
          </w:p>
          <w:p w14:paraId="4BE2438A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документов,</w:t>
            </w:r>
          </w:p>
          <w:p w14:paraId="4245D352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необходимых</w:t>
            </w:r>
          </w:p>
          <w:p w14:paraId="0BC8CC35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для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314EB172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муниципальной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lastRenderedPageBreak/>
              <w:t>услуги,</w:t>
            </w:r>
          </w:p>
          <w:p w14:paraId="32FA31FD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находящихся в</w:t>
            </w:r>
          </w:p>
          <w:p w14:paraId="435C8D01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распоряжении</w:t>
            </w:r>
          </w:p>
          <w:p w14:paraId="509A2DE3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государственных органов</w:t>
            </w:r>
          </w:p>
          <w:p w14:paraId="45DF4517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(организаций)</w:t>
            </w:r>
          </w:p>
        </w:tc>
        <w:tc>
          <w:tcPr>
            <w:tcW w:w="2256" w:type="dxa"/>
          </w:tcPr>
          <w:p w14:paraId="216A6537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lastRenderedPageBreak/>
              <w:t>направление</w:t>
            </w:r>
          </w:p>
          <w:p w14:paraId="09B9AB00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межведомственного</w:t>
            </w:r>
          </w:p>
          <w:p w14:paraId="32E1E56F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запроса в органы</w:t>
            </w:r>
          </w:p>
          <w:p w14:paraId="1F2BA346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(организации),</w:t>
            </w:r>
          </w:p>
          <w:p w14:paraId="68238700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предоставляющие</w:t>
            </w:r>
          </w:p>
          <w:p w14:paraId="35FEEB49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lastRenderedPageBreak/>
              <w:t>документы</w:t>
            </w:r>
          </w:p>
          <w:p w14:paraId="0F9512A9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(сведения),</w:t>
            </w:r>
          </w:p>
          <w:p w14:paraId="64F98747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предусмотренные</w:t>
            </w:r>
          </w:p>
          <w:p w14:paraId="53C79D3D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пунктом 2.9</w:t>
            </w:r>
          </w:p>
          <w:p w14:paraId="2BE7FCF6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Административного</w:t>
            </w:r>
          </w:p>
          <w:p w14:paraId="7DE02E00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регламента, в том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числе с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использованием</w:t>
            </w:r>
          </w:p>
          <w:p w14:paraId="1C519E87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СМЭВ</w:t>
            </w:r>
          </w:p>
        </w:tc>
      </w:tr>
      <w:tr w:rsidR="00946A93" w14:paraId="4F21629B" w14:textId="77777777" w:rsidTr="00946A93">
        <w:tc>
          <w:tcPr>
            <w:tcW w:w="2223" w:type="dxa"/>
            <w:vMerge/>
          </w:tcPr>
          <w:p w14:paraId="3B652A20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330DD470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получение ответов на</w:t>
            </w:r>
          </w:p>
          <w:p w14:paraId="349B89C1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межведомственные запросы,</w:t>
            </w:r>
          </w:p>
          <w:p w14:paraId="4E008C60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формирование полного</w:t>
            </w:r>
          </w:p>
          <w:p w14:paraId="061621DC" w14:textId="77777777" w:rsidR="00FB1A77" w:rsidRPr="002B24EC" w:rsidRDefault="00F4691D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комплекта </w:t>
            </w:r>
            <w:r w:rsidR="00FB1A77" w:rsidRPr="00FB1A77">
              <w:rPr>
                <w:rFonts w:ascii="Times New Roman" w:hAnsi="Times New Roman" w:cs="Times New Roman"/>
                <w:b w:val="0"/>
              </w:rPr>
              <w:t>документов</w:t>
            </w:r>
          </w:p>
        </w:tc>
        <w:tc>
          <w:tcPr>
            <w:tcW w:w="2235" w:type="dxa"/>
          </w:tcPr>
          <w:p w14:paraId="1A1DA661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3 рабочих дня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со дня</w:t>
            </w:r>
          </w:p>
          <w:p w14:paraId="7E848637" w14:textId="77777777" w:rsidR="00FB1A77" w:rsidRPr="00FB1A77" w:rsidRDefault="000B3DB1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</w:t>
            </w:r>
            <w:r w:rsidR="00FB1A77" w:rsidRPr="00FB1A77">
              <w:rPr>
                <w:rFonts w:ascii="Times New Roman" w:hAnsi="Times New Roman" w:cs="Times New Roman"/>
                <w:b w:val="0"/>
              </w:rPr>
              <w:t>аправления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="00FB1A77" w:rsidRPr="00FB1A77">
              <w:rPr>
                <w:rFonts w:ascii="Times New Roman" w:hAnsi="Times New Roman" w:cs="Times New Roman"/>
                <w:b w:val="0"/>
              </w:rPr>
              <w:t>межведомственного запроса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="00FB1A77" w:rsidRPr="00FB1A77">
              <w:rPr>
                <w:rFonts w:ascii="Times New Roman" w:hAnsi="Times New Roman" w:cs="Times New Roman"/>
                <w:b w:val="0"/>
              </w:rPr>
              <w:t>в орган или</w:t>
            </w:r>
          </w:p>
          <w:p w14:paraId="3D1DE7EA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организацию,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предоставляющие документ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и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информацию,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если иные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сроки не</w:t>
            </w:r>
          </w:p>
          <w:p w14:paraId="3F56C045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предусмотрены</w:t>
            </w:r>
          </w:p>
          <w:p w14:paraId="7E1ADCBF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законодательством</w:t>
            </w:r>
          </w:p>
          <w:p w14:paraId="679388BD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Российской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Федерации и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субъекта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Российской</w:t>
            </w:r>
          </w:p>
          <w:p w14:paraId="21F1B685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Федерации</w:t>
            </w:r>
          </w:p>
        </w:tc>
        <w:tc>
          <w:tcPr>
            <w:tcW w:w="2220" w:type="dxa"/>
          </w:tcPr>
          <w:p w14:paraId="50F3C975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33846FBC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7ABF5E27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4691D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4691D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1A8BFCB9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076B171C" w14:textId="77777777" w:rsidR="00FB1A77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32622EBE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Уполномоченный орган) /ГИС/</w:t>
            </w:r>
          </w:p>
          <w:p w14:paraId="7BA7F0E2" w14:textId="77777777" w:rsidR="00FB1A77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ПГС / СМЭВ</w:t>
            </w:r>
          </w:p>
        </w:tc>
        <w:tc>
          <w:tcPr>
            <w:tcW w:w="2230" w:type="dxa"/>
          </w:tcPr>
          <w:p w14:paraId="74D10157" w14:textId="77777777" w:rsidR="00FB1A77" w:rsidRPr="002B24EC" w:rsidRDefault="00F4691D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2256" w:type="dxa"/>
          </w:tcPr>
          <w:p w14:paraId="112D4E89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получение</w:t>
            </w:r>
          </w:p>
          <w:p w14:paraId="122A8EDA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документов</w:t>
            </w:r>
          </w:p>
          <w:p w14:paraId="05B6F3B3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(сведений),</w:t>
            </w:r>
          </w:p>
          <w:p w14:paraId="56AFDDD6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необходимых для</w:t>
            </w:r>
          </w:p>
          <w:p w14:paraId="33DE4358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70CA5052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1C785353" w14:textId="77777777" w:rsidR="00FB1A77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</w:tr>
      <w:tr w:rsidR="00F4691D" w14:paraId="36345F4C" w14:textId="77777777" w:rsidTr="00473175">
        <w:tc>
          <w:tcPr>
            <w:tcW w:w="15614" w:type="dxa"/>
            <w:gridSpan w:val="7"/>
          </w:tcPr>
          <w:p w14:paraId="4ED0AAC6" w14:textId="77777777" w:rsidR="00F4691D" w:rsidRPr="002B24EC" w:rsidRDefault="00F4691D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3. Рассмотрение документов и сведений</w:t>
            </w:r>
          </w:p>
        </w:tc>
      </w:tr>
      <w:tr w:rsidR="00946A93" w14:paraId="3EBC7E9C" w14:textId="77777777" w:rsidTr="00946A93">
        <w:tc>
          <w:tcPr>
            <w:tcW w:w="2223" w:type="dxa"/>
          </w:tcPr>
          <w:p w14:paraId="1238B9A2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пакет</w:t>
            </w:r>
          </w:p>
          <w:p w14:paraId="25363938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зарегистрированных</w:t>
            </w:r>
          </w:p>
          <w:p w14:paraId="2C3DEA1E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документов,</w:t>
            </w:r>
          </w:p>
          <w:p w14:paraId="5E4B5365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поступивших</w:t>
            </w:r>
          </w:p>
          <w:p w14:paraId="0ACB2302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должностному лицу,</w:t>
            </w:r>
          </w:p>
          <w:p w14:paraId="2E0ACAFC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ответственному за</w:t>
            </w:r>
          </w:p>
          <w:p w14:paraId="6F19F56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51E8FBD6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72122538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30" w:type="dxa"/>
          </w:tcPr>
          <w:p w14:paraId="3D2AC570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Проверка соответствия</w:t>
            </w:r>
          </w:p>
          <w:p w14:paraId="2CE52956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документов и сведений</w:t>
            </w:r>
          </w:p>
          <w:p w14:paraId="6E6FA54D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требованиям </w:t>
            </w:r>
            <w:r w:rsidRPr="00F4691D">
              <w:rPr>
                <w:rFonts w:ascii="Times New Roman" w:hAnsi="Times New Roman" w:cs="Times New Roman"/>
                <w:b w:val="0"/>
              </w:rPr>
              <w:t>нормативных</w:t>
            </w:r>
          </w:p>
          <w:p w14:paraId="4C256BBD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правовых актов</w:t>
            </w:r>
          </w:p>
          <w:p w14:paraId="52A319BC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561F2699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  <w:r w:rsidRPr="00F4691D">
              <w:rPr>
                <w:rFonts w:ascii="Times New Roman" w:hAnsi="Times New Roman" w:cs="Times New Roman"/>
                <w:b w:val="0"/>
              </w:rPr>
              <w:t xml:space="preserve"> услуги</w:t>
            </w:r>
          </w:p>
        </w:tc>
        <w:tc>
          <w:tcPr>
            <w:tcW w:w="2235" w:type="dxa"/>
          </w:tcPr>
          <w:p w14:paraId="0418AB9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 2 рабочих</w:t>
            </w:r>
          </w:p>
          <w:p w14:paraId="417BFBA0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дней</w:t>
            </w:r>
          </w:p>
        </w:tc>
        <w:tc>
          <w:tcPr>
            <w:tcW w:w="2220" w:type="dxa"/>
          </w:tcPr>
          <w:p w14:paraId="4C710A4E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27A542B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09FDC519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4691D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4691D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677EF64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0CBB8D84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1230B482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Уполномоченны</w:t>
            </w:r>
            <w:r>
              <w:rPr>
                <w:rFonts w:ascii="Times New Roman" w:hAnsi="Times New Roman" w:cs="Times New Roman"/>
                <w:b w:val="0"/>
              </w:rPr>
              <w:t>й орган</w:t>
            </w:r>
            <w:r w:rsidRPr="00F4691D">
              <w:rPr>
                <w:rFonts w:ascii="Times New Roman" w:hAnsi="Times New Roman" w:cs="Times New Roman"/>
                <w:b w:val="0"/>
              </w:rPr>
              <w:t xml:space="preserve"> / ГИС /</w:t>
            </w:r>
          </w:p>
          <w:p w14:paraId="71899180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ПГС</w:t>
            </w:r>
          </w:p>
        </w:tc>
        <w:tc>
          <w:tcPr>
            <w:tcW w:w="2230" w:type="dxa"/>
          </w:tcPr>
          <w:p w14:paraId="459FD722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основания</w:t>
            </w:r>
          </w:p>
          <w:p w14:paraId="200D021A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отказа в</w:t>
            </w:r>
          </w:p>
          <w:p w14:paraId="2E16759D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предоставлении</w:t>
            </w:r>
          </w:p>
          <w:p w14:paraId="2EAADD88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муниципальной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4691D">
              <w:rPr>
                <w:rFonts w:ascii="Times New Roman" w:hAnsi="Times New Roman" w:cs="Times New Roman"/>
                <w:b w:val="0"/>
              </w:rPr>
              <w:t>услуги,</w:t>
            </w:r>
          </w:p>
          <w:p w14:paraId="6C01678C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предусмотренные пунктом 2.22</w:t>
            </w:r>
          </w:p>
          <w:p w14:paraId="0CEE4818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Административного регламента</w:t>
            </w:r>
          </w:p>
        </w:tc>
        <w:tc>
          <w:tcPr>
            <w:tcW w:w="2256" w:type="dxa"/>
          </w:tcPr>
          <w:p w14:paraId="2C50794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проект результата</w:t>
            </w:r>
          </w:p>
          <w:p w14:paraId="2649EB0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7CCAD2B1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0C01DE5E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</w:tr>
      <w:tr w:rsidR="00F4691D" w14:paraId="45940BA2" w14:textId="77777777" w:rsidTr="00473175">
        <w:tc>
          <w:tcPr>
            <w:tcW w:w="15614" w:type="dxa"/>
            <w:gridSpan w:val="7"/>
          </w:tcPr>
          <w:p w14:paraId="605204EE" w14:textId="77777777" w:rsidR="00F4691D" w:rsidRPr="002B24EC" w:rsidRDefault="00F4691D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4. Принятие решения</w:t>
            </w:r>
          </w:p>
        </w:tc>
      </w:tr>
      <w:tr w:rsidR="008979B0" w14:paraId="2A90567C" w14:textId="77777777" w:rsidTr="00946A93">
        <w:tc>
          <w:tcPr>
            <w:tcW w:w="2223" w:type="dxa"/>
            <w:vMerge w:val="restart"/>
            <w:vAlign w:val="center"/>
          </w:tcPr>
          <w:p w14:paraId="5B8F1247" w14:textId="77777777" w:rsidR="008979B0" w:rsidRPr="00FA2A4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проект результата</w:t>
            </w:r>
          </w:p>
          <w:p w14:paraId="1ABD1220" w14:textId="77777777" w:rsidR="008979B0" w:rsidRPr="00FA2A4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626D116A" w14:textId="77777777" w:rsidR="008979B0" w:rsidRPr="00FA2A4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0D420DC4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30" w:type="dxa"/>
          </w:tcPr>
          <w:p w14:paraId="3A16CE27" w14:textId="77777777" w:rsidR="008979B0" w:rsidRPr="00FA2A4C" w:rsidRDefault="008979B0" w:rsidP="00FA2A4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Принятие решения о</w:t>
            </w:r>
          </w:p>
          <w:p w14:paraId="17EF7F9E" w14:textId="77777777" w:rsidR="008979B0" w:rsidRPr="00FA2A4C" w:rsidRDefault="008979B0" w:rsidP="00FA2A4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59FF94E2" w14:textId="77777777" w:rsidR="008979B0" w:rsidRPr="002B24EC" w:rsidRDefault="008979B0" w:rsidP="00FA2A4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муниципальной </w:t>
            </w:r>
            <w:r w:rsidRPr="00FA2A4C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35" w:type="dxa"/>
            <w:vMerge w:val="restart"/>
          </w:tcPr>
          <w:p w14:paraId="3CFF7CB1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 w:val="restart"/>
            <w:vAlign w:val="center"/>
          </w:tcPr>
          <w:p w14:paraId="305F5CEE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557CED01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349D1156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08AEDF25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37B34C2F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услуги;</w:t>
            </w:r>
          </w:p>
          <w:p w14:paraId="747E7453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Руководитель</w:t>
            </w:r>
          </w:p>
          <w:p w14:paraId="32417868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14B5091F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органа </w:t>
            </w:r>
            <w:r w:rsidRPr="00BB7219">
              <w:rPr>
                <w:rFonts w:ascii="Times New Roman" w:hAnsi="Times New Roman" w:cs="Times New Roman"/>
                <w:b w:val="0"/>
              </w:rPr>
              <w:t>или</w:t>
            </w:r>
          </w:p>
          <w:p w14:paraId="002BADDA" w14:textId="77777777" w:rsidR="008979B0" w:rsidRPr="002B24EC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иное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уполномоченное им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лицо</w:t>
            </w:r>
          </w:p>
        </w:tc>
        <w:tc>
          <w:tcPr>
            <w:tcW w:w="2220" w:type="dxa"/>
            <w:vMerge w:val="restart"/>
            <w:vAlign w:val="center"/>
          </w:tcPr>
          <w:p w14:paraId="26B93187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Уполномоченны</w:t>
            </w:r>
            <w:r>
              <w:rPr>
                <w:rFonts w:ascii="Times New Roman" w:hAnsi="Times New Roman" w:cs="Times New Roman"/>
                <w:b w:val="0"/>
              </w:rPr>
              <w:t>й орган</w:t>
            </w:r>
            <w:r w:rsidRPr="00BB7219">
              <w:rPr>
                <w:rFonts w:ascii="Times New Roman" w:hAnsi="Times New Roman" w:cs="Times New Roman"/>
                <w:b w:val="0"/>
              </w:rPr>
              <w:t xml:space="preserve"> / ГИС /</w:t>
            </w:r>
          </w:p>
          <w:p w14:paraId="29ADDDC4" w14:textId="77777777" w:rsidR="008979B0" w:rsidRPr="002B24EC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ПГС</w:t>
            </w:r>
          </w:p>
        </w:tc>
        <w:tc>
          <w:tcPr>
            <w:tcW w:w="2230" w:type="dxa"/>
            <w:vMerge w:val="restart"/>
            <w:vAlign w:val="center"/>
          </w:tcPr>
          <w:p w14:paraId="0E216247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2256" w:type="dxa"/>
            <w:vMerge w:val="restart"/>
            <w:vAlign w:val="center"/>
          </w:tcPr>
          <w:p w14:paraId="31C3E881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Результат</w:t>
            </w:r>
          </w:p>
          <w:p w14:paraId="43BB64DF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071987D9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797D3239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услуги, подписанный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усиленной</w:t>
            </w:r>
          </w:p>
          <w:p w14:paraId="52FC9CDB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квалифицированной</w:t>
            </w:r>
          </w:p>
          <w:p w14:paraId="401A69FB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подписью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руководителем</w:t>
            </w:r>
          </w:p>
          <w:p w14:paraId="506095A7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245A0ED9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органа или иного</w:t>
            </w:r>
          </w:p>
          <w:p w14:paraId="2DF852E1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 им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lastRenderedPageBreak/>
              <w:t>лица</w:t>
            </w:r>
          </w:p>
        </w:tc>
      </w:tr>
      <w:tr w:rsidR="008979B0" w14:paraId="340C3BB7" w14:textId="77777777" w:rsidTr="00946A93">
        <w:tc>
          <w:tcPr>
            <w:tcW w:w="2223" w:type="dxa"/>
            <w:vMerge/>
          </w:tcPr>
          <w:p w14:paraId="7E52973A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41809783" w14:textId="77777777" w:rsidR="008979B0" w:rsidRPr="00FA2A4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Формирование решения о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A2A4C">
              <w:rPr>
                <w:rFonts w:ascii="Times New Roman" w:hAnsi="Times New Roman" w:cs="Times New Roman"/>
                <w:b w:val="0"/>
              </w:rPr>
              <w:t>предоставлении</w:t>
            </w:r>
          </w:p>
          <w:p w14:paraId="7D4157C6" w14:textId="77777777" w:rsidR="008979B0" w:rsidRPr="002B24EC" w:rsidRDefault="008979B0" w:rsidP="00FA2A4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  <w:r w:rsidRPr="00FA2A4C">
              <w:rPr>
                <w:rFonts w:ascii="Times New Roman" w:hAnsi="Times New Roman" w:cs="Times New Roman"/>
                <w:b w:val="0"/>
              </w:rPr>
              <w:t xml:space="preserve"> услуги</w:t>
            </w:r>
          </w:p>
        </w:tc>
        <w:tc>
          <w:tcPr>
            <w:tcW w:w="2235" w:type="dxa"/>
            <w:vMerge/>
          </w:tcPr>
          <w:p w14:paraId="4ED1494E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4DF61146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74017F65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Merge/>
          </w:tcPr>
          <w:p w14:paraId="78814524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  <w:vMerge/>
          </w:tcPr>
          <w:p w14:paraId="1246753C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979B0" w14:paraId="58D84864" w14:textId="77777777" w:rsidTr="00946A93">
        <w:tc>
          <w:tcPr>
            <w:tcW w:w="2223" w:type="dxa"/>
            <w:vMerge/>
          </w:tcPr>
          <w:p w14:paraId="545BA8CE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5B67D20F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Принятие решения об отказе в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предоставлении услуги</w:t>
            </w:r>
          </w:p>
        </w:tc>
        <w:tc>
          <w:tcPr>
            <w:tcW w:w="2235" w:type="dxa"/>
            <w:vMerge/>
          </w:tcPr>
          <w:p w14:paraId="38F26084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456D8457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157AD606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Merge/>
          </w:tcPr>
          <w:p w14:paraId="2471648C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  <w:vMerge w:val="restart"/>
          </w:tcPr>
          <w:p w14:paraId="2D2B0376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Результат</w:t>
            </w:r>
          </w:p>
          <w:p w14:paraId="66308CF9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6F9D14C1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78322A51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услуги по форме,</w:t>
            </w:r>
          </w:p>
          <w:p w14:paraId="378E6F85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приведенной в</w:t>
            </w:r>
          </w:p>
          <w:p w14:paraId="6E591229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приложении №3 к</w:t>
            </w:r>
          </w:p>
          <w:p w14:paraId="6A1AAEB8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Административному</w:t>
            </w:r>
          </w:p>
          <w:p w14:paraId="1CADC48E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регламенту,</w:t>
            </w:r>
          </w:p>
          <w:p w14:paraId="515A2ACA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подписанный</w:t>
            </w:r>
          </w:p>
          <w:p w14:paraId="0B2871DC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усиленной</w:t>
            </w:r>
          </w:p>
          <w:p w14:paraId="29A4BCAC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квалифицированной</w:t>
            </w:r>
          </w:p>
          <w:p w14:paraId="2FE6CB5B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подписью</w:t>
            </w:r>
          </w:p>
          <w:p w14:paraId="441436BA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руководителем</w:t>
            </w:r>
          </w:p>
          <w:p w14:paraId="56846126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2F8FD801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органа или иного</w:t>
            </w:r>
          </w:p>
          <w:p w14:paraId="3C5E791A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 им</w:t>
            </w:r>
          </w:p>
          <w:p w14:paraId="0F58B304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лица</w:t>
            </w:r>
          </w:p>
        </w:tc>
      </w:tr>
      <w:tr w:rsidR="008979B0" w14:paraId="06B85DC6" w14:textId="77777777" w:rsidTr="00946A93">
        <w:tc>
          <w:tcPr>
            <w:tcW w:w="2223" w:type="dxa"/>
            <w:vMerge/>
          </w:tcPr>
          <w:p w14:paraId="7C5DF70C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3BDB7594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Формирование решения об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отказе в предоставлении</w:t>
            </w:r>
          </w:p>
          <w:p w14:paraId="6D3A9018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муниципальной </w:t>
            </w:r>
            <w:r w:rsidRPr="00BB7219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35" w:type="dxa"/>
            <w:vMerge/>
          </w:tcPr>
          <w:p w14:paraId="7AB6E70B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55CA9ACA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58A112B8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Merge/>
          </w:tcPr>
          <w:p w14:paraId="365806CB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  <w:vMerge/>
          </w:tcPr>
          <w:p w14:paraId="6A096D70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A42B90" w14:paraId="08D9FCE8" w14:textId="77777777" w:rsidTr="00473175">
        <w:tc>
          <w:tcPr>
            <w:tcW w:w="15614" w:type="dxa"/>
            <w:gridSpan w:val="7"/>
          </w:tcPr>
          <w:p w14:paraId="69F2209C" w14:textId="77777777" w:rsidR="00A42B90" w:rsidRPr="002B24EC" w:rsidRDefault="00A42B9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5. Выдача результата</w:t>
            </w:r>
          </w:p>
        </w:tc>
      </w:tr>
      <w:tr w:rsidR="00946A93" w14:paraId="5A90EB20" w14:textId="77777777" w:rsidTr="00946A93">
        <w:tc>
          <w:tcPr>
            <w:tcW w:w="2223" w:type="dxa"/>
            <w:vMerge w:val="restart"/>
            <w:vAlign w:val="center"/>
          </w:tcPr>
          <w:p w14:paraId="2DC809E7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формирование и</w:t>
            </w:r>
          </w:p>
          <w:p w14:paraId="6E30B08B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регистрация</w:t>
            </w:r>
          </w:p>
          <w:p w14:paraId="5CF1A53A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результата</w:t>
            </w:r>
          </w:p>
          <w:p w14:paraId="3D5C8F17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22EA4A36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услуги, указанного в</w:t>
            </w:r>
          </w:p>
          <w:p w14:paraId="112DBFD4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пункте 2.20</w:t>
            </w:r>
          </w:p>
          <w:p w14:paraId="2324E310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Административного</w:t>
            </w:r>
          </w:p>
          <w:p w14:paraId="59279562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регламента, в форме</w:t>
            </w:r>
          </w:p>
          <w:p w14:paraId="5E9AAFC2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электронного</w:t>
            </w:r>
          </w:p>
          <w:p w14:paraId="6F55998A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документа в ГИС</w:t>
            </w:r>
          </w:p>
        </w:tc>
        <w:tc>
          <w:tcPr>
            <w:tcW w:w="2230" w:type="dxa"/>
          </w:tcPr>
          <w:p w14:paraId="41F02AD5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Регистрация результата</w:t>
            </w:r>
          </w:p>
          <w:p w14:paraId="35A81634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0C68A727" w14:textId="77777777" w:rsidR="00946A93" w:rsidRPr="002B24EC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  <w:r w:rsidRPr="00A42B90">
              <w:rPr>
                <w:rFonts w:ascii="Times New Roman" w:hAnsi="Times New Roman" w:cs="Times New Roman"/>
                <w:b w:val="0"/>
              </w:rPr>
              <w:t xml:space="preserve"> услуги</w:t>
            </w:r>
          </w:p>
        </w:tc>
        <w:tc>
          <w:tcPr>
            <w:tcW w:w="2235" w:type="dxa"/>
          </w:tcPr>
          <w:p w14:paraId="25E149FA" w14:textId="77777777" w:rsidR="00946A93" w:rsidRPr="00A42B90" w:rsidRDefault="000B3DB1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</w:t>
            </w:r>
            <w:r w:rsidR="00946A93" w:rsidRPr="00A42B90">
              <w:rPr>
                <w:rFonts w:ascii="Times New Roman" w:hAnsi="Times New Roman" w:cs="Times New Roman"/>
                <w:b w:val="0"/>
              </w:rPr>
              <w:t>осле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="00946A93" w:rsidRPr="00A42B90">
              <w:rPr>
                <w:rFonts w:ascii="Times New Roman" w:hAnsi="Times New Roman" w:cs="Times New Roman"/>
                <w:b w:val="0"/>
              </w:rPr>
              <w:t>окончания</w:t>
            </w:r>
          </w:p>
          <w:p w14:paraId="4EDFC83F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процедуры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42B90">
              <w:rPr>
                <w:rFonts w:ascii="Times New Roman" w:hAnsi="Times New Roman" w:cs="Times New Roman"/>
                <w:b w:val="0"/>
              </w:rPr>
              <w:t>принятия</w:t>
            </w:r>
          </w:p>
          <w:p w14:paraId="7A11FD36" w14:textId="77777777" w:rsidR="00946A93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 xml:space="preserve">решения </w:t>
            </w:r>
          </w:p>
          <w:p w14:paraId="1F2C0924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(в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42B90">
              <w:rPr>
                <w:rFonts w:ascii="Times New Roman" w:hAnsi="Times New Roman" w:cs="Times New Roman"/>
                <w:b w:val="0"/>
              </w:rPr>
              <w:t>общий срок</w:t>
            </w:r>
          </w:p>
          <w:p w14:paraId="77675BC1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5337E55C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муниципаль</w:t>
            </w:r>
            <w:r>
              <w:rPr>
                <w:rFonts w:ascii="Times New Roman" w:hAnsi="Times New Roman" w:cs="Times New Roman"/>
                <w:b w:val="0"/>
              </w:rPr>
              <w:t xml:space="preserve">ной </w:t>
            </w:r>
            <w:r w:rsidRPr="00A42B90">
              <w:rPr>
                <w:rFonts w:ascii="Times New Roman" w:hAnsi="Times New Roman" w:cs="Times New Roman"/>
                <w:b w:val="0"/>
              </w:rPr>
              <w:t>услуги</w:t>
            </w:r>
          </w:p>
          <w:p w14:paraId="2266EA24" w14:textId="77777777" w:rsidR="00946A93" w:rsidRPr="002B24EC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не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42B90">
              <w:rPr>
                <w:rFonts w:ascii="Times New Roman" w:hAnsi="Times New Roman" w:cs="Times New Roman"/>
                <w:b w:val="0"/>
              </w:rPr>
              <w:t>включается)</w:t>
            </w:r>
          </w:p>
        </w:tc>
        <w:tc>
          <w:tcPr>
            <w:tcW w:w="2220" w:type="dxa"/>
          </w:tcPr>
          <w:p w14:paraId="61313A3F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3894748E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3248341E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42B90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42B90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17043626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179DFBB7" w14:textId="77777777" w:rsidR="00946A93" w:rsidRPr="002B24EC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22CE5FE4" w14:textId="77777777" w:rsidR="00946A93" w:rsidRPr="002B24EC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5293F">
              <w:rPr>
                <w:rFonts w:ascii="Times New Roman" w:hAnsi="Times New Roman" w:cs="Times New Roman"/>
                <w:b w:val="0"/>
              </w:rPr>
              <w:t>Уполномоченн</w:t>
            </w:r>
            <w:r>
              <w:rPr>
                <w:rFonts w:ascii="Times New Roman" w:hAnsi="Times New Roman" w:cs="Times New Roman"/>
                <w:b w:val="0"/>
              </w:rPr>
              <w:t>ый орган</w:t>
            </w:r>
            <w:r w:rsidRPr="0065293F">
              <w:rPr>
                <w:rFonts w:ascii="Times New Roman" w:hAnsi="Times New Roman" w:cs="Times New Roman"/>
                <w:b w:val="0"/>
              </w:rPr>
              <w:t xml:space="preserve"> / ГИС</w:t>
            </w:r>
          </w:p>
        </w:tc>
        <w:tc>
          <w:tcPr>
            <w:tcW w:w="2230" w:type="dxa"/>
          </w:tcPr>
          <w:p w14:paraId="62418172" w14:textId="77777777" w:rsidR="00946A93" w:rsidRPr="002B24EC" w:rsidRDefault="00946A93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2256" w:type="dxa"/>
          </w:tcPr>
          <w:p w14:paraId="060FE788" w14:textId="77777777" w:rsidR="00946A93" w:rsidRPr="0065293F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5293F">
              <w:rPr>
                <w:rFonts w:ascii="Times New Roman" w:hAnsi="Times New Roman" w:cs="Times New Roman"/>
                <w:b w:val="0"/>
              </w:rPr>
              <w:t>Внесение сведений о</w:t>
            </w:r>
          </w:p>
          <w:p w14:paraId="2B31FC36" w14:textId="77777777" w:rsidR="00946A93" w:rsidRPr="0065293F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5293F">
              <w:rPr>
                <w:rFonts w:ascii="Times New Roman" w:hAnsi="Times New Roman" w:cs="Times New Roman"/>
                <w:b w:val="0"/>
              </w:rPr>
              <w:t>конечном результате</w:t>
            </w:r>
          </w:p>
          <w:p w14:paraId="37A5791C" w14:textId="77777777" w:rsidR="00946A93" w:rsidRPr="0065293F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5293F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62240AAD" w14:textId="77777777" w:rsidR="00946A93" w:rsidRPr="0065293F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1BBA7115" w14:textId="77777777" w:rsidR="00946A93" w:rsidRPr="002B24EC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5293F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</w:tr>
      <w:tr w:rsidR="00946A93" w14:paraId="09C5F782" w14:textId="77777777" w:rsidTr="00946A93">
        <w:tc>
          <w:tcPr>
            <w:tcW w:w="2223" w:type="dxa"/>
            <w:vMerge/>
          </w:tcPr>
          <w:p w14:paraId="049902D2" w14:textId="77777777" w:rsidR="00946A93" w:rsidRPr="002B24EC" w:rsidRDefault="00946A93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7D0DDDBE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Направление в</w:t>
            </w:r>
          </w:p>
          <w:p w14:paraId="1800CFB7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многофункциональный центр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 xml:space="preserve">результата </w:t>
            </w:r>
          </w:p>
          <w:p w14:paraId="722D6589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муниципальной </w:t>
            </w:r>
            <w:r w:rsidRPr="00946A93">
              <w:rPr>
                <w:rFonts w:ascii="Times New Roman" w:hAnsi="Times New Roman" w:cs="Times New Roman"/>
                <w:b w:val="0"/>
              </w:rPr>
              <w:t>услуги,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указанного в пункте 2.20Административного</w:t>
            </w:r>
          </w:p>
          <w:p w14:paraId="529D329A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регламента, в форме</w:t>
            </w:r>
          </w:p>
          <w:p w14:paraId="73AB2545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электронного </w:t>
            </w:r>
            <w:r w:rsidRPr="00946A93">
              <w:rPr>
                <w:rFonts w:ascii="Times New Roman" w:hAnsi="Times New Roman" w:cs="Times New Roman"/>
                <w:b w:val="0"/>
              </w:rPr>
              <w:t>документа,</w:t>
            </w:r>
          </w:p>
          <w:p w14:paraId="07C1B46B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подписанного </w:t>
            </w:r>
            <w:r w:rsidRPr="00946A93">
              <w:rPr>
                <w:rFonts w:ascii="Times New Roman" w:hAnsi="Times New Roman" w:cs="Times New Roman"/>
                <w:b w:val="0"/>
              </w:rPr>
              <w:t>усиленной</w:t>
            </w:r>
          </w:p>
          <w:p w14:paraId="2D331329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квалифицированной</w:t>
            </w:r>
          </w:p>
          <w:p w14:paraId="1B72DEC5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электронной подписью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20D8DB00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должностного лица</w:t>
            </w:r>
          </w:p>
          <w:p w14:paraId="3A5641A7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Уполномоченного органа</w:t>
            </w:r>
          </w:p>
        </w:tc>
        <w:tc>
          <w:tcPr>
            <w:tcW w:w="2235" w:type="dxa"/>
          </w:tcPr>
          <w:p w14:paraId="1A21756B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в сроки,</w:t>
            </w:r>
          </w:p>
          <w:p w14:paraId="10A243DE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установленные</w:t>
            </w:r>
          </w:p>
          <w:p w14:paraId="3C1265C1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соглашением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о</w:t>
            </w:r>
          </w:p>
          <w:p w14:paraId="28D6693E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взаимодействии между</w:t>
            </w:r>
          </w:p>
          <w:p w14:paraId="449037FB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Уполномоченным органом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и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многофункциональным</w:t>
            </w:r>
          </w:p>
          <w:p w14:paraId="6BC06475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центром</w:t>
            </w:r>
          </w:p>
        </w:tc>
        <w:tc>
          <w:tcPr>
            <w:tcW w:w="2220" w:type="dxa"/>
          </w:tcPr>
          <w:p w14:paraId="4EDAD942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3CCDA373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380450E3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ответственное за</w:t>
            </w:r>
            <w:r>
              <w:rPr>
                <w:rFonts w:ascii="Times New Roman" w:hAnsi="Times New Roman" w:cs="Times New Roman"/>
                <w:b w:val="0"/>
              </w:rPr>
              <w:t xml:space="preserve"> п</w:t>
            </w:r>
            <w:r w:rsidRPr="00946A93">
              <w:rPr>
                <w:rFonts w:ascii="Times New Roman" w:hAnsi="Times New Roman" w:cs="Times New Roman"/>
                <w:b w:val="0"/>
              </w:rPr>
              <w:t>редоставление</w:t>
            </w:r>
          </w:p>
          <w:p w14:paraId="189FF3B4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4B54EEB2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1456063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Уполномоченный орган / АИС</w:t>
            </w:r>
          </w:p>
          <w:p w14:paraId="433A61B9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МФЦ</w:t>
            </w:r>
          </w:p>
        </w:tc>
        <w:tc>
          <w:tcPr>
            <w:tcW w:w="2230" w:type="dxa"/>
          </w:tcPr>
          <w:p w14:paraId="31C3D0F2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Указание</w:t>
            </w:r>
          </w:p>
          <w:p w14:paraId="4033AC7B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заявителем в</w:t>
            </w:r>
            <w:r>
              <w:rPr>
                <w:rFonts w:ascii="Times New Roman" w:hAnsi="Times New Roman" w:cs="Times New Roman"/>
                <w:b w:val="0"/>
              </w:rPr>
              <w:t xml:space="preserve"> з</w:t>
            </w:r>
            <w:r w:rsidRPr="00946A93">
              <w:rPr>
                <w:rFonts w:ascii="Times New Roman" w:hAnsi="Times New Roman" w:cs="Times New Roman"/>
                <w:b w:val="0"/>
              </w:rPr>
              <w:t>апросе способа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выдачи</w:t>
            </w:r>
          </w:p>
          <w:p w14:paraId="196CB8FD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результата</w:t>
            </w:r>
          </w:p>
          <w:p w14:paraId="7B016E44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муниципальной услуги в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многофункциональном центре, а</w:t>
            </w:r>
          </w:p>
          <w:p w14:paraId="00F014ED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также подача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Запроса через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многофункциональный центр</w:t>
            </w:r>
          </w:p>
        </w:tc>
        <w:tc>
          <w:tcPr>
            <w:tcW w:w="2256" w:type="dxa"/>
          </w:tcPr>
          <w:p w14:paraId="155F8312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выдача результата</w:t>
            </w:r>
          </w:p>
          <w:p w14:paraId="0C33FB25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413682DC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услуги заявителю в</w:t>
            </w:r>
          </w:p>
          <w:p w14:paraId="63470DE5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форме бумажного</w:t>
            </w:r>
          </w:p>
          <w:p w14:paraId="37ECF5CA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документа,</w:t>
            </w:r>
          </w:p>
          <w:p w14:paraId="189E19EE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подтверждающего</w:t>
            </w:r>
          </w:p>
          <w:p w14:paraId="0455873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содержание</w:t>
            </w:r>
          </w:p>
          <w:p w14:paraId="60322FC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электронного</w:t>
            </w:r>
          </w:p>
          <w:p w14:paraId="006113A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документа,</w:t>
            </w:r>
          </w:p>
          <w:p w14:paraId="273CE13D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заверенного печатью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многофункционального центра;</w:t>
            </w:r>
          </w:p>
          <w:p w14:paraId="6599B1A2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внесение сведений в</w:t>
            </w:r>
          </w:p>
          <w:p w14:paraId="54407F39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ГИС о выдаче</w:t>
            </w:r>
          </w:p>
          <w:p w14:paraId="495D92B6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результата</w:t>
            </w:r>
          </w:p>
          <w:p w14:paraId="25D22443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муниципальной </w:t>
            </w:r>
            <w:r w:rsidRPr="00946A93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</w:tr>
      <w:tr w:rsidR="00946A93" w14:paraId="35BF0A27" w14:textId="77777777" w:rsidTr="00946A93">
        <w:tc>
          <w:tcPr>
            <w:tcW w:w="2223" w:type="dxa"/>
            <w:vMerge/>
          </w:tcPr>
          <w:p w14:paraId="0AB4EF8D" w14:textId="77777777" w:rsidR="00946A93" w:rsidRPr="002B24EC" w:rsidRDefault="00946A93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5A56A5F9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Направление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заявителю</w:t>
            </w:r>
          </w:p>
          <w:p w14:paraId="492A32AC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 xml:space="preserve">результата </w:t>
            </w:r>
            <w:r w:rsidRPr="00946A93">
              <w:rPr>
                <w:rFonts w:ascii="Times New Roman" w:hAnsi="Times New Roman" w:cs="Times New Roman"/>
                <w:b w:val="0"/>
              </w:rPr>
              <w:lastRenderedPageBreak/>
              <w:t>предоставления</w:t>
            </w:r>
          </w:p>
          <w:p w14:paraId="72E6DBEE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  <w:r w:rsidRPr="00946A93">
              <w:rPr>
                <w:rFonts w:ascii="Times New Roman" w:hAnsi="Times New Roman" w:cs="Times New Roman"/>
                <w:b w:val="0"/>
              </w:rPr>
              <w:t xml:space="preserve"> услуги в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личный кабинет на Едином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портале</w:t>
            </w:r>
          </w:p>
        </w:tc>
        <w:tc>
          <w:tcPr>
            <w:tcW w:w="2235" w:type="dxa"/>
          </w:tcPr>
          <w:p w14:paraId="1D90256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lastRenderedPageBreak/>
              <w:t>В день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регистрации</w:t>
            </w:r>
          </w:p>
          <w:p w14:paraId="3DF8E36C" w14:textId="77777777" w:rsidR="00946A93" w:rsidRPr="00946A93" w:rsidRDefault="00A575F5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</w:t>
            </w:r>
            <w:r w:rsidR="00946A93" w:rsidRPr="00946A93">
              <w:rPr>
                <w:rFonts w:ascii="Times New Roman" w:hAnsi="Times New Roman" w:cs="Times New Roman"/>
                <w:b w:val="0"/>
              </w:rPr>
              <w:t>езультата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="00946A93" w:rsidRPr="00946A93">
              <w:rPr>
                <w:rFonts w:ascii="Times New Roman" w:hAnsi="Times New Roman" w:cs="Times New Roman"/>
                <w:b w:val="0"/>
              </w:rPr>
              <w:lastRenderedPageBreak/>
              <w:t>предоставления</w:t>
            </w:r>
          </w:p>
          <w:p w14:paraId="103986BF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муниципаль</w:t>
            </w:r>
            <w:r>
              <w:rPr>
                <w:rFonts w:ascii="Times New Roman" w:hAnsi="Times New Roman" w:cs="Times New Roman"/>
                <w:b w:val="0"/>
              </w:rPr>
              <w:t>ной</w:t>
            </w:r>
            <w:r w:rsidRPr="00946A93">
              <w:rPr>
                <w:rFonts w:ascii="Times New Roman" w:hAnsi="Times New Roman" w:cs="Times New Roman"/>
                <w:b w:val="0"/>
              </w:rPr>
              <w:t xml:space="preserve"> услуги</w:t>
            </w:r>
          </w:p>
        </w:tc>
        <w:tc>
          <w:tcPr>
            <w:tcW w:w="2220" w:type="dxa"/>
          </w:tcPr>
          <w:p w14:paraId="09F2FF11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lastRenderedPageBreak/>
              <w:t>должностное лицо</w:t>
            </w:r>
          </w:p>
          <w:p w14:paraId="4A2FF30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2C8C7605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lastRenderedPageBreak/>
              <w:t>органа,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2398630D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281CBD45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7195C7D8" w14:textId="77777777" w:rsidR="00946A93" w:rsidRPr="002B24EC" w:rsidRDefault="00946A93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lastRenderedPageBreak/>
              <w:t>ГИС</w:t>
            </w:r>
          </w:p>
        </w:tc>
        <w:tc>
          <w:tcPr>
            <w:tcW w:w="2230" w:type="dxa"/>
          </w:tcPr>
          <w:p w14:paraId="1A20AA20" w14:textId="77777777" w:rsidR="00946A93" w:rsidRPr="002B24EC" w:rsidRDefault="00946A93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</w:tcPr>
          <w:p w14:paraId="722B3C74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Результат</w:t>
            </w:r>
          </w:p>
          <w:p w14:paraId="7FBB1C22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48333711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lastRenderedPageBreak/>
              <w:t>услуги, направленный</w:t>
            </w:r>
          </w:p>
          <w:p w14:paraId="6FD4649C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заявителю в личный</w:t>
            </w:r>
          </w:p>
          <w:p w14:paraId="4224A1EB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кабинет на Едином</w:t>
            </w:r>
          </w:p>
          <w:p w14:paraId="126487EB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портале</w:t>
            </w:r>
          </w:p>
        </w:tc>
      </w:tr>
    </w:tbl>
    <w:p w14:paraId="7CF55474" w14:textId="77777777" w:rsidR="00800F28" w:rsidRDefault="00800F28" w:rsidP="00AD4D3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AB5E19F" w14:textId="77777777" w:rsidR="00AD4D30" w:rsidRPr="00AD4D30" w:rsidRDefault="00AD4D30" w:rsidP="00AD4D3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9D77C9" w14:textId="77777777" w:rsidR="00AD4D30" w:rsidRPr="00AD4D30" w:rsidRDefault="00AD4D30" w:rsidP="007B0DBA">
      <w:pPr>
        <w:tabs>
          <w:tab w:val="left" w:pos="8871"/>
        </w:tabs>
        <w:jc w:val="both"/>
        <w:rPr>
          <w:sz w:val="24"/>
          <w:szCs w:val="24"/>
        </w:rPr>
      </w:pPr>
    </w:p>
    <w:p w14:paraId="5A0950DB" w14:textId="77777777" w:rsidR="007B0DBA" w:rsidRPr="00FA5AB8" w:rsidRDefault="007B0DBA" w:rsidP="00FA5AB8">
      <w:pPr>
        <w:tabs>
          <w:tab w:val="left" w:pos="8871"/>
        </w:tabs>
        <w:jc w:val="both"/>
        <w:rPr>
          <w:caps/>
          <w:kern w:val="28"/>
          <w:sz w:val="16"/>
          <w:szCs w:val="16"/>
          <w:lang w:eastAsia="en-US"/>
        </w:rPr>
      </w:pPr>
    </w:p>
    <w:sectPr w:rsidR="007B0DBA" w:rsidRPr="00FA5AB8" w:rsidSect="00800F28">
      <w:pgSz w:w="16838" w:h="11906" w:orient="landscape"/>
      <w:pgMar w:top="720" w:right="720" w:bottom="720" w:left="720" w:header="18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593EE" w14:textId="77777777" w:rsidR="00E511CC" w:rsidRDefault="00E511CC">
      <w:r>
        <w:separator/>
      </w:r>
    </w:p>
  </w:endnote>
  <w:endnote w:type="continuationSeparator" w:id="0">
    <w:p w14:paraId="4618CE5C" w14:textId="77777777" w:rsidR="00E511CC" w:rsidRDefault="00E5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BBB2" w14:textId="77777777" w:rsidR="00E511CC" w:rsidRDefault="00E511CC">
      <w:r>
        <w:separator/>
      </w:r>
    </w:p>
  </w:footnote>
  <w:footnote w:type="continuationSeparator" w:id="0">
    <w:p w14:paraId="6C216314" w14:textId="77777777" w:rsidR="00E511CC" w:rsidRDefault="00E51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BF5D" w14:textId="77777777" w:rsidR="00E511CC" w:rsidRDefault="00E511CC">
    <w:pPr>
      <w:pStyle w:val="a3"/>
      <w:jc w:val="center"/>
    </w:pPr>
  </w:p>
  <w:p w14:paraId="1F284F9E" w14:textId="77777777" w:rsidR="00E511CC" w:rsidRDefault="00E511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DC3"/>
    <w:multiLevelType w:val="hybridMultilevel"/>
    <w:tmpl w:val="10D4E7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-207"/>
        </w:tabs>
        <w:ind w:left="-207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284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953"/>
        </w:tabs>
        <w:ind w:left="166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13"/>
        </w:tabs>
        <w:ind w:left="216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33"/>
        </w:tabs>
        <w:ind w:left="267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93"/>
        </w:tabs>
        <w:ind w:left="317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13"/>
        </w:tabs>
        <w:ind w:left="3753" w:hanging="1440"/>
      </w:pPr>
      <w:rPr>
        <w:rFonts w:cs="Times New Roman" w:hint="default"/>
      </w:rPr>
    </w:lvl>
  </w:abstractNum>
  <w:abstractNum w:abstractNumId="2" w15:restartNumberingAfterBreak="0">
    <w:nsid w:val="0B712C1D"/>
    <w:multiLevelType w:val="hybridMultilevel"/>
    <w:tmpl w:val="E952804A"/>
    <w:lvl w:ilvl="0" w:tplc="FC56357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310EDF"/>
    <w:multiLevelType w:val="hybridMultilevel"/>
    <w:tmpl w:val="0DD29684"/>
    <w:lvl w:ilvl="0" w:tplc="304E949E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B01F50"/>
    <w:multiLevelType w:val="hybridMultilevel"/>
    <w:tmpl w:val="59B86FF6"/>
    <w:lvl w:ilvl="0" w:tplc="3E2CAFF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680AA8"/>
    <w:multiLevelType w:val="hybridMultilevel"/>
    <w:tmpl w:val="3FDC6EEC"/>
    <w:lvl w:ilvl="0" w:tplc="361C1AA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8E92DBD"/>
    <w:multiLevelType w:val="hybridMultilevel"/>
    <w:tmpl w:val="40BE2E88"/>
    <w:lvl w:ilvl="0" w:tplc="A13ADAF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BBA0149"/>
    <w:multiLevelType w:val="hybridMultilevel"/>
    <w:tmpl w:val="60B0D7A0"/>
    <w:lvl w:ilvl="0" w:tplc="1632D1C8">
      <w:start w:val="1"/>
      <w:numFmt w:val="decimal"/>
      <w:lvlText w:val="%1."/>
      <w:lvlJc w:val="left"/>
      <w:pPr>
        <w:ind w:left="1281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4F645A4"/>
    <w:multiLevelType w:val="hybridMultilevel"/>
    <w:tmpl w:val="2C2AB980"/>
    <w:lvl w:ilvl="0" w:tplc="BA944C3C">
      <w:start w:val="1"/>
      <w:numFmt w:val="decimal"/>
      <w:lvlText w:val="%1)"/>
      <w:lvlJc w:val="left"/>
      <w:pPr>
        <w:ind w:left="1221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47D339C9"/>
    <w:multiLevelType w:val="hybridMultilevel"/>
    <w:tmpl w:val="015685EE"/>
    <w:lvl w:ilvl="0" w:tplc="FFE20598">
      <w:start w:val="1"/>
      <w:numFmt w:val="decimal"/>
      <w:lvlText w:val="%1)"/>
      <w:lvlJc w:val="left"/>
      <w:pPr>
        <w:ind w:left="1632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4AC52E43"/>
    <w:multiLevelType w:val="hybridMultilevel"/>
    <w:tmpl w:val="F8FA180C"/>
    <w:lvl w:ilvl="0" w:tplc="11FAED82">
      <w:start w:val="1"/>
      <w:numFmt w:val="decimal"/>
      <w:lvlText w:val="%1."/>
      <w:lvlJc w:val="left"/>
      <w:pPr>
        <w:tabs>
          <w:tab w:val="num" w:pos="1856"/>
        </w:tabs>
        <w:ind w:left="1856" w:hanging="10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24"/>
        </w:tabs>
        <w:ind w:left="5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244"/>
        </w:tabs>
        <w:ind w:left="12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964"/>
        </w:tabs>
        <w:ind w:left="19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684"/>
        </w:tabs>
        <w:ind w:left="26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404"/>
        </w:tabs>
        <w:ind w:left="34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124"/>
        </w:tabs>
        <w:ind w:left="41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844"/>
        </w:tabs>
        <w:ind w:left="48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564"/>
        </w:tabs>
        <w:ind w:left="5564" w:hanging="180"/>
      </w:pPr>
      <w:rPr>
        <w:rFonts w:cs="Times New Roman"/>
      </w:rPr>
    </w:lvl>
  </w:abstractNum>
  <w:abstractNum w:abstractNumId="11" w15:restartNumberingAfterBreak="0">
    <w:nsid w:val="4C7F6662"/>
    <w:multiLevelType w:val="hybridMultilevel"/>
    <w:tmpl w:val="77BE3022"/>
    <w:lvl w:ilvl="0" w:tplc="8408C67E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46C07AE"/>
    <w:multiLevelType w:val="hybridMultilevel"/>
    <w:tmpl w:val="AA1ECBAC"/>
    <w:lvl w:ilvl="0" w:tplc="C20032F0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74396FF0"/>
    <w:multiLevelType w:val="hybridMultilevel"/>
    <w:tmpl w:val="F8D0CB66"/>
    <w:lvl w:ilvl="0" w:tplc="E07479E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2">
    <w:abstractNumId w:val="6"/>
  </w:num>
  <w:num w:numId="3">
    <w:abstractNumId w:val="12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1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00"/>
    <w:rsid w:val="00004F4A"/>
    <w:rsid w:val="00006029"/>
    <w:rsid w:val="00006F4A"/>
    <w:rsid w:val="00016550"/>
    <w:rsid w:val="00020E8C"/>
    <w:rsid w:val="00047878"/>
    <w:rsid w:val="00056778"/>
    <w:rsid w:val="000647AF"/>
    <w:rsid w:val="00064994"/>
    <w:rsid w:val="00073006"/>
    <w:rsid w:val="00074DE3"/>
    <w:rsid w:val="00074E75"/>
    <w:rsid w:val="00084577"/>
    <w:rsid w:val="0009657F"/>
    <w:rsid w:val="000A7D76"/>
    <w:rsid w:val="000B3DB1"/>
    <w:rsid w:val="000B688B"/>
    <w:rsid w:val="000C409C"/>
    <w:rsid w:val="000D4C81"/>
    <w:rsid w:val="000D6B6D"/>
    <w:rsid w:val="000E4D5B"/>
    <w:rsid w:val="000E69F1"/>
    <w:rsid w:val="000E6F0B"/>
    <w:rsid w:val="000F1812"/>
    <w:rsid w:val="0010653B"/>
    <w:rsid w:val="00112898"/>
    <w:rsid w:val="00133B4C"/>
    <w:rsid w:val="00136C28"/>
    <w:rsid w:val="00137A98"/>
    <w:rsid w:val="001456DE"/>
    <w:rsid w:val="00146597"/>
    <w:rsid w:val="00147145"/>
    <w:rsid w:val="00151356"/>
    <w:rsid w:val="00153ACE"/>
    <w:rsid w:val="00162E64"/>
    <w:rsid w:val="0017588A"/>
    <w:rsid w:val="00176874"/>
    <w:rsid w:val="001859AD"/>
    <w:rsid w:val="001A48CE"/>
    <w:rsid w:val="001C4B66"/>
    <w:rsid w:val="001C53F7"/>
    <w:rsid w:val="001C7E86"/>
    <w:rsid w:val="001D374A"/>
    <w:rsid w:val="001D569A"/>
    <w:rsid w:val="001D7E33"/>
    <w:rsid w:val="001E2600"/>
    <w:rsid w:val="001F2712"/>
    <w:rsid w:val="0020635C"/>
    <w:rsid w:val="00216E55"/>
    <w:rsid w:val="00227FB0"/>
    <w:rsid w:val="002326CD"/>
    <w:rsid w:val="00235361"/>
    <w:rsid w:val="00237DC8"/>
    <w:rsid w:val="002448C1"/>
    <w:rsid w:val="00254B1F"/>
    <w:rsid w:val="00256057"/>
    <w:rsid w:val="002626F9"/>
    <w:rsid w:val="00287E79"/>
    <w:rsid w:val="002A7390"/>
    <w:rsid w:val="002B24EC"/>
    <w:rsid w:val="002C25CD"/>
    <w:rsid w:val="002C3452"/>
    <w:rsid w:val="002C577D"/>
    <w:rsid w:val="002C6379"/>
    <w:rsid w:val="002D235F"/>
    <w:rsid w:val="002E4155"/>
    <w:rsid w:val="002F2138"/>
    <w:rsid w:val="002F3BE2"/>
    <w:rsid w:val="003111DE"/>
    <w:rsid w:val="00316F89"/>
    <w:rsid w:val="003217FA"/>
    <w:rsid w:val="00321D35"/>
    <w:rsid w:val="0032370A"/>
    <w:rsid w:val="00330A1D"/>
    <w:rsid w:val="0034042C"/>
    <w:rsid w:val="00346922"/>
    <w:rsid w:val="003476A9"/>
    <w:rsid w:val="003529B9"/>
    <w:rsid w:val="0037176D"/>
    <w:rsid w:val="0037770A"/>
    <w:rsid w:val="00381A67"/>
    <w:rsid w:val="00383877"/>
    <w:rsid w:val="00386833"/>
    <w:rsid w:val="003909E4"/>
    <w:rsid w:val="00395FBF"/>
    <w:rsid w:val="00396CF5"/>
    <w:rsid w:val="003A5953"/>
    <w:rsid w:val="003B3FAB"/>
    <w:rsid w:val="003B43C9"/>
    <w:rsid w:val="003B4EE4"/>
    <w:rsid w:val="003C04D2"/>
    <w:rsid w:val="003C44B9"/>
    <w:rsid w:val="003E400C"/>
    <w:rsid w:val="003E6233"/>
    <w:rsid w:val="003F0E6F"/>
    <w:rsid w:val="003F5C7F"/>
    <w:rsid w:val="0040689A"/>
    <w:rsid w:val="00426098"/>
    <w:rsid w:val="00426C76"/>
    <w:rsid w:val="00441E20"/>
    <w:rsid w:val="00454710"/>
    <w:rsid w:val="00457293"/>
    <w:rsid w:val="00462446"/>
    <w:rsid w:val="0046310B"/>
    <w:rsid w:val="00473175"/>
    <w:rsid w:val="0047673E"/>
    <w:rsid w:val="00483920"/>
    <w:rsid w:val="00485654"/>
    <w:rsid w:val="00485E6D"/>
    <w:rsid w:val="004864F6"/>
    <w:rsid w:val="004A29AE"/>
    <w:rsid w:val="004B5A4C"/>
    <w:rsid w:val="004B7C4B"/>
    <w:rsid w:val="004C6C8C"/>
    <w:rsid w:val="004C75BE"/>
    <w:rsid w:val="004F52C3"/>
    <w:rsid w:val="004F59CD"/>
    <w:rsid w:val="004F782A"/>
    <w:rsid w:val="0053603E"/>
    <w:rsid w:val="00543909"/>
    <w:rsid w:val="00551C8F"/>
    <w:rsid w:val="00560B89"/>
    <w:rsid w:val="005645DE"/>
    <w:rsid w:val="00567099"/>
    <w:rsid w:val="00567416"/>
    <w:rsid w:val="00577E28"/>
    <w:rsid w:val="005841CD"/>
    <w:rsid w:val="00585E2F"/>
    <w:rsid w:val="00586597"/>
    <w:rsid w:val="00587DFB"/>
    <w:rsid w:val="00596AFA"/>
    <w:rsid w:val="005B7DAB"/>
    <w:rsid w:val="005D6731"/>
    <w:rsid w:val="005E0CD5"/>
    <w:rsid w:val="005E2B72"/>
    <w:rsid w:val="006056CE"/>
    <w:rsid w:val="006417EA"/>
    <w:rsid w:val="00644FDF"/>
    <w:rsid w:val="00646357"/>
    <w:rsid w:val="0065293F"/>
    <w:rsid w:val="00653A30"/>
    <w:rsid w:val="00657FBB"/>
    <w:rsid w:val="00673E79"/>
    <w:rsid w:val="00675A58"/>
    <w:rsid w:val="006A261C"/>
    <w:rsid w:val="006A527D"/>
    <w:rsid w:val="006E0958"/>
    <w:rsid w:val="006E7870"/>
    <w:rsid w:val="007008C9"/>
    <w:rsid w:val="00704206"/>
    <w:rsid w:val="00704F65"/>
    <w:rsid w:val="007158EE"/>
    <w:rsid w:val="00733D20"/>
    <w:rsid w:val="00740DA1"/>
    <w:rsid w:val="007463B9"/>
    <w:rsid w:val="00752E7B"/>
    <w:rsid w:val="00754026"/>
    <w:rsid w:val="00755383"/>
    <w:rsid w:val="00770441"/>
    <w:rsid w:val="00773100"/>
    <w:rsid w:val="007820A4"/>
    <w:rsid w:val="0079651C"/>
    <w:rsid w:val="007B018C"/>
    <w:rsid w:val="007B0DBA"/>
    <w:rsid w:val="007B5D48"/>
    <w:rsid w:val="007C571F"/>
    <w:rsid w:val="007C793F"/>
    <w:rsid w:val="007D53B8"/>
    <w:rsid w:val="007D767F"/>
    <w:rsid w:val="007E4ADE"/>
    <w:rsid w:val="00800F28"/>
    <w:rsid w:val="00801D4F"/>
    <w:rsid w:val="00803830"/>
    <w:rsid w:val="00803A54"/>
    <w:rsid w:val="00831C7E"/>
    <w:rsid w:val="008345DC"/>
    <w:rsid w:val="00856351"/>
    <w:rsid w:val="00856F95"/>
    <w:rsid w:val="008674EE"/>
    <w:rsid w:val="008703D2"/>
    <w:rsid w:val="00874D84"/>
    <w:rsid w:val="00880C4B"/>
    <w:rsid w:val="008866D8"/>
    <w:rsid w:val="00891652"/>
    <w:rsid w:val="008979B0"/>
    <w:rsid w:val="008A1527"/>
    <w:rsid w:val="008A6711"/>
    <w:rsid w:val="008A7927"/>
    <w:rsid w:val="008B0BE0"/>
    <w:rsid w:val="008B7FC3"/>
    <w:rsid w:val="008C3DE5"/>
    <w:rsid w:val="008C5E90"/>
    <w:rsid w:val="008C72EA"/>
    <w:rsid w:val="008E0388"/>
    <w:rsid w:val="008E4B68"/>
    <w:rsid w:val="008F2B2B"/>
    <w:rsid w:val="008F610C"/>
    <w:rsid w:val="008F760F"/>
    <w:rsid w:val="00903161"/>
    <w:rsid w:val="00906D42"/>
    <w:rsid w:val="00907A26"/>
    <w:rsid w:val="0091227F"/>
    <w:rsid w:val="009141C0"/>
    <w:rsid w:val="00920D24"/>
    <w:rsid w:val="00930D67"/>
    <w:rsid w:val="00936822"/>
    <w:rsid w:val="00946A93"/>
    <w:rsid w:val="00950801"/>
    <w:rsid w:val="00975BB2"/>
    <w:rsid w:val="009767EF"/>
    <w:rsid w:val="009803DB"/>
    <w:rsid w:val="00985E57"/>
    <w:rsid w:val="00995AA7"/>
    <w:rsid w:val="00996E1E"/>
    <w:rsid w:val="0099731C"/>
    <w:rsid w:val="009A13C8"/>
    <w:rsid w:val="009A352E"/>
    <w:rsid w:val="009A7A19"/>
    <w:rsid w:val="009B7BB9"/>
    <w:rsid w:val="009E3F51"/>
    <w:rsid w:val="009E6FBF"/>
    <w:rsid w:val="009F127F"/>
    <w:rsid w:val="009F74C2"/>
    <w:rsid w:val="00A04C1F"/>
    <w:rsid w:val="00A11AEC"/>
    <w:rsid w:val="00A14E5A"/>
    <w:rsid w:val="00A308BD"/>
    <w:rsid w:val="00A30A91"/>
    <w:rsid w:val="00A40853"/>
    <w:rsid w:val="00A42B90"/>
    <w:rsid w:val="00A5750D"/>
    <w:rsid w:val="00A575F5"/>
    <w:rsid w:val="00A61833"/>
    <w:rsid w:val="00A668A6"/>
    <w:rsid w:val="00A74E7B"/>
    <w:rsid w:val="00A74EC9"/>
    <w:rsid w:val="00A81C7D"/>
    <w:rsid w:val="00A83AD7"/>
    <w:rsid w:val="00A8527D"/>
    <w:rsid w:val="00AB27BF"/>
    <w:rsid w:val="00AC1288"/>
    <w:rsid w:val="00AD2AF7"/>
    <w:rsid w:val="00AD4D30"/>
    <w:rsid w:val="00AE08A4"/>
    <w:rsid w:val="00AE4E49"/>
    <w:rsid w:val="00AF76F7"/>
    <w:rsid w:val="00B26254"/>
    <w:rsid w:val="00B27C71"/>
    <w:rsid w:val="00B4263D"/>
    <w:rsid w:val="00B46286"/>
    <w:rsid w:val="00B64218"/>
    <w:rsid w:val="00B80CEC"/>
    <w:rsid w:val="00B913F1"/>
    <w:rsid w:val="00B94CCA"/>
    <w:rsid w:val="00BA3AFA"/>
    <w:rsid w:val="00BA6A08"/>
    <w:rsid w:val="00BA6B25"/>
    <w:rsid w:val="00BB7219"/>
    <w:rsid w:val="00BD0D02"/>
    <w:rsid w:val="00BE2489"/>
    <w:rsid w:val="00BF225E"/>
    <w:rsid w:val="00BF6DA7"/>
    <w:rsid w:val="00C01E05"/>
    <w:rsid w:val="00C26C70"/>
    <w:rsid w:val="00C400E1"/>
    <w:rsid w:val="00C43FB7"/>
    <w:rsid w:val="00C64FBE"/>
    <w:rsid w:val="00C76769"/>
    <w:rsid w:val="00C82B97"/>
    <w:rsid w:val="00C8451E"/>
    <w:rsid w:val="00C85B68"/>
    <w:rsid w:val="00C85F68"/>
    <w:rsid w:val="00C935C5"/>
    <w:rsid w:val="00CB48B2"/>
    <w:rsid w:val="00CC566B"/>
    <w:rsid w:val="00CD30FF"/>
    <w:rsid w:val="00CD4C86"/>
    <w:rsid w:val="00CE19AD"/>
    <w:rsid w:val="00CE3301"/>
    <w:rsid w:val="00CE3DB6"/>
    <w:rsid w:val="00CE5D1F"/>
    <w:rsid w:val="00CF7C58"/>
    <w:rsid w:val="00D23587"/>
    <w:rsid w:val="00D256C8"/>
    <w:rsid w:val="00D35E6A"/>
    <w:rsid w:val="00D35F7A"/>
    <w:rsid w:val="00D47DAA"/>
    <w:rsid w:val="00D648C3"/>
    <w:rsid w:val="00D73928"/>
    <w:rsid w:val="00D90418"/>
    <w:rsid w:val="00DA34DC"/>
    <w:rsid w:val="00DA4823"/>
    <w:rsid w:val="00DB6417"/>
    <w:rsid w:val="00DC1CB0"/>
    <w:rsid w:val="00DC5CFA"/>
    <w:rsid w:val="00DE0305"/>
    <w:rsid w:val="00DE4938"/>
    <w:rsid w:val="00DF4320"/>
    <w:rsid w:val="00E018D0"/>
    <w:rsid w:val="00E04C4B"/>
    <w:rsid w:val="00E10BB0"/>
    <w:rsid w:val="00E135FE"/>
    <w:rsid w:val="00E21AF2"/>
    <w:rsid w:val="00E23CD0"/>
    <w:rsid w:val="00E247CF"/>
    <w:rsid w:val="00E3325F"/>
    <w:rsid w:val="00E34E87"/>
    <w:rsid w:val="00E414DA"/>
    <w:rsid w:val="00E511CC"/>
    <w:rsid w:val="00E55B33"/>
    <w:rsid w:val="00E5675C"/>
    <w:rsid w:val="00E6180E"/>
    <w:rsid w:val="00E67D3E"/>
    <w:rsid w:val="00E72550"/>
    <w:rsid w:val="00E75B30"/>
    <w:rsid w:val="00E90A90"/>
    <w:rsid w:val="00E95FF7"/>
    <w:rsid w:val="00E9659D"/>
    <w:rsid w:val="00EA56F7"/>
    <w:rsid w:val="00EA64D2"/>
    <w:rsid w:val="00EB7300"/>
    <w:rsid w:val="00EC0F3E"/>
    <w:rsid w:val="00ED2263"/>
    <w:rsid w:val="00ED25E4"/>
    <w:rsid w:val="00ED6300"/>
    <w:rsid w:val="00ED7EE8"/>
    <w:rsid w:val="00EE12E4"/>
    <w:rsid w:val="00EE21DA"/>
    <w:rsid w:val="00EE53A5"/>
    <w:rsid w:val="00EF76E7"/>
    <w:rsid w:val="00F0146E"/>
    <w:rsid w:val="00F01B82"/>
    <w:rsid w:val="00F044F5"/>
    <w:rsid w:val="00F12D9C"/>
    <w:rsid w:val="00F15887"/>
    <w:rsid w:val="00F22397"/>
    <w:rsid w:val="00F24C08"/>
    <w:rsid w:val="00F27AF8"/>
    <w:rsid w:val="00F32AB2"/>
    <w:rsid w:val="00F4691D"/>
    <w:rsid w:val="00F51C13"/>
    <w:rsid w:val="00F54E38"/>
    <w:rsid w:val="00F63326"/>
    <w:rsid w:val="00F66BD8"/>
    <w:rsid w:val="00F67700"/>
    <w:rsid w:val="00F71180"/>
    <w:rsid w:val="00F8647E"/>
    <w:rsid w:val="00F92F3E"/>
    <w:rsid w:val="00FA2A4C"/>
    <w:rsid w:val="00FA4CF0"/>
    <w:rsid w:val="00FA5AB8"/>
    <w:rsid w:val="00FB1A77"/>
    <w:rsid w:val="00FB25E0"/>
    <w:rsid w:val="00FB6666"/>
    <w:rsid w:val="00FC3ACB"/>
    <w:rsid w:val="00FD13D7"/>
    <w:rsid w:val="00FD4447"/>
    <w:rsid w:val="00FF231F"/>
    <w:rsid w:val="00FF4294"/>
    <w:rsid w:val="00FF7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E6DD3"/>
  <w15:docId w15:val="{4CAD94E5-C40C-4E40-AAD6-2C69B141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5CFA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D73928"/>
    <w:pPr>
      <w:keepNext/>
      <w:spacing w:before="600" w:after="12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9"/>
    <w:qFormat/>
    <w:rsid w:val="001E2600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3928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uiPriority w:val="99"/>
    <w:rsid w:val="009767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767EF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E2600"/>
  </w:style>
  <w:style w:type="character" w:customStyle="1" w:styleId="20">
    <w:name w:val="Заголовок 2 Знак"/>
    <w:basedOn w:val="a0"/>
    <w:link w:val="2"/>
    <w:uiPriority w:val="99"/>
    <w:rsid w:val="001E2600"/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locked/>
    <w:rsid w:val="001E2600"/>
    <w:rPr>
      <w:b/>
      <w:sz w:val="44"/>
    </w:rPr>
  </w:style>
  <w:style w:type="paragraph" w:customStyle="1" w:styleId="ConsPlusNormal">
    <w:name w:val="ConsPlusNormal"/>
    <w:link w:val="ConsPlusNormal0"/>
    <w:uiPriority w:val="99"/>
    <w:rsid w:val="001E260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E26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E26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E26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1E26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1E260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1E2600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styleId="a7">
    <w:name w:val="footer"/>
    <w:basedOn w:val="a"/>
    <w:link w:val="a8"/>
    <w:uiPriority w:val="99"/>
    <w:rsid w:val="001E26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1E2600"/>
    <w:rPr>
      <w:sz w:val="24"/>
      <w:szCs w:val="24"/>
    </w:rPr>
  </w:style>
  <w:style w:type="character" w:styleId="a9">
    <w:name w:val="Hyperlink"/>
    <w:basedOn w:val="a0"/>
    <w:uiPriority w:val="99"/>
    <w:rsid w:val="001E2600"/>
    <w:rPr>
      <w:rFonts w:cs="Times New Roman"/>
      <w:color w:val="0000FF"/>
      <w:u w:val="single"/>
    </w:rPr>
  </w:style>
  <w:style w:type="paragraph" w:customStyle="1" w:styleId="punct">
    <w:name w:val="punct"/>
    <w:basedOn w:val="a"/>
    <w:uiPriority w:val="99"/>
    <w:rsid w:val="001E2600"/>
    <w:pPr>
      <w:numPr>
        <w:numId w:val="1"/>
      </w:numPr>
      <w:overflowPunct/>
      <w:spacing w:line="360" w:lineRule="auto"/>
      <w:jc w:val="both"/>
      <w:textAlignment w:val="auto"/>
    </w:pPr>
    <w:rPr>
      <w:sz w:val="26"/>
      <w:szCs w:val="26"/>
    </w:rPr>
  </w:style>
  <w:style w:type="paragraph" w:customStyle="1" w:styleId="subpunct">
    <w:name w:val="subpunct"/>
    <w:basedOn w:val="a"/>
    <w:uiPriority w:val="99"/>
    <w:rsid w:val="001E2600"/>
    <w:pPr>
      <w:numPr>
        <w:ilvl w:val="1"/>
        <w:numId w:val="1"/>
      </w:numPr>
      <w:tabs>
        <w:tab w:val="num" w:pos="1631"/>
      </w:tabs>
      <w:overflowPunct/>
      <w:spacing w:line="360" w:lineRule="auto"/>
      <w:ind w:left="780"/>
      <w:jc w:val="both"/>
      <w:textAlignment w:val="auto"/>
    </w:pPr>
    <w:rPr>
      <w:sz w:val="26"/>
      <w:szCs w:val="26"/>
      <w:lang w:val="en-US"/>
    </w:rPr>
  </w:style>
  <w:style w:type="table" w:styleId="aa">
    <w:name w:val="Table Grid"/>
    <w:basedOn w:val="a1"/>
    <w:uiPriority w:val="99"/>
    <w:rsid w:val="001E2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1E2600"/>
    <w:rPr>
      <w:rFonts w:ascii="Arial" w:hAnsi="Arial" w:cs="Arial"/>
    </w:rPr>
  </w:style>
  <w:style w:type="character" w:customStyle="1" w:styleId="blk">
    <w:name w:val="blk"/>
    <w:uiPriority w:val="99"/>
    <w:rsid w:val="001E2600"/>
  </w:style>
  <w:style w:type="paragraph" w:styleId="ab">
    <w:name w:val="List Paragraph"/>
    <w:basedOn w:val="a"/>
    <w:uiPriority w:val="99"/>
    <w:qFormat/>
    <w:rsid w:val="001E2600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</w:rPr>
  </w:style>
  <w:style w:type="paragraph" w:styleId="ac">
    <w:name w:val="caption"/>
    <w:basedOn w:val="a"/>
    <w:next w:val="a"/>
    <w:uiPriority w:val="99"/>
    <w:qFormat/>
    <w:rsid w:val="001E2600"/>
    <w:pPr>
      <w:overflowPunct/>
      <w:adjustRightInd/>
      <w:ind w:firstLine="567"/>
      <w:textAlignment w:val="auto"/>
    </w:pPr>
    <w:rPr>
      <w:sz w:val="24"/>
      <w:szCs w:val="24"/>
    </w:rPr>
  </w:style>
  <w:style w:type="paragraph" w:styleId="21">
    <w:name w:val="Body Text 2"/>
    <w:basedOn w:val="a"/>
    <w:link w:val="22"/>
    <w:uiPriority w:val="99"/>
    <w:rsid w:val="001E2600"/>
    <w:pPr>
      <w:overflowPunct/>
      <w:adjustRightInd/>
      <w:ind w:firstLine="567"/>
      <w:jc w:val="both"/>
      <w:textAlignment w:val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1E2600"/>
    <w:rPr>
      <w:sz w:val="24"/>
      <w:szCs w:val="24"/>
    </w:rPr>
  </w:style>
  <w:style w:type="paragraph" w:styleId="ad">
    <w:name w:val="Document Map"/>
    <w:basedOn w:val="a"/>
    <w:link w:val="ae"/>
    <w:uiPriority w:val="99"/>
    <w:rsid w:val="001E2600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</w:rPr>
  </w:style>
  <w:style w:type="character" w:customStyle="1" w:styleId="ae">
    <w:name w:val="Схема документа Знак"/>
    <w:basedOn w:val="a0"/>
    <w:link w:val="ad"/>
    <w:uiPriority w:val="99"/>
    <w:rsid w:val="001E2600"/>
    <w:rPr>
      <w:rFonts w:ascii="Tahoma" w:hAnsi="Tahoma" w:cs="Tahoma"/>
      <w:shd w:val="clear" w:color="auto" w:fill="000080"/>
    </w:rPr>
  </w:style>
  <w:style w:type="character" w:customStyle="1" w:styleId="HeaderChar">
    <w:name w:val="Header Char"/>
    <w:basedOn w:val="a0"/>
    <w:uiPriority w:val="99"/>
    <w:locked/>
    <w:rsid w:val="001E2600"/>
    <w:rPr>
      <w:rFonts w:eastAsia="Times New Roman" w:cs="Times New Roman"/>
      <w:lang w:val="ru-RU" w:eastAsia="ru-RU" w:bidi="ar-SA"/>
    </w:rPr>
  </w:style>
  <w:style w:type="paragraph" w:styleId="af">
    <w:name w:val="Body Text"/>
    <w:basedOn w:val="a"/>
    <w:link w:val="af0"/>
    <w:semiHidden/>
    <w:unhideWhenUsed/>
    <w:rsid w:val="00C82B97"/>
    <w:pPr>
      <w:spacing w:after="120"/>
    </w:pPr>
  </w:style>
  <w:style w:type="character" w:customStyle="1" w:styleId="af0">
    <w:name w:val="Основной текст Знак"/>
    <w:basedOn w:val="a0"/>
    <w:link w:val="af"/>
    <w:semiHidden/>
    <w:rsid w:val="00C82B97"/>
  </w:style>
  <w:style w:type="character" w:customStyle="1" w:styleId="11">
    <w:name w:val="Стиль1 Знак"/>
    <w:link w:val="12"/>
    <w:locked/>
    <w:rsid w:val="00E511CC"/>
    <w:rPr>
      <w:sz w:val="24"/>
      <w:szCs w:val="22"/>
      <w:lang w:eastAsia="en-US"/>
    </w:rPr>
  </w:style>
  <w:style w:type="paragraph" w:customStyle="1" w:styleId="12">
    <w:name w:val="Стиль1"/>
    <w:basedOn w:val="a"/>
    <w:next w:val="a"/>
    <w:link w:val="11"/>
    <w:rsid w:val="00E511CC"/>
    <w:pPr>
      <w:overflowPunct/>
      <w:autoSpaceDE/>
      <w:autoSpaceDN/>
      <w:adjustRightInd/>
      <w:jc w:val="both"/>
      <w:textAlignment w:val="auto"/>
    </w:pPr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5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9678&amp;dst=32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9678&amp;dst=321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2\Desktop\&#1041;&#1051;&#1040;&#1053;&#1050;%20&#1055;&#1054;&#1057;&#1058;&#1040;&#1053;&#1054;&#1042;&#1051;&#1045;&#1053;&#1048;&#1071;%202017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F8250-E840-481B-B646-51B63517F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 2017</Template>
  <TotalTime>26</TotalTime>
  <Pages>49</Pages>
  <Words>12823</Words>
  <Characters>102528</Characters>
  <Application>Microsoft Office Word</Application>
  <DocSecurity>0</DocSecurity>
  <Lines>854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</dc:creator>
  <cp:lastModifiedBy>1</cp:lastModifiedBy>
  <cp:revision>5</cp:revision>
  <cp:lastPrinted>2026-02-10T10:36:00Z</cp:lastPrinted>
  <dcterms:created xsi:type="dcterms:W3CDTF">2026-06-02T06:41:00Z</dcterms:created>
  <dcterms:modified xsi:type="dcterms:W3CDTF">2026-07-02T08:24:00Z</dcterms:modified>
</cp:coreProperties>
</file>