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05FAF" w14:textId="77777777" w:rsidR="00E511CC" w:rsidRPr="000D08DA" w:rsidRDefault="00E511CC" w:rsidP="00E511CC">
      <w:pPr>
        <w:tabs>
          <w:tab w:val="center" w:pos="5102"/>
          <w:tab w:val="left" w:pos="6620"/>
        </w:tabs>
        <w:ind w:left="-284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26FBE8C" wp14:editId="03EDC44D">
            <wp:extent cx="62865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BA01" w14:textId="77777777" w:rsidR="00E511CC" w:rsidRPr="000D08DA" w:rsidRDefault="00E511CC" w:rsidP="00E511CC">
      <w:pPr>
        <w:tabs>
          <w:tab w:val="center" w:pos="5102"/>
          <w:tab w:val="left" w:pos="6620"/>
        </w:tabs>
        <w:jc w:val="center"/>
        <w:rPr>
          <w:b/>
          <w:sz w:val="28"/>
          <w:szCs w:val="28"/>
        </w:rPr>
      </w:pPr>
    </w:p>
    <w:p w14:paraId="61E394E6" w14:textId="77777777" w:rsidR="00E511CC" w:rsidRPr="000D08DA" w:rsidRDefault="00E511CC" w:rsidP="00E511CC">
      <w:pPr>
        <w:tabs>
          <w:tab w:val="center" w:pos="5102"/>
          <w:tab w:val="left" w:pos="6620"/>
        </w:tabs>
        <w:jc w:val="center"/>
        <w:rPr>
          <w:b/>
          <w:sz w:val="28"/>
          <w:szCs w:val="28"/>
        </w:rPr>
      </w:pPr>
      <w:r w:rsidRPr="000D08DA">
        <w:rPr>
          <w:b/>
          <w:sz w:val="28"/>
          <w:szCs w:val="28"/>
        </w:rPr>
        <w:t>АДМИНИСТРАЦИЯ</w:t>
      </w:r>
    </w:p>
    <w:p w14:paraId="72D421E7" w14:textId="77777777" w:rsidR="00E511CC" w:rsidRPr="000D08DA" w:rsidRDefault="00E511CC" w:rsidP="00E511CC">
      <w:pPr>
        <w:tabs>
          <w:tab w:val="center" w:pos="5102"/>
          <w:tab w:val="left" w:pos="6620"/>
        </w:tabs>
        <w:jc w:val="center"/>
        <w:rPr>
          <w:b/>
          <w:sz w:val="28"/>
          <w:szCs w:val="28"/>
        </w:rPr>
      </w:pPr>
      <w:r w:rsidRPr="000D08DA">
        <w:rPr>
          <w:b/>
          <w:sz w:val="28"/>
          <w:szCs w:val="28"/>
        </w:rPr>
        <w:t>МАЛОЯРОСЛАВЕЦКОГО МУНИЦИПАЛЬНОГО ОКРУГА</w:t>
      </w:r>
    </w:p>
    <w:p w14:paraId="4F259FC4" w14:textId="77777777" w:rsidR="00E511CC" w:rsidRPr="000D08DA" w:rsidRDefault="00E511CC" w:rsidP="00E511CC">
      <w:pPr>
        <w:tabs>
          <w:tab w:val="center" w:pos="5102"/>
          <w:tab w:val="left" w:pos="6620"/>
        </w:tabs>
        <w:jc w:val="center"/>
        <w:rPr>
          <w:b/>
          <w:i/>
          <w:sz w:val="28"/>
          <w:szCs w:val="28"/>
        </w:rPr>
      </w:pPr>
      <w:r w:rsidRPr="000D08DA">
        <w:rPr>
          <w:b/>
          <w:sz w:val="28"/>
          <w:szCs w:val="28"/>
        </w:rPr>
        <w:t>КАЛУЖСКОЙ ОБЛАСТИ</w:t>
      </w:r>
    </w:p>
    <w:p w14:paraId="716EFDFD" w14:textId="77777777" w:rsidR="00E511CC" w:rsidRPr="000D08DA" w:rsidRDefault="00E511CC" w:rsidP="00E511CC">
      <w:pPr>
        <w:jc w:val="center"/>
        <w:rPr>
          <w:b/>
          <w:sz w:val="28"/>
          <w:szCs w:val="28"/>
        </w:rPr>
      </w:pPr>
    </w:p>
    <w:p w14:paraId="4A12C04E" w14:textId="77777777" w:rsidR="00E511CC" w:rsidRPr="000D08DA" w:rsidRDefault="00E511CC" w:rsidP="00E511CC">
      <w:pPr>
        <w:jc w:val="center"/>
        <w:rPr>
          <w:b/>
          <w:sz w:val="36"/>
          <w:szCs w:val="36"/>
        </w:rPr>
      </w:pPr>
      <w:r w:rsidRPr="000D08DA">
        <w:rPr>
          <w:b/>
          <w:sz w:val="36"/>
          <w:szCs w:val="36"/>
        </w:rPr>
        <w:t>П О С Т А Н О В Л Е Н И Е</w:t>
      </w:r>
    </w:p>
    <w:p w14:paraId="4C6851AB" w14:textId="77777777" w:rsidR="00E511CC" w:rsidRDefault="00E511CC" w:rsidP="00E511CC">
      <w:pPr>
        <w:jc w:val="center"/>
        <w:rPr>
          <w:b/>
        </w:rPr>
      </w:pPr>
    </w:p>
    <w:p w14:paraId="5911E516" w14:textId="77777777" w:rsidR="00E511CC" w:rsidRPr="005D24B8" w:rsidRDefault="00E511CC" w:rsidP="00E511CC">
      <w:pPr>
        <w:jc w:val="center"/>
        <w:rPr>
          <w:b/>
        </w:rPr>
      </w:pPr>
    </w:p>
    <w:p w14:paraId="1E8E6046" w14:textId="35B76DE5" w:rsidR="00E511CC" w:rsidRPr="00F1296C" w:rsidRDefault="00E511CC" w:rsidP="00E511CC">
      <w:pPr>
        <w:ind w:left="-142"/>
        <w:rPr>
          <w:b/>
          <w:sz w:val="26"/>
          <w:szCs w:val="26"/>
        </w:rPr>
      </w:pPr>
      <w:r w:rsidRPr="000D08DA">
        <w:rPr>
          <w:b/>
          <w:sz w:val="26"/>
          <w:szCs w:val="26"/>
        </w:rPr>
        <w:t>От</w:t>
      </w:r>
      <w:r w:rsidR="00795AEE">
        <w:rPr>
          <w:b/>
          <w:sz w:val="26"/>
          <w:szCs w:val="26"/>
        </w:rPr>
        <w:t xml:space="preserve"> 06.07.</w:t>
      </w:r>
      <w:r w:rsidRPr="000D08DA">
        <w:rPr>
          <w:b/>
          <w:sz w:val="26"/>
          <w:szCs w:val="26"/>
        </w:rPr>
        <w:t>202</w:t>
      </w:r>
      <w:r w:rsidRPr="00825DC3">
        <w:rPr>
          <w:b/>
          <w:sz w:val="26"/>
          <w:szCs w:val="26"/>
        </w:rPr>
        <w:t>6</w:t>
      </w:r>
      <w:r w:rsidRPr="000D08DA">
        <w:rPr>
          <w:b/>
          <w:sz w:val="26"/>
          <w:szCs w:val="26"/>
        </w:rPr>
        <w:t xml:space="preserve"> г. </w:t>
      </w:r>
      <w:r w:rsidRPr="000D08DA">
        <w:rPr>
          <w:b/>
          <w:sz w:val="26"/>
          <w:szCs w:val="26"/>
        </w:rPr>
        <w:tab/>
      </w:r>
      <w:r w:rsidRPr="00825DC3">
        <w:rPr>
          <w:b/>
          <w:sz w:val="26"/>
          <w:szCs w:val="26"/>
        </w:rPr>
        <w:t xml:space="preserve">     </w:t>
      </w:r>
      <w:r w:rsidRPr="000D08DA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               </w:t>
      </w:r>
      <w:r w:rsidR="00795AEE">
        <w:rPr>
          <w:b/>
          <w:sz w:val="26"/>
          <w:szCs w:val="26"/>
        </w:rPr>
        <w:t xml:space="preserve">   </w:t>
      </w:r>
      <w:r>
        <w:rPr>
          <w:b/>
          <w:sz w:val="26"/>
          <w:szCs w:val="26"/>
        </w:rPr>
        <w:t xml:space="preserve">       </w:t>
      </w:r>
      <w:r w:rsidRPr="00825DC3">
        <w:rPr>
          <w:b/>
          <w:sz w:val="26"/>
          <w:szCs w:val="26"/>
        </w:rPr>
        <w:tab/>
      </w:r>
      <w:r w:rsidR="00795AEE">
        <w:rPr>
          <w:b/>
          <w:sz w:val="26"/>
          <w:szCs w:val="26"/>
        </w:rPr>
        <w:t xml:space="preserve">     </w:t>
      </w:r>
      <w:r w:rsidRPr="00825DC3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</w:t>
      </w:r>
      <w:r w:rsidRPr="000D08DA">
        <w:rPr>
          <w:b/>
          <w:sz w:val="26"/>
          <w:szCs w:val="26"/>
        </w:rPr>
        <w:t xml:space="preserve">   </w:t>
      </w:r>
      <w:r>
        <w:rPr>
          <w:b/>
          <w:sz w:val="26"/>
          <w:szCs w:val="26"/>
        </w:rPr>
        <w:t xml:space="preserve"> </w:t>
      </w:r>
      <w:r w:rsidRPr="000D08DA">
        <w:rPr>
          <w:b/>
          <w:sz w:val="26"/>
          <w:szCs w:val="26"/>
        </w:rPr>
        <w:t xml:space="preserve"> </w:t>
      </w:r>
      <w:r w:rsidR="00795AEE">
        <w:rPr>
          <w:b/>
          <w:sz w:val="26"/>
          <w:szCs w:val="26"/>
        </w:rPr>
        <w:t xml:space="preserve">                           </w:t>
      </w:r>
      <w:r w:rsidRPr="000D08DA">
        <w:rPr>
          <w:b/>
          <w:sz w:val="26"/>
          <w:szCs w:val="26"/>
        </w:rPr>
        <w:t xml:space="preserve">№ </w:t>
      </w:r>
      <w:r w:rsidR="00795AEE">
        <w:rPr>
          <w:b/>
          <w:sz w:val="26"/>
          <w:szCs w:val="26"/>
        </w:rPr>
        <w:t>1357</w:t>
      </w:r>
    </w:p>
    <w:p w14:paraId="57102AC1" w14:textId="2A6081BE" w:rsidR="00E511CC" w:rsidRPr="00825DC3" w:rsidRDefault="00064994" w:rsidP="00E511CC">
      <w:pPr>
        <w:rPr>
          <w:b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3905D5E" wp14:editId="3050EF2E">
                <wp:simplePos x="0" y="0"/>
                <wp:positionH relativeFrom="column">
                  <wp:posOffset>-40621</wp:posOffset>
                </wp:positionH>
                <wp:positionV relativeFrom="paragraph">
                  <wp:posOffset>165735</wp:posOffset>
                </wp:positionV>
                <wp:extent cx="3944203" cy="1078173"/>
                <wp:effectExtent l="0" t="0" r="0" b="825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4203" cy="10781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194" w:type="dxa"/>
                              <w:tblInd w:w="-17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194"/>
                            </w:tblGrid>
                            <w:tr w:rsidR="00E511CC" w:rsidRPr="001437B2" w14:paraId="3C169F0D" w14:textId="77777777" w:rsidTr="00880C4B">
                              <w:trPr>
                                <w:trHeight w:val="1233"/>
                              </w:trPr>
                              <w:tc>
                                <w:tcPr>
                                  <w:tcW w:w="61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D763D32" w14:textId="69150138" w:rsidR="00E511CC" w:rsidRPr="001437B2" w:rsidRDefault="0034042C" w:rsidP="0034042C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34042C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Об утверждении административного регламента по</w:t>
                                  </w:r>
                                  <w:r w:rsidR="00064994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34042C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предоставлению</w:t>
                                  </w:r>
                                  <w:r w:rsidR="00064994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="00064994" w:rsidRPr="00064994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администрацией</w:t>
                                  </w:r>
                                  <w:r w:rsidR="00064994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="00064994" w:rsidRPr="00064994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Малоярославецкого муниципального округа муниципальной услуги</w:t>
                                  </w:r>
                                  <w:r w:rsidRPr="0034042C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«Выдача разрешения на ввод объекта</w:t>
                                  </w:r>
                                  <w:r w:rsidR="00064994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34042C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в эксплуатацию»</w:t>
                                  </w:r>
                                </w:p>
                              </w:tc>
                            </w:tr>
                          </w:tbl>
                          <w:p w14:paraId="4AE0812D" w14:textId="77777777" w:rsidR="00E511CC" w:rsidRDefault="00E511CC" w:rsidP="00E511CC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05D5E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-3.2pt;margin-top:13.05pt;width:310.55pt;height:84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" filled="f" stroked="f">
                <v:textbox>
                  <w:txbxContent>
                    <w:tbl>
                      <w:tblPr>
                        <w:tblW w:w="6194" w:type="dxa"/>
                        <w:tblInd w:w="-17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194"/>
                      </w:tblGrid>
                      <w:tr w:rsidR="00E511CC" w:rsidRPr="001437B2" w14:paraId="3C169F0D" w14:textId="77777777" w:rsidTr="00880C4B">
                        <w:trPr>
                          <w:trHeight w:val="1233"/>
                        </w:trPr>
                        <w:tc>
                          <w:tcPr>
                            <w:tcW w:w="61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D763D32" w14:textId="69150138" w:rsidR="00E511CC" w:rsidRPr="001437B2" w:rsidRDefault="0034042C" w:rsidP="0034042C">
                            <w:pPr>
                              <w:jc w:val="both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4042C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Об утверждении административного регламента по</w:t>
                            </w:r>
                            <w:r w:rsidR="00064994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4042C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предоставлению</w:t>
                            </w:r>
                            <w:r w:rsidR="00064994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064994" w:rsidRPr="00064994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администрацией</w:t>
                            </w:r>
                            <w:r w:rsidR="00064994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064994" w:rsidRPr="00064994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Малоярославецкого муниципального округа муниципальной услуги</w:t>
                            </w:r>
                            <w:r w:rsidRPr="0034042C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«Выдача разрешения на ввод объекта</w:t>
                            </w:r>
                            <w:r w:rsidR="00064994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4042C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в эксплуатацию»</w:t>
                            </w:r>
                          </w:p>
                        </w:tc>
                      </w:tr>
                    </w:tbl>
                    <w:p w14:paraId="4AE0812D" w14:textId="77777777" w:rsidR="00E511CC" w:rsidRDefault="00E511CC" w:rsidP="00E511CC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22451956" w14:textId="7590968A" w:rsidR="00E511CC" w:rsidRPr="00F8678D" w:rsidRDefault="00E511CC" w:rsidP="00E511CC">
      <w:pPr>
        <w:outlineLvl w:val="0"/>
        <w:rPr>
          <w:b/>
        </w:rPr>
      </w:pPr>
    </w:p>
    <w:p w14:paraId="4FE9CF4F" w14:textId="5485C196" w:rsidR="00E511CC" w:rsidRPr="00F8678D" w:rsidRDefault="00E511CC" w:rsidP="00E511CC">
      <w:pPr>
        <w:jc w:val="both"/>
        <w:outlineLvl w:val="0"/>
      </w:pPr>
    </w:p>
    <w:p w14:paraId="57C2E616" w14:textId="77777777" w:rsidR="00E511CC" w:rsidRDefault="00E511CC" w:rsidP="00E511CC">
      <w:pPr>
        <w:rPr>
          <w:b/>
          <w:bCs/>
          <w:sz w:val="26"/>
          <w:szCs w:val="26"/>
        </w:rPr>
      </w:pPr>
    </w:p>
    <w:p w14:paraId="6B01B268" w14:textId="77777777" w:rsidR="00E511CC" w:rsidRDefault="00E511CC" w:rsidP="00E511CC">
      <w:pPr>
        <w:rPr>
          <w:b/>
          <w:bCs/>
          <w:sz w:val="26"/>
          <w:szCs w:val="26"/>
        </w:rPr>
      </w:pPr>
    </w:p>
    <w:p w14:paraId="3B262682" w14:textId="77777777" w:rsidR="00E511CC" w:rsidRDefault="00E511CC" w:rsidP="00E511CC">
      <w:pPr>
        <w:rPr>
          <w:b/>
          <w:bCs/>
          <w:sz w:val="26"/>
          <w:szCs w:val="26"/>
        </w:rPr>
      </w:pPr>
    </w:p>
    <w:p w14:paraId="41A02444" w14:textId="77777777" w:rsidR="00E511CC" w:rsidRDefault="00E511CC" w:rsidP="00E511CC">
      <w:pPr>
        <w:rPr>
          <w:b/>
          <w:bCs/>
          <w:sz w:val="26"/>
          <w:szCs w:val="26"/>
        </w:rPr>
      </w:pPr>
    </w:p>
    <w:p w14:paraId="379C12C7" w14:textId="77777777" w:rsidR="00E511CC" w:rsidRDefault="00E511CC" w:rsidP="00E511CC">
      <w:pPr>
        <w:rPr>
          <w:b/>
          <w:bCs/>
          <w:sz w:val="26"/>
          <w:szCs w:val="26"/>
        </w:rPr>
      </w:pPr>
    </w:p>
    <w:p w14:paraId="79894078" w14:textId="77777777" w:rsidR="00E511CC" w:rsidRPr="001437B2" w:rsidRDefault="00E511CC" w:rsidP="00E511CC">
      <w:pPr>
        <w:ind w:firstLine="567"/>
        <w:jc w:val="both"/>
        <w:rPr>
          <w:sz w:val="26"/>
          <w:szCs w:val="26"/>
          <w:lang w:eastAsia="ar-SA"/>
        </w:rPr>
      </w:pPr>
      <w:r w:rsidRPr="001437B2">
        <w:rPr>
          <w:sz w:val="26"/>
          <w:szCs w:val="26"/>
        </w:rPr>
        <w:t xml:space="preserve">В соответствии со статьёй </w:t>
      </w:r>
      <w:r w:rsidR="0034042C">
        <w:rPr>
          <w:color w:val="000000"/>
          <w:sz w:val="26"/>
          <w:szCs w:val="26"/>
        </w:rPr>
        <w:t>55</w:t>
      </w:r>
      <w:r w:rsidRPr="001437B2">
        <w:rPr>
          <w:color w:val="000000"/>
          <w:sz w:val="26"/>
          <w:szCs w:val="26"/>
        </w:rPr>
        <w:t xml:space="preserve"> Градостроительного кодекса РФ, </w:t>
      </w:r>
      <w:r w:rsidRPr="001437B2">
        <w:rPr>
          <w:sz w:val="26"/>
          <w:szCs w:val="26"/>
        </w:rPr>
        <w:t xml:space="preserve">статьи 32 </w:t>
      </w:r>
      <w:r w:rsidRPr="001437B2">
        <w:rPr>
          <w:sz w:val="26"/>
          <w:szCs w:val="26"/>
          <w:lang w:eastAsia="ar-SA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1437B2">
        <w:rPr>
          <w:sz w:val="26"/>
          <w:szCs w:val="26"/>
        </w:rPr>
        <w:t xml:space="preserve">, </w:t>
      </w:r>
      <w:r w:rsidRPr="001437B2">
        <w:rPr>
          <w:sz w:val="26"/>
          <w:szCs w:val="26"/>
          <w:lang w:eastAsia="ar-SA"/>
        </w:rPr>
        <w:t>руководствуясь Уставом Малоярославецкого муниципального округа Калужской области,</w:t>
      </w:r>
    </w:p>
    <w:p w14:paraId="217B362E" w14:textId="77777777" w:rsidR="00E511CC" w:rsidRPr="001437B2" w:rsidRDefault="00E511CC" w:rsidP="00E511CC">
      <w:pPr>
        <w:jc w:val="both"/>
        <w:rPr>
          <w:color w:val="000000"/>
          <w:sz w:val="26"/>
          <w:szCs w:val="26"/>
        </w:rPr>
      </w:pPr>
    </w:p>
    <w:p w14:paraId="0EDA3C7C" w14:textId="77777777" w:rsidR="00E511CC" w:rsidRPr="006C1A0D" w:rsidRDefault="00E511CC" w:rsidP="00E511CC">
      <w:pPr>
        <w:jc w:val="center"/>
        <w:rPr>
          <w:b/>
          <w:color w:val="000000"/>
          <w:sz w:val="26"/>
          <w:szCs w:val="26"/>
        </w:rPr>
      </w:pPr>
      <w:r w:rsidRPr="006C1A0D">
        <w:rPr>
          <w:b/>
          <w:color w:val="000000"/>
          <w:sz w:val="26"/>
          <w:szCs w:val="26"/>
        </w:rPr>
        <w:t>ПОСТАНОВЛЯЮ:</w:t>
      </w:r>
    </w:p>
    <w:p w14:paraId="654F163E" w14:textId="77777777" w:rsidR="00E511CC" w:rsidRDefault="00E511CC" w:rsidP="00E511CC">
      <w:pPr>
        <w:pStyle w:val="12"/>
        <w:rPr>
          <w:color w:val="000000"/>
          <w:sz w:val="26"/>
          <w:szCs w:val="26"/>
          <w:lang w:eastAsia="ru-RU"/>
        </w:rPr>
      </w:pPr>
    </w:p>
    <w:p w14:paraId="26154761" w14:textId="029DCDCF" w:rsidR="0034042C" w:rsidRDefault="0034042C" w:rsidP="0034042C">
      <w:pPr>
        <w:suppressAutoHyphens/>
        <w:ind w:firstLine="424"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1. Утвердить административный регламент по предоставлению</w:t>
      </w:r>
      <w:r w:rsidR="00064994">
        <w:rPr>
          <w:sz w:val="26"/>
          <w:szCs w:val="26"/>
          <w:lang w:eastAsia="zh-CN"/>
        </w:rPr>
        <w:t xml:space="preserve"> </w:t>
      </w:r>
      <w:r w:rsidR="00064994" w:rsidRPr="00064994">
        <w:rPr>
          <w:sz w:val="26"/>
          <w:szCs w:val="26"/>
          <w:lang w:eastAsia="zh-CN"/>
        </w:rPr>
        <w:t>администрацией Малоярославецкого муниципального округа муниципальной услуги</w:t>
      </w:r>
      <w:r>
        <w:rPr>
          <w:sz w:val="26"/>
          <w:szCs w:val="26"/>
          <w:lang w:eastAsia="zh-CN"/>
        </w:rPr>
        <w:t xml:space="preserve"> «</w:t>
      </w:r>
      <w:r>
        <w:rPr>
          <w:rFonts w:eastAsia="Calibri"/>
          <w:bCs/>
          <w:color w:val="000000" w:themeColor="text1"/>
          <w:sz w:val="26"/>
          <w:szCs w:val="26"/>
          <w:lang w:eastAsia="en-US"/>
        </w:rPr>
        <w:t>Выдача разрешения на ввод объекта в эксплуатацию</w:t>
      </w:r>
      <w:r>
        <w:rPr>
          <w:sz w:val="26"/>
          <w:szCs w:val="26"/>
          <w:lang w:eastAsia="zh-CN"/>
        </w:rPr>
        <w:t>», согласно приложению.</w:t>
      </w:r>
    </w:p>
    <w:p w14:paraId="19601B93" w14:textId="77777777" w:rsidR="0034042C" w:rsidRDefault="0034042C" w:rsidP="0034042C">
      <w:pPr>
        <w:suppressAutoHyphens/>
        <w:ind w:firstLine="424"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2. Признать утратившими силу постановление Малоярославецкой районной администрации муниципального района «Малоярославецкий район» от 28.06.2023            № 760</w:t>
      </w:r>
      <w:r>
        <w:t xml:space="preserve"> </w:t>
      </w:r>
      <w:r>
        <w:rPr>
          <w:sz w:val="26"/>
          <w:szCs w:val="26"/>
          <w:lang w:eastAsia="zh-CN"/>
        </w:rPr>
        <w:t>«Об утверждении административного регламента предоставления   муниципальной услуги «Выдача разрешений на ввод в эксплуатацию объектов капитального строительства».</w:t>
      </w:r>
    </w:p>
    <w:p w14:paraId="170E86E2" w14:textId="77777777" w:rsidR="00E511CC" w:rsidRPr="00792A76" w:rsidRDefault="00E511CC" w:rsidP="0034042C">
      <w:pPr>
        <w:ind w:firstLine="424"/>
        <w:jc w:val="both"/>
        <w:outlineLvl w:val="1"/>
        <w:rPr>
          <w:sz w:val="26"/>
          <w:szCs w:val="26"/>
        </w:rPr>
      </w:pPr>
      <w:r w:rsidRPr="00792A76">
        <w:rPr>
          <w:sz w:val="26"/>
          <w:szCs w:val="26"/>
        </w:rPr>
        <w:t xml:space="preserve">3. Настоящее постановление вступает в силу с момента его подписания </w:t>
      </w:r>
      <w:r w:rsidRPr="00792A76">
        <w:rPr>
          <w:sz w:val="26"/>
          <w:szCs w:val="26"/>
        </w:rPr>
        <w:br/>
        <w:t>и подлежит официальному опубликованию.</w:t>
      </w:r>
    </w:p>
    <w:p w14:paraId="23595396" w14:textId="77777777" w:rsidR="00E511CC" w:rsidRDefault="00E511CC" w:rsidP="00E511CC">
      <w:pPr>
        <w:pStyle w:val="12"/>
        <w:rPr>
          <w:color w:val="000000"/>
          <w:sz w:val="26"/>
          <w:szCs w:val="26"/>
          <w:lang w:eastAsia="ru-RU"/>
        </w:rPr>
      </w:pPr>
    </w:p>
    <w:p w14:paraId="34E85FE9" w14:textId="77777777" w:rsidR="00E511CC" w:rsidRDefault="00E511CC" w:rsidP="00E511CC"/>
    <w:p w14:paraId="51B42CE2" w14:textId="77777777" w:rsidR="0034042C" w:rsidRPr="00792A76" w:rsidRDefault="0034042C" w:rsidP="00E511CC"/>
    <w:p w14:paraId="082ABFA2" w14:textId="77777777" w:rsidR="00E511CC" w:rsidRPr="00792A76" w:rsidRDefault="00E511CC" w:rsidP="00E511CC">
      <w:pPr>
        <w:widowControl w:val="0"/>
        <w:ind w:left="-142"/>
        <w:jc w:val="both"/>
        <w:rPr>
          <w:b/>
          <w:sz w:val="28"/>
          <w:szCs w:val="28"/>
          <w:lang w:eastAsia="en-US"/>
        </w:rPr>
      </w:pPr>
      <w:r w:rsidRPr="00792A76">
        <w:rPr>
          <w:b/>
          <w:sz w:val="26"/>
          <w:szCs w:val="26"/>
          <w:lang w:eastAsia="en-US"/>
        </w:rPr>
        <w:t xml:space="preserve">Глава Малоярославецкого </w:t>
      </w:r>
    </w:p>
    <w:p w14:paraId="6B06620C" w14:textId="28869E78" w:rsidR="00E511CC" w:rsidRDefault="00E511CC" w:rsidP="00E511CC">
      <w:pPr>
        <w:widowControl w:val="0"/>
        <w:ind w:left="-142"/>
        <w:jc w:val="both"/>
        <w:rPr>
          <w:b/>
          <w:sz w:val="26"/>
          <w:szCs w:val="26"/>
          <w:lang w:eastAsia="en-US"/>
        </w:rPr>
      </w:pPr>
      <w:r w:rsidRPr="00792A76">
        <w:rPr>
          <w:b/>
          <w:sz w:val="26"/>
          <w:szCs w:val="26"/>
          <w:lang w:eastAsia="en-US"/>
        </w:rPr>
        <w:t>муниципального округа</w:t>
      </w:r>
      <w:r>
        <w:rPr>
          <w:b/>
          <w:sz w:val="26"/>
          <w:szCs w:val="26"/>
          <w:lang w:eastAsia="en-US"/>
        </w:rPr>
        <w:t xml:space="preserve">      </w:t>
      </w:r>
      <w:r>
        <w:rPr>
          <w:b/>
          <w:sz w:val="26"/>
          <w:szCs w:val="26"/>
          <w:lang w:eastAsia="en-US"/>
        </w:rPr>
        <w:tab/>
      </w:r>
      <w:r>
        <w:rPr>
          <w:b/>
          <w:sz w:val="26"/>
          <w:szCs w:val="26"/>
          <w:lang w:eastAsia="en-US"/>
        </w:rPr>
        <w:tab/>
      </w:r>
      <w:r>
        <w:rPr>
          <w:b/>
          <w:sz w:val="26"/>
          <w:szCs w:val="26"/>
          <w:lang w:eastAsia="en-US"/>
        </w:rPr>
        <w:tab/>
      </w:r>
      <w:r w:rsidRPr="00792A76">
        <w:rPr>
          <w:sz w:val="26"/>
          <w:szCs w:val="26"/>
          <w:lang w:eastAsia="en-US"/>
        </w:rPr>
        <w:tab/>
      </w:r>
      <w:r>
        <w:rPr>
          <w:sz w:val="26"/>
          <w:szCs w:val="26"/>
          <w:lang w:eastAsia="en-US"/>
        </w:rPr>
        <w:tab/>
      </w:r>
      <w:r w:rsidRPr="00792A76">
        <w:rPr>
          <w:sz w:val="26"/>
          <w:szCs w:val="26"/>
          <w:lang w:eastAsia="en-US"/>
        </w:rPr>
        <w:t xml:space="preserve">           </w:t>
      </w:r>
      <w:r>
        <w:rPr>
          <w:sz w:val="26"/>
          <w:szCs w:val="26"/>
          <w:lang w:eastAsia="en-US"/>
        </w:rPr>
        <w:t xml:space="preserve">           </w:t>
      </w:r>
      <w:r w:rsidRPr="00792A76">
        <w:rPr>
          <w:b/>
          <w:sz w:val="26"/>
          <w:szCs w:val="26"/>
          <w:lang w:eastAsia="en-US"/>
        </w:rPr>
        <w:t>В.В. Парфёнов</w:t>
      </w:r>
    </w:p>
    <w:p w14:paraId="4F7A22B5" w14:textId="1C7D7FB7" w:rsidR="00C55870" w:rsidRDefault="00C55870" w:rsidP="00E511CC">
      <w:pPr>
        <w:widowControl w:val="0"/>
        <w:ind w:left="-142"/>
        <w:jc w:val="both"/>
        <w:rPr>
          <w:b/>
          <w:sz w:val="26"/>
          <w:szCs w:val="26"/>
          <w:lang w:eastAsia="en-US"/>
        </w:rPr>
      </w:pPr>
    </w:p>
    <w:p w14:paraId="15994176" w14:textId="33710543" w:rsidR="00C55870" w:rsidRDefault="00C55870" w:rsidP="00E511CC">
      <w:pPr>
        <w:widowControl w:val="0"/>
        <w:ind w:left="-142"/>
        <w:jc w:val="both"/>
        <w:rPr>
          <w:b/>
          <w:sz w:val="26"/>
          <w:szCs w:val="26"/>
          <w:lang w:eastAsia="en-US"/>
        </w:rPr>
      </w:pPr>
    </w:p>
    <w:p w14:paraId="11E3BA6D" w14:textId="6873AE54" w:rsidR="00C55870" w:rsidRDefault="00C55870" w:rsidP="00E511CC">
      <w:pPr>
        <w:widowControl w:val="0"/>
        <w:ind w:left="-142"/>
        <w:jc w:val="both"/>
        <w:rPr>
          <w:b/>
          <w:sz w:val="26"/>
          <w:szCs w:val="26"/>
          <w:lang w:eastAsia="en-US"/>
        </w:rPr>
      </w:pPr>
    </w:p>
    <w:p w14:paraId="38F3B857" w14:textId="78F3A3B0" w:rsidR="00C55870" w:rsidRDefault="00C55870" w:rsidP="00E511CC">
      <w:pPr>
        <w:widowControl w:val="0"/>
        <w:ind w:left="-142"/>
        <w:jc w:val="both"/>
        <w:rPr>
          <w:b/>
          <w:sz w:val="26"/>
          <w:szCs w:val="26"/>
          <w:lang w:eastAsia="en-US"/>
        </w:rPr>
      </w:pPr>
    </w:p>
    <w:p w14:paraId="35DB9F15" w14:textId="4572C41E" w:rsidR="00C55870" w:rsidRDefault="00C55870" w:rsidP="00E511CC">
      <w:pPr>
        <w:widowControl w:val="0"/>
        <w:ind w:left="-142"/>
        <w:jc w:val="both"/>
        <w:rPr>
          <w:b/>
          <w:sz w:val="26"/>
          <w:szCs w:val="26"/>
          <w:lang w:eastAsia="en-US"/>
        </w:rPr>
      </w:pPr>
    </w:p>
    <w:p w14:paraId="5EDA846B" w14:textId="0016EEB1" w:rsidR="00C55870" w:rsidRDefault="00C55870" w:rsidP="00E511CC">
      <w:pPr>
        <w:widowControl w:val="0"/>
        <w:ind w:left="-142"/>
        <w:jc w:val="both"/>
        <w:rPr>
          <w:b/>
          <w:sz w:val="26"/>
          <w:szCs w:val="26"/>
          <w:lang w:eastAsia="en-US"/>
        </w:rPr>
      </w:pPr>
    </w:p>
    <w:p w14:paraId="0E5B1754" w14:textId="579AA97C" w:rsidR="00C55870" w:rsidRDefault="00C55870" w:rsidP="00A30A91">
      <w:pPr>
        <w:pStyle w:val="ConsPlusTitle"/>
        <w:jc w:val="right"/>
        <w:rPr>
          <w:rFonts w:ascii="Times New Roman" w:hAnsi="Times New Roman" w:cs="Times New Roman"/>
          <w:b w:val="0"/>
          <w:sz w:val="18"/>
          <w:szCs w:val="18"/>
        </w:rPr>
      </w:pPr>
    </w:p>
    <w:p w14:paraId="7A3940A4" w14:textId="41EBFFA2" w:rsidR="0034042C" w:rsidRDefault="00795AEE" w:rsidP="00A30A91">
      <w:pPr>
        <w:pStyle w:val="ConsPlusTitle"/>
        <w:jc w:val="right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15AC79" wp14:editId="47F6B998">
                <wp:simplePos x="0" y="0"/>
                <wp:positionH relativeFrom="column">
                  <wp:posOffset>3823970</wp:posOffset>
                </wp:positionH>
                <wp:positionV relativeFrom="paragraph">
                  <wp:posOffset>42545</wp:posOffset>
                </wp:positionV>
                <wp:extent cx="2497455" cy="1562100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7455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C329EE" w14:textId="77777777" w:rsidR="00E511CC" w:rsidRPr="004469D1" w:rsidRDefault="00E511CC" w:rsidP="004F59CD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ПРИЛОЖЕНИЕ № </w:t>
                            </w:r>
                            <w:r w:rsidRPr="008C61E2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572C627B" w14:textId="77777777" w:rsidR="00E511CC" w:rsidRPr="004469D1" w:rsidRDefault="00E511CC" w:rsidP="004F59CD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</w:t>
                            </w:r>
                            <w:r w:rsidRPr="004469D1">
                              <w:rPr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А</w:t>
                            </w:r>
                            <w:r w:rsidRPr="004469D1">
                              <w:rPr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14:paraId="5CCAEC69" w14:textId="77777777" w:rsidR="00E511CC" w:rsidRDefault="00E511CC" w:rsidP="004F59CD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Малоярославецкого </w:t>
                            </w:r>
                            <w:r w:rsidRPr="004469D1">
                              <w:rPr>
                                <w:sz w:val="28"/>
                                <w:szCs w:val="28"/>
                              </w:rPr>
                              <w:t xml:space="preserve">муниципального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округа</w:t>
                            </w:r>
                          </w:p>
                          <w:p w14:paraId="76A5EFA6" w14:textId="5751296E" w:rsidR="00E511CC" w:rsidRPr="002C6379" w:rsidRDefault="00E511CC" w:rsidP="00795AEE"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469D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0146E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795AEE">
                              <w:rPr>
                                <w:sz w:val="28"/>
                                <w:szCs w:val="28"/>
                              </w:rPr>
                              <w:t xml:space="preserve">   От 06.07.2026 </w:t>
                            </w:r>
                            <w:r w:rsidRPr="00BA6B2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 w:rsidR="00795AEE">
                              <w:rPr>
                                <w:sz w:val="28"/>
                                <w:szCs w:val="28"/>
                              </w:rPr>
                              <w:t xml:space="preserve"> 1357</w:t>
                            </w:r>
                            <w:r w:rsidRPr="00BA6B25">
                              <w:rPr>
                                <w:color w:val="FFFFFF"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  <w:r w:rsidRPr="00A81C7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6E7B30E" w14:textId="77777777" w:rsidR="00E511CC" w:rsidRPr="00BA6B25" w:rsidRDefault="00E511CC" w:rsidP="00BA6B2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5AC79" id="Rectangle 5" o:spid="_x0000_s1027" style="position:absolute;left:0;text-align:left;margin-left:301.1pt;margin-top:3.35pt;width:196.65pt;height:12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" stroked="f">
                <v:textbox>
                  <w:txbxContent>
                    <w:p w14:paraId="21C329EE" w14:textId="77777777" w:rsidR="00E511CC" w:rsidRPr="004469D1" w:rsidRDefault="00E511CC" w:rsidP="004F59CD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ПРИЛОЖЕНИЕ № </w:t>
                      </w:r>
                      <w:r w:rsidRPr="008C61E2">
                        <w:rPr>
                          <w:sz w:val="28"/>
                          <w:szCs w:val="28"/>
                        </w:rPr>
                        <w:t>1</w:t>
                      </w:r>
                    </w:p>
                    <w:p w14:paraId="572C627B" w14:textId="77777777" w:rsidR="00E511CC" w:rsidRPr="004469D1" w:rsidRDefault="00E511CC" w:rsidP="004F59CD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</w:t>
                      </w:r>
                      <w:r w:rsidRPr="004469D1">
                        <w:rPr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sz w:val="28"/>
                          <w:szCs w:val="28"/>
                        </w:rPr>
                        <w:t>А</w:t>
                      </w:r>
                      <w:r w:rsidRPr="004469D1">
                        <w:rPr>
                          <w:sz w:val="28"/>
                          <w:szCs w:val="28"/>
                        </w:rPr>
                        <w:t>дминистрации</w:t>
                      </w:r>
                    </w:p>
                    <w:p w14:paraId="5CCAEC69" w14:textId="77777777" w:rsidR="00E511CC" w:rsidRDefault="00E511CC" w:rsidP="004F59CD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Малоярославецкого </w:t>
                      </w:r>
                      <w:r w:rsidRPr="004469D1">
                        <w:rPr>
                          <w:sz w:val="28"/>
                          <w:szCs w:val="28"/>
                        </w:rPr>
                        <w:t xml:space="preserve">муниципального </w:t>
                      </w:r>
                      <w:r>
                        <w:rPr>
                          <w:sz w:val="28"/>
                          <w:szCs w:val="28"/>
                        </w:rPr>
                        <w:t>округа</w:t>
                      </w:r>
                    </w:p>
                    <w:p w14:paraId="76A5EFA6" w14:textId="5751296E" w:rsidR="00E511CC" w:rsidRPr="002C6379" w:rsidRDefault="00E511CC" w:rsidP="00795AEE"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 w:rsidRPr="004469D1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F0146E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795AEE">
                        <w:rPr>
                          <w:sz w:val="28"/>
                          <w:szCs w:val="28"/>
                        </w:rPr>
                        <w:t xml:space="preserve">   От 06.07.2026 </w:t>
                      </w:r>
                      <w:r w:rsidRPr="00BA6B25">
                        <w:rPr>
                          <w:sz w:val="28"/>
                          <w:szCs w:val="28"/>
                        </w:rPr>
                        <w:t>№</w:t>
                      </w:r>
                      <w:r w:rsidR="00795AEE">
                        <w:rPr>
                          <w:sz w:val="28"/>
                          <w:szCs w:val="28"/>
                        </w:rPr>
                        <w:t xml:space="preserve"> 1357</w:t>
                      </w:r>
                      <w:r w:rsidRPr="00BA6B25">
                        <w:rPr>
                          <w:color w:val="FFFFFF"/>
                          <w:sz w:val="28"/>
                          <w:szCs w:val="28"/>
                          <w:u w:val="single"/>
                        </w:rPr>
                        <w:t>.</w:t>
                      </w:r>
                      <w:r w:rsidRPr="00A81C7D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56E7B30E" w14:textId="77777777" w:rsidR="00E511CC" w:rsidRPr="00BA6B25" w:rsidRDefault="00E511CC" w:rsidP="00BA6B25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36767D6" w14:textId="77777777" w:rsidR="00E511CC" w:rsidRDefault="00E511CC" w:rsidP="00A30A91">
      <w:pPr>
        <w:pStyle w:val="ConsPlusTitle"/>
        <w:jc w:val="right"/>
        <w:rPr>
          <w:rFonts w:ascii="Times New Roman" w:hAnsi="Times New Roman" w:cs="Times New Roman"/>
          <w:b w:val="0"/>
          <w:sz w:val="18"/>
          <w:szCs w:val="18"/>
        </w:rPr>
      </w:pPr>
    </w:p>
    <w:p w14:paraId="51073443" w14:textId="7A2D964D" w:rsidR="00A30A91" w:rsidRDefault="00A30A91" w:rsidP="00A30A91">
      <w:pPr>
        <w:pStyle w:val="ConsPlusTitle"/>
        <w:jc w:val="right"/>
        <w:rPr>
          <w:rFonts w:ascii="Times New Roman" w:hAnsi="Times New Roman" w:cs="Times New Roman"/>
          <w:b w:val="0"/>
          <w:sz w:val="18"/>
          <w:szCs w:val="18"/>
        </w:rPr>
      </w:pPr>
    </w:p>
    <w:p w14:paraId="1C6CDF09" w14:textId="77777777" w:rsidR="00A30A91" w:rsidRPr="009050A7" w:rsidRDefault="00A30A91" w:rsidP="00A30A91">
      <w:pPr>
        <w:pStyle w:val="ConsPlusTitle"/>
        <w:jc w:val="right"/>
        <w:rPr>
          <w:rFonts w:ascii="Times New Roman" w:hAnsi="Times New Roman" w:cs="Times New Roman"/>
          <w:b w:val="0"/>
          <w:sz w:val="18"/>
          <w:szCs w:val="18"/>
        </w:rPr>
      </w:pPr>
    </w:p>
    <w:p w14:paraId="17B516F1" w14:textId="77777777" w:rsidR="00E414DA" w:rsidRDefault="00E414DA" w:rsidP="00A30A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93DD7A5" w14:textId="77777777" w:rsidR="00E414DA" w:rsidRDefault="00E414DA" w:rsidP="00A30A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486A257" w14:textId="77777777" w:rsidR="00E414DA" w:rsidRDefault="00E414DA" w:rsidP="00A30A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C0ED5CB" w14:textId="77777777" w:rsidR="00E414DA" w:rsidRDefault="00E414DA" w:rsidP="00A30A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02CC60F" w14:textId="77777777" w:rsidR="00E414DA" w:rsidRDefault="00E414DA" w:rsidP="00A30A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0B6E3ED" w14:textId="77777777" w:rsidR="00A30A91" w:rsidRPr="00880C4B" w:rsidRDefault="00A30A91" w:rsidP="00FD444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80C4B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14:paraId="2352B099" w14:textId="77777777" w:rsidR="00A30A91" w:rsidRPr="00880C4B" w:rsidRDefault="00A30A91" w:rsidP="00FD444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80C4B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14:paraId="364DAB95" w14:textId="7AED3AF6" w:rsidR="00A30A91" w:rsidRPr="00880C4B" w:rsidRDefault="00A30A91" w:rsidP="00FD4447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«Выдача разрешения на ввод объекта в эксплуатацию»</w:t>
      </w:r>
      <w:r w:rsidR="00C43FB7" w:rsidRPr="00880C4B">
        <w:rPr>
          <w:b/>
          <w:sz w:val="26"/>
          <w:szCs w:val="26"/>
        </w:rPr>
        <w:t xml:space="preserve"> </w:t>
      </w:r>
    </w:p>
    <w:p w14:paraId="5CBC5057" w14:textId="77777777" w:rsidR="00A30A91" w:rsidRPr="00880C4B" w:rsidRDefault="00A30A91" w:rsidP="00FD4447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3F62F1F2" w14:textId="77777777" w:rsidR="00A30A91" w:rsidRPr="00880C4B" w:rsidRDefault="00DA34DC" w:rsidP="00FD444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880C4B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="00A30A91" w:rsidRPr="00880C4B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A30A91" w:rsidRPr="00880C4B">
        <w:rPr>
          <w:rFonts w:ascii="Times New Roman" w:hAnsi="Times New Roman" w:cs="Times New Roman"/>
          <w:b/>
          <w:sz w:val="26"/>
          <w:szCs w:val="26"/>
        </w:rPr>
        <w:t>. Общие положения</w:t>
      </w:r>
    </w:p>
    <w:p w14:paraId="51E8B0AC" w14:textId="77777777" w:rsidR="00DA34DC" w:rsidRPr="00880C4B" w:rsidRDefault="00DA34DC" w:rsidP="00FD444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14:paraId="66CE9591" w14:textId="77777777" w:rsidR="00DA34DC" w:rsidRPr="00880C4B" w:rsidRDefault="00DA34DC" w:rsidP="00FD444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880C4B">
        <w:rPr>
          <w:rFonts w:ascii="Times New Roman" w:hAnsi="Times New Roman" w:cs="Times New Roman"/>
          <w:b/>
          <w:sz w:val="26"/>
          <w:szCs w:val="26"/>
        </w:rPr>
        <w:t>Предмет регулирования Административного регламента</w:t>
      </w:r>
    </w:p>
    <w:p w14:paraId="1E4CC8C6" w14:textId="77777777" w:rsidR="00A30A91" w:rsidRPr="00880C4B" w:rsidRDefault="00A30A91" w:rsidP="00A30A91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02BF1964" w14:textId="46A5F58D" w:rsidR="005B7DAB" w:rsidRPr="00880C4B" w:rsidRDefault="00A30A91" w:rsidP="00C85B68">
      <w:pPr>
        <w:ind w:firstLine="709"/>
        <w:jc w:val="both"/>
        <w:rPr>
          <w:sz w:val="26"/>
          <w:szCs w:val="26"/>
        </w:rPr>
      </w:pPr>
      <w:r w:rsidRPr="00880C4B">
        <w:rPr>
          <w:color w:val="000000"/>
          <w:sz w:val="26"/>
          <w:szCs w:val="26"/>
        </w:rPr>
        <w:t>1</w:t>
      </w:r>
      <w:r w:rsidR="00EE21DA" w:rsidRPr="00880C4B">
        <w:rPr>
          <w:color w:val="000000"/>
          <w:sz w:val="26"/>
          <w:szCs w:val="26"/>
        </w:rPr>
        <w:t>.1</w:t>
      </w:r>
      <w:r w:rsidRPr="00880C4B">
        <w:rPr>
          <w:color w:val="000000"/>
          <w:sz w:val="26"/>
          <w:szCs w:val="26"/>
        </w:rPr>
        <w:t xml:space="preserve">. </w:t>
      </w:r>
      <w:r w:rsidR="00B46286" w:rsidRPr="00880C4B">
        <w:rPr>
          <w:color w:val="000000"/>
          <w:sz w:val="26"/>
          <w:szCs w:val="26"/>
        </w:rPr>
        <w:t>Административный регламент</w:t>
      </w:r>
      <w:r w:rsidR="00064994">
        <w:rPr>
          <w:color w:val="000000"/>
          <w:sz w:val="26"/>
          <w:szCs w:val="26"/>
        </w:rPr>
        <w:t xml:space="preserve"> по </w:t>
      </w:r>
      <w:r w:rsidR="00B46286" w:rsidRPr="00880C4B">
        <w:rPr>
          <w:color w:val="000000"/>
          <w:sz w:val="26"/>
          <w:szCs w:val="26"/>
        </w:rPr>
        <w:t>предоставлени</w:t>
      </w:r>
      <w:r w:rsidR="00064994">
        <w:rPr>
          <w:color w:val="000000"/>
          <w:sz w:val="26"/>
          <w:szCs w:val="26"/>
        </w:rPr>
        <w:t>ю</w:t>
      </w:r>
      <w:r w:rsidR="00B46286" w:rsidRPr="00880C4B">
        <w:rPr>
          <w:color w:val="000000"/>
          <w:sz w:val="26"/>
          <w:szCs w:val="26"/>
        </w:rPr>
        <w:t xml:space="preserve"> </w:t>
      </w:r>
      <w:r w:rsidR="00064994" w:rsidRPr="00064994">
        <w:rPr>
          <w:color w:val="000000"/>
          <w:sz w:val="26"/>
          <w:szCs w:val="26"/>
        </w:rPr>
        <w:t>администрацией Малоярославецкого муниципального округа муниципальной услуги</w:t>
      </w:r>
      <w:r w:rsidR="00064994">
        <w:rPr>
          <w:color w:val="000000"/>
          <w:sz w:val="26"/>
          <w:szCs w:val="26"/>
        </w:rPr>
        <w:t xml:space="preserve"> </w:t>
      </w:r>
      <w:r w:rsidR="00B46286" w:rsidRPr="00880C4B">
        <w:rPr>
          <w:color w:val="000000"/>
          <w:sz w:val="26"/>
          <w:szCs w:val="26"/>
        </w:rPr>
        <w:t>«Выдача разрешения на ввод объекта в эксплуатацию»</w:t>
      </w:r>
      <w:r w:rsidR="00C43FB7" w:rsidRPr="00880C4B">
        <w:rPr>
          <w:color w:val="000000"/>
          <w:sz w:val="26"/>
          <w:szCs w:val="26"/>
        </w:rPr>
        <w:t xml:space="preserve"> </w:t>
      </w:r>
      <w:r w:rsidR="00B46286" w:rsidRPr="00880C4B">
        <w:rPr>
          <w:color w:val="000000"/>
          <w:sz w:val="26"/>
          <w:szCs w:val="26"/>
        </w:rPr>
        <w:t>разработан в целях повышения качес</w:t>
      </w:r>
      <w:r w:rsidR="00C43FB7" w:rsidRPr="00880C4B">
        <w:rPr>
          <w:color w:val="000000"/>
          <w:sz w:val="26"/>
          <w:szCs w:val="26"/>
        </w:rPr>
        <w:t xml:space="preserve">тва и доступности предоставления </w:t>
      </w:r>
      <w:r w:rsidR="00B46286" w:rsidRPr="00880C4B">
        <w:rPr>
          <w:color w:val="000000"/>
          <w:sz w:val="26"/>
          <w:szCs w:val="26"/>
        </w:rPr>
        <w:t>муниципальной услуги, определяет стандарт, сроки и</w:t>
      </w:r>
      <w:r w:rsidR="005B7DAB" w:rsidRPr="00880C4B">
        <w:rPr>
          <w:color w:val="000000"/>
          <w:sz w:val="26"/>
          <w:szCs w:val="26"/>
        </w:rPr>
        <w:t xml:space="preserve"> </w:t>
      </w:r>
      <w:r w:rsidR="00B46286" w:rsidRPr="00880C4B">
        <w:rPr>
          <w:color w:val="000000"/>
          <w:sz w:val="26"/>
          <w:szCs w:val="26"/>
        </w:rPr>
        <w:t xml:space="preserve">последовательность действий (административных </w:t>
      </w:r>
      <w:r w:rsidR="00B46286" w:rsidRPr="00880C4B">
        <w:rPr>
          <w:sz w:val="26"/>
          <w:szCs w:val="26"/>
        </w:rPr>
        <w:t>процедур) при осуществлении</w:t>
      </w:r>
      <w:r w:rsidR="005B7DAB" w:rsidRPr="00880C4B">
        <w:rPr>
          <w:sz w:val="26"/>
          <w:szCs w:val="26"/>
        </w:rPr>
        <w:t xml:space="preserve"> полномочий по предо</w:t>
      </w:r>
      <w:r w:rsidR="00567099" w:rsidRPr="00880C4B">
        <w:rPr>
          <w:sz w:val="26"/>
          <w:szCs w:val="26"/>
        </w:rPr>
        <w:t xml:space="preserve">ставлению муниципальной услуги </w:t>
      </w:r>
      <w:r w:rsidR="00E135FE" w:rsidRPr="00880C4B">
        <w:rPr>
          <w:sz w:val="26"/>
          <w:szCs w:val="26"/>
        </w:rPr>
        <w:t xml:space="preserve">администрация Малоярославецкого муниципального </w:t>
      </w:r>
      <w:proofErr w:type="gramStart"/>
      <w:r w:rsidR="00E135FE" w:rsidRPr="00880C4B">
        <w:rPr>
          <w:sz w:val="26"/>
          <w:szCs w:val="26"/>
        </w:rPr>
        <w:t>округа  Калужской</w:t>
      </w:r>
      <w:proofErr w:type="gramEnd"/>
      <w:r w:rsidR="00E135FE" w:rsidRPr="00880C4B">
        <w:rPr>
          <w:sz w:val="26"/>
          <w:szCs w:val="26"/>
        </w:rPr>
        <w:t xml:space="preserve"> области</w:t>
      </w:r>
      <w:r w:rsidR="005B7DAB" w:rsidRPr="00880C4B">
        <w:rPr>
          <w:sz w:val="26"/>
          <w:szCs w:val="26"/>
        </w:rPr>
        <w:t>.</w:t>
      </w:r>
    </w:p>
    <w:p w14:paraId="783DD369" w14:textId="77777777" w:rsidR="00B46286" w:rsidRPr="00880C4B" w:rsidRDefault="00B46286" w:rsidP="00C85B68">
      <w:pPr>
        <w:ind w:firstLine="709"/>
        <w:jc w:val="both"/>
        <w:rPr>
          <w:color w:val="000000"/>
          <w:sz w:val="26"/>
          <w:szCs w:val="26"/>
        </w:rPr>
      </w:pPr>
      <w:r w:rsidRPr="00880C4B">
        <w:rPr>
          <w:color w:val="000000"/>
          <w:sz w:val="26"/>
          <w:szCs w:val="26"/>
        </w:rPr>
        <w:t>Настоящий</w:t>
      </w:r>
      <w:r w:rsidR="005B7DAB" w:rsidRPr="00880C4B">
        <w:rPr>
          <w:color w:val="000000"/>
          <w:sz w:val="26"/>
          <w:szCs w:val="26"/>
        </w:rPr>
        <w:t xml:space="preserve"> </w:t>
      </w:r>
      <w:r w:rsidRPr="00880C4B">
        <w:rPr>
          <w:color w:val="000000"/>
          <w:sz w:val="26"/>
          <w:szCs w:val="26"/>
        </w:rPr>
        <w:t>Административный регламент регулирует отношения, возникающие в связи с</w:t>
      </w:r>
      <w:r w:rsidR="005B7DAB" w:rsidRPr="00880C4B">
        <w:rPr>
          <w:color w:val="000000"/>
          <w:sz w:val="26"/>
          <w:szCs w:val="26"/>
        </w:rPr>
        <w:t xml:space="preserve"> </w:t>
      </w:r>
      <w:r w:rsidRPr="00880C4B">
        <w:rPr>
          <w:color w:val="000000"/>
          <w:sz w:val="26"/>
          <w:szCs w:val="26"/>
        </w:rPr>
        <w:t>предоставлением муниципальной услуги «Выдача разрешения</w:t>
      </w:r>
      <w:r w:rsidR="00907A26" w:rsidRPr="00880C4B">
        <w:rPr>
          <w:color w:val="000000"/>
          <w:sz w:val="26"/>
          <w:szCs w:val="26"/>
        </w:rPr>
        <w:t xml:space="preserve"> </w:t>
      </w:r>
      <w:r w:rsidRPr="00880C4B">
        <w:rPr>
          <w:color w:val="000000"/>
          <w:sz w:val="26"/>
          <w:szCs w:val="26"/>
        </w:rPr>
        <w:t xml:space="preserve">на ввод объекта в эксплуатацию» (далее – </w:t>
      </w:r>
      <w:r w:rsidR="005B7DAB" w:rsidRPr="00880C4B">
        <w:rPr>
          <w:color w:val="000000"/>
          <w:sz w:val="26"/>
          <w:szCs w:val="26"/>
        </w:rPr>
        <w:t xml:space="preserve">муниципальная </w:t>
      </w:r>
      <w:r w:rsidRPr="00880C4B">
        <w:rPr>
          <w:color w:val="000000"/>
          <w:sz w:val="26"/>
          <w:szCs w:val="26"/>
        </w:rPr>
        <w:t>услу</w:t>
      </w:r>
      <w:r w:rsidR="005B7DAB" w:rsidRPr="00880C4B">
        <w:rPr>
          <w:color w:val="000000"/>
          <w:sz w:val="26"/>
          <w:szCs w:val="26"/>
        </w:rPr>
        <w:t xml:space="preserve">га) в соответствии со статьей 55 </w:t>
      </w:r>
      <w:r w:rsidRPr="00880C4B">
        <w:rPr>
          <w:color w:val="000000"/>
          <w:sz w:val="26"/>
          <w:szCs w:val="26"/>
        </w:rPr>
        <w:t>Градостроительного кодекса Российской Федерации.</w:t>
      </w:r>
    </w:p>
    <w:p w14:paraId="76E46B4A" w14:textId="77777777" w:rsidR="00EE21DA" w:rsidRPr="00880C4B" w:rsidRDefault="00EE21DA" w:rsidP="00C85B68">
      <w:pPr>
        <w:ind w:firstLine="709"/>
        <w:jc w:val="both"/>
        <w:rPr>
          <w:color w:val="FF0000"/>
          <w:sz w:val="26"/>
          <w:szCs w:val="26"/>
        </w:rPr>
      </w:pPr>
    </w:p>
    <w:p w14:paraId="33F4E84D" w14:textId="77777777" w:rsidR="00EE21DA" w:rsidRPr="00880C4B" w:rsidRDefault="00EE21DA" w:rsidP="00EE21DA">
      <w:pPr>
        <w:ind w:firstLine="709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Круг Заявителей</w:t>
      </w:r>
    </w:p>
    <w:p w14:paraId="55809389" w14:textId="77777777" w:rsidR="005B7DAB" w:rsidRPr="00880C4B" w:rsidRDefault="005B7DAB" w:rsidP="00EE21DA">
      <w:pPr>
        <w:ind w:firstLine="709"/>
        <w:jc w:val="center"/>
        <w:rPr>
          <w:sz w:val="26"/>
          <w:szCs w:val="26"/>
        </w:rPr>
      </w:pPr>
    </w:p>
    <w:p w14:paraId="40A8C623" w14:textId="77777777" w:rsidR="00047878" w:rsidRPr="00880C4B" w:rsidRDefault="00047878" w:rsidP="005B7DAB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1.2. Заявителями на получение муниципальной услуги: индивидуальные предприниматели, юридические и физические лица, являющиеся застройщиками (далее – заявитель). </w:t>
      </w:r>
    </w:p>
    <w:p w14:paraId="25C5FE9D" w14:textId="77777777" w:rsidR="00EE21DA" w:rsidRPr="00880C4B" w:rsidRDefault="00047878" w:rsidP="0004787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1.3. Заявитель вправе обратиться за получением </w:t>
      </w:r>
      <w:r w:rsidR="00FF429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 (далее – представитель).</w:t>
      </w:r>
    </w:p>
    <w:p w14:paraId="37C594F8" w14:textId="77777777" w:rsidR="009A352E" w:rsidRPr="00880C4B" w:rsidRDefault="009A352E" w:rsidP="00047878">
      <w:pPr>
        <w:ind w:firstLine="709"/>
        <w:jc w:val="both"/>
        <w:rPr>
          <w:color w:val="FF0000"/>
          <w:sz w:val="26"/>
          <w:szCs w:val="26"/>
        </w:rPr>
      </w:pPr>
    </w:p>
    <w:p w14:paraId="31F0AFF5" w14:textId="77777777" w:rsidR="00EE21DA" w:rsidRPr="00880C4B" w:rsidRDefault="00EE21DA" w:rsidP="00EE21DA">
      <w:pPr>
        <w:ind w:firstLine="709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Требования к порядку информирования о предоставлении муниципальной</w:t>
      </w:r>
      <w:r w:rsidR="00907A26" w:rsidRPr="00880C4B">
        <w:rPr>
          <w:b/>
          <w:sz w:val="26"/>
          <w:szCs w:val="26"/>
        </w:rPr>
        <w:t xml:space="preserve"> </w:t>
      </w:r>
      <w:r w:rsidRPr="00880C4B">
        <w:rPr>
          <w:b/>
          <w:sz w:val="26"/>
          <w:szCs w:val="26"/>
        </w:rPr>
        <w:t>услуги</w:t>
      </w:r>
    </w:p>
    <w:p w14:paraId="799B16E1" w14:textId="77777777" w:rsidR="00FF4294" w:rsidRPr="00880C4B" w:rsidRDefault="00FF4294" w:rsidP="00EE21DA">
      <w:pPr>
        <w:ind w:firstLine="709"/>
        <w:jc w:val="both"/>
        <w:rPr>
          <w:sz w:val="26"/>
          <w:szCs w:val="26"/>
        </w:rPr>
      </w:pPr>
    </w:p>
    <w:p w14:paraId="4DC99D83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1.4. Информирование о порядке предоставления услуги осуществляется:</w:t>
      </w:r>
    </w:p>
    <w:p w14:paraId="4AAC9A75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1) непосредственно при личном приеме заявителя в уполномоченный орган местного самоуправления, организацию или в многофункциональном центре предоставления государственных и муниципальных услуг (далее – многофункциональный центр);</w:t>
      </w:r>
    </w:p>
    <w:p w14:paraId="5AAE5B9C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2) по телефону в уполномоченном органе местного самоуправления, организации или многофункциональном центре;</w:t>
      </w:r>
    </w:p>
    <w:p w14:paraId="6DFD5918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lastRenderedPageBreak/>
        <w:t>3) письменно, в том числе посредством электронной почты, факсимильной связи;</w:t>
      </w:r>
    </w:p>
    <w:p w14:paraId="2B4FDD5D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4) посредством размещения в открытой и доступной форме информации:</w:t>
      </w:r>
    </w:p>
    <w:p w14:paraId="31EC0523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в федеральной государственной информационной системе «Единый портал государственных и муниципальных услуг (функций)» (https://www.gosuslugi.ru/) (далее – Единый портал);</w:t>
      </w:r>
    </w:p>
    <w:p w14:paraId="468DED13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https://uslugikalugi.ru/ (далее – региональный портал);</w:t>
      </w:r>
    </w:p>
    <w:p w14:paraId="4DCCD82E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на официальном сайте уполномоченного органа местного самоуправления, организации https://maloyar.ru;</w:t>
      </w:r>
    </w:p>
    <w:p w14:paraId="468E343A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5) посредством размещения информации на информационных стендах уполномоченного органа местного самоуправления, организации или многофункционального центра.</w:t>
      </w:r>
    </w:p>
    <w:p w14:paraId="587674E7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1.5. Информирование осуществляется по вопросам, касающимся:</w:t>
      </w:r>
    </w:p>
    <w:p w14:paraId="536FA7F8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способов подачи заявления о выдаче разрешения на ввод объекта в эксплуатацию, а в случаях, предусмотренных частью 12 статьи 51 и частью 33 статьи 52 Градостроительного кодекса Российской Федерации, для получения указанного разрешения в отношении этапов строительства, реконструкции объектов капитального строительства (далее – заявление о выдаче разрешения на ввод объекта в эксплуатацию)</w:t>
      </w:r>
    </w:p>
    <w:p w14:paraId="7D8BBE11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о предоставлении услуги;</w:t>
      </w:r>
    </w:p>
    <w:p w14:paraId="75077E5F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адресов уполномоченного органа местного самоуправления, организации и многофункциональных центров, обращение в которые необходимо для предоставления услуги;</w:t>
      </w:r>
    </w:p>
    <w:p w14:paraId="3B87E771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справочной информации о работе уполномоченного органа местного самоуправления, организации (структурных подразделений уполномоченного органа местного самоуправления, организации);</w:t>
      </w:r>
    </w:p>
    <w:p w14:paraId="67C6A74D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документов, необходимых для предоставления услуги;</w:t>
      </w:r>
    </w:p>
    <w:p w14:paraId="4B0D193A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порядка и сроков предоставления услуги;</w:t>
      </w:r>
    </w:p>
    <w:p w14:paraId="508DA142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порядка получения сведений о ходе рассмотрения заявления о выдаче разрешения на ввод объекта в эксплуатацию и о результатах предоставления муниципальной услуги;</w:t>
      </w:r>
    </w:p>
    <w:p w14:paraId="64703CFD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порядка досудебного (внесудебного) обжалования действий (бездействия) должностных лиц, и принимаемых ими решений при предоставлении услуги.</w:t>
      </w:r>
    </w:p>
    <w:p w14:paraId="40E091D9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Получение информации по вопросам предоставления услуги осуществляется бесплатно.</w:t>
      </w:r>
    </w:p>
    <w:p w14:paraId="024806CE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1.6. При устном обращении заявителя (лично или по телефону) должностное лицо уполномоченного органа местного самоуправления, организации,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14:paraId="2039BF91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14:paraId="6276D007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Если должностное лицо уполномоченного органа местного самоуправления, организации не может самостоятельно дать ответ, телефонный звонок должен быть переадресован (переведен) на другое должностное лицо или же обратившемуся лицу </w:t>
      </w:r>
      <w:r w:rsidRPr="00880C4B">
        <w:rPr>
          <w:sz w:val="26"/>
          <w:szCs w:val="26"/>
        </w:rPr>
        <w:lastRenderedPageBreak/>
        <w:t>должен быть сообщен телефонный номер, по которому можно будет получить необходимую информацию</w:t>
      </w:r>
    </w:p>
    <w:p w14:paraId="03178FC9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39F3D36F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изложить обращение в письменной форме; </w:t>
      </w:r>
    </w:p>
    <w:p w14:paraId="5A0312C1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назначить другое время для консультаций.</w:t>
      </w:r>
    </w:p>
    <w:p w14:paraId="42F36741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Должностное лицо уполномоченного органа местного самоуправления, не вправе осуществлять информирование, выходящее за рамки стандартных процедур и условий предоставления услуги, и влияющее прямо или косвенно на принимаемое решение.</w:t>
      </w:r>
    </w:p>
    <w:p w14:paraId="0ECD0D18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Продолжительность информирования по телефону не должна превышать 10 минут.</w:t>
      </w:r>
    </w:p>
    <w:p w14:paraId="6B7C1B72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Информирование осуществляется в соответствии с графиком приема граждан.</w:t>
      </w:r>
    </w:p>
    <w:p w14:paraId="1335DA6E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1.7. По письменному обращению должностное лицо уполномоченного органа местного самоуправления, подробно в письменной форме разъясняет гражданину сведения по вопросам, указанным в </w:t>
      </w:r>
      <w:hyperlink w:anchor="Par84" w:history="1">
        <w:r w:rsidRPr="00880C4B">
          <w:rPr>
            <w:sz w:val="26"/>
            <w:szCs w:val="26"/>
          </w:rPr>
          <w:t>пункте</w:t>
        </w:r>
      </w:hyperlink>
      <w:r w:rsidRPr="00880C4B">
        <w:rPr>
          <w:sz w:val="26"/>
          <w:szCs w:val="26"/>
        </w:rPr>
        <w:t xml:space="preserve"> 1.5. настоящего Административного регламента в порядке, установленном Федеральным законом от 2 мая 2006 г. № 59-ФЗ «О порядке рассмотрения обращений граждан Российской Федерации» (далее – Федеральный закон № 59-ФЗ).</w:t>
      </w:r>
    </w:p>
    <w:p w14:paraId="140964BD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1.8. 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14:paraId="476A51AB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54CBF100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1.9. На официальном сайте уполномоченного органа местного самоуправления, на стендах в местах предоставления услуги и в многофункциональном центре размещается следующая справочная информация:</w:t>
      </w:r>
    </w:p>
    <w:p w14:paraId="2EE96BB6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о месте нахождения и графике работы уполномоченного органа местного самоуправления, организации и их структурных подразделений, ответственных за предоставление услуги, а также многофункциональных центров;</w:t>
      </w:r>
    </w:p>
    <w:p w14:paraId="4BD5EF5F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справочные телефоны структурных подразделений уполномоченного органа местного самоуправления, ответственных за предоставление услуги, в том числе номер телефона-автоинформатора (при наличии);</w:t>
      </w:r>
    </w:p>
    <w:p w14:paraId="694CE993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адрес официального сайта, а также электронной почты и (или) формы обратной связи уполномоченного органа местного самоуправления, в сети «Интернет».</w:t>
      </w:r>
    </w:p>
    <w:p w14:paraId="46A992FB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1.10. В залах ожидания уполномоченного органа местного самоуправления, размещаются нормативные правовые акты, регулирующие порядок предоставления услуги, в том числе Административный регламент, которые по требованию заявителя предоставляются ему для ознакомления.</w:t>
      </w:r>
    </w:p>
    <w:p w14:paraId="72787435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1.11.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местного </w:t>
      </w:r>
      <w:r w:rsidRPr="00880C4B">
        <w:rPr>
          <w:sz w:val="26"/>
          <w:szCs w:val="26"/>
        </w:rPr>
        <w:lastRenderedPageBreak/>
        <w:t>самоуправления с учетом требований к информированию, установленных Административным регламентом.</w:t>
      </w:r>
    </w:p>
    <w:p w14:paraId="120F0AF8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1.12. Информация о ходе рассмотрения заявления о выдаче разрешения на ввод объекта в эксплуатацию и о результатах предоставления услуги может быть получена заявителем (его представителем) в личном кабинете на Едином портале, региональном портале, а также в соответствующем структурном подразделении уполномоченного органа местного самоуправления, при обращении заявителя лично, по телефону посредством электронной почты. </w:t>
      </w:r>
    </w:p>
    <w:p w14:paraId="66248D5B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</w:p>
    <w:p w14:paraId="234FBDEB" w14:textId="77777777" w:rsidR="001F2712" w:rsidRPr="00880C4B" w:rsidRDefault="001F2712" w:rsidP="001F2712">
      <w:pPr>
        <w:ind w:firstLine="709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 xml:space="preserve">Раздел II. Стандарт предоставления </w:t>
      </w:r>
      <w:r w:rsidR="003B43C9" w:rsidRPr="00880C4B">
        <w:rPr>
          <w:b/>
          <w:sz w:val="26"/>
          <w:szCs w:val="26"/>
        </w:rPr>
        <w:t>муниципальной</w:t>
      </w:r>
      <w:r w:rsidRPr="00880C4B">
        <w:rPr>
          <w:b/>
          <w:sz w:val="26"/>
          <w:szCs w:val="26"/>
        </w:rPr>
        <w:t xml:space="preserve"> услуги</w:t>
      </w:r>
    </w:p>
    <w:p w14:paraId="45359C63" w14:textId="77777777" w:rsidR="001F2712" w:rsidRPr="00880C4B" w:rsidRDefault="001F2712" w:rsidP="001F2712">
      <w:pPr>
        <w:ind w:firstLine="709"/>
        <w:jc w:val="center"/>
        <w:rPr>
          <w:b/>
          <w:sz w:val="26"/>
          <w:szCs w:val="26"/>
        </w:rPr>
      </w:pPr>
    </w:p>
    <w:p w14:paraId="34BD6EC3" w14:textId="77777777" w:rsidR="00FF231F" w:rsidRPr="00880C4B" w:rsidRDefault="001F2712" w:rsidP="001F2712">
      <w:pPr>
        <w:ind w:firstLine="709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 xml:space="preserve">Наименование </w:t>
      </w:r>
      <w:r w:rsidR="003B43C9" w:rsidRPr="00880C4B">
        <w:rPr>
          <w:b/>
          <w:sz w:val="26"/>
          <w:szCs w:val="26"/>
        </w:rPr>
        <w:t xml:space="preserve">муниципальной </w:t>
      </w:r>
      <w:r w:rsidRPr="00880C4B">
        <w:rPr>
          <w:b/>
          <w:sz w:val="26"/>
          <w:szCs w:val="26"/>
        </w:rPr>
        <w:t>услуги</w:t>
      </w:r>
    </w:p>
    <w:p w14:paraId="624EFEC9" w14:textId="77777777" w:rsidR="003B43C9" w:rsidRPr="00880C4B" w:rsidRDefault="003B43C9" w:rsidP="001F2712">
      <w:pPr>
        <w:ind w:firstLine="709"/>
        <w:jc w:val="center"/>
        <w:rPr>
          <w:sz w:val="26"/>
          <w:szCs w:val="26"/>
        </w:rPr>
      </w:pPr>
    </w:p>
    <w:p w14:paraId="0B915DF5" w14:textId="77777777" w:rsidR="00C82B97" w:rsidRPr="00880C4B" w:rsidRDefault="003B43C9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2.1. </w:t>
      </w:r>
      <w:r w:rsidR="00C82B97" w:rsidRPr="00880C4B">
        <w:rPr>
          <w:sz w:val="26"/>
          <w:szCs w:val="26"/>
        </w:rPr>
        <w:t> Наименование государственной и муниципальной услуги – «Выдача разрешения на ввод объекта в эксплуатацию».</w:t>
      </w:r>
    </w:p>
    <w:p w14:paraId="62CE39EC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</w:p>
    <w:p w14:paraId="1C90FC3C" w14:textId="77777777" w:rsidR="003B43C9" w:rsidRPr="00880C4B" w:rsidRDefault="003B43C9" w:rsidP="00C82B97">
      <w:pPr>
        <w:ind w:firstLine="709"/>
        <w:jc w:val="both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Наименование органа местного самоуправления, предоставляющего муниципальную услугу</w:t>
      </w:r>
    </w:p>
    <w:p w14:paraId="01295A0D" w14:textId="77777777" w:rsidR="003B43C9" w:rsidRPr="00880C4B" w:rsidRDefault="003B43C9" w:rsidP="00C82B97">
      <w:pPr>
        <w:ind w:firstLine="709"/>
        <w:jc w:val="both"/>
        <w:rPr>
          <w:sz w:val="26"/>
          <w:szCs w:val="26"/>
        </w:rPr>
      </w:pPr>
    </w:p>
    <w:p w14:paraId="2A704671" w14:textId="77777777" w:rsidR="00C82B97" w:rsidRPr="00880C4B" w:rsidRDefault="00C82B97" w:rsidP="00C82B97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  <w:lang w:eastAsia="zh-CN"/>
        </w:rPr>
      </w:pPr>
      <w:r w:rsidRPr="00880C4B">
        <w:rPr>
          <w:sz w:val="26"/>
          <w:szCs w:val="26"/>
          <w:lang w:eastAsia="zh-CN"/>
        </w:rPr>
        <w:t>Муниципальная услуга предоставляется Уполномоченным органом (Администрацией Малоярославецкого муниципального округа Калужской области).</w:t>
      </w:r>
    </w:p>
    <w:p w14:paraId="304B2CDA" w14:textId="77777777" w:rsidR="00216E55" w:rsidRPr="00880C4B" w:rsidRDefault="00216E55" w:rsidP="00216E55">
      <w:pPr>
        <w:overflowPunct/>
        <w:autoSpaceDE/>
        <w:autoSpaceDN/>
        <w:adjustRightInd/>
        <w:ind w:firstLine="720"/>
        <w:jc w:val="center"/>
        <w:textAlignment w:val="auto"/>
        <w:rPr>
          <w:sz w:val="26"/>
          <w:szCs w:val="26"/>
          <w:lang w:eastAsia="zh-CN"/>
        </w:rPr>
      </w:pPr>
      <w:r w:rsidRPr="00880C4B">
        <w:rPr>
          <w:b/>
          <w:sz w:val="26"/>
          <w:szCs w:val="26"/>
          <w:lang w:eastAsia="zh-CN"/>
        </w:rPr>
        <w:t>Состав заявителей</w:t>
      </w:r>
    </w:p>
    <w:p w14:paraId="4F047755" w14:textId="77777777" w:rsidR="00216E55" w:rsidRPr="00880C4B" w:rsidRDefault="00216E55" w:rsidP="00216E55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  <w:lang w:eastAsia="zh-CN"/>
        </w:rPr>
      </w:pPr>
    </w:p>
    <w:p w14:paraId="7962C8B0" w14:textId="77777777" w:rsidR="00216E55" w:rsidRPr="00880C4B" w:rsidRDefault="00216E55" w:rsidP="00216E55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2.2. Заявителями при обращении за получением муниципальной услуги являются застройщики. </w:t>
      </w:r>
    </w:p>
    <w:p w14:paraId="5DB9F123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14:paraId="4164A674" w14:textId="77777777" w:rsidR="00C82B97" w:rsidRPr="00880C4B" w:rsidRDefault="00C82B97" w:rsidP="00C82B97">
      <w:pPr>
        <w:ind w:firstLine="708"/>
        <w:jc w:val="both"/>
        <w:rPr>
          <w:color w:val="000000"/>
          <w:sz w:val="26"/>
          <w:szCs w:val="26"/>
        </w:rPr>
      </w:pPr>
    </w:p>
    <w:p w14:paraId="4D5288B5" w14:textId="77777777" w:rsidR="007463B9" w:rsidRPr="00880C4B" w:rsidRDefault="007463B9" w:rsidP="007463B9">
      <w:pPr>
        <w:ind w:firstLine="709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Нормативные правовые акты, регулирующие предоставление муниципальной услуги</w:t>
      </w:r>
    </w:p>
    <w:p w14:paraId="7253560D" w14:textId="77777777" w:rsidR="007463B9" w:rsidRPr="00880C4B" w:rsidRDefault="007463B9" w:rsidP="007463B9">
      <w:pPr>
        <w:ind w:firstLine="709"/>
        <w:jc w:val="center"/>
        <w:rPr>
          <w:sz w:val="26"/>
          <w:szCs w:val="26"/>
        </w:rPr>
      </w:pPr>
    </w:p>
    <w:p w14:paraId="021929D0" w14:textId="77777777" w:rsidR="00C82B97" w:rsidRPr="00880C4B" w:rsidRDefault="007463B9" w:rsidP="00C82B97">
      <w:pPr>
        <w:ind w:firstLine="709"/>
        <w:jc w:val="both"/>
        <w:rPr>
          <w:color w:val="000000"/>
          <w:sz w:val="26"/>
          <w:szCs w:val="26"/>
        </w:rPr>
      </w:pPr>
      <w:r w:rsidRPr="00880C4B">
        <w:rPr>
          <w:sz w:val="26"/>
          <w:szCs w:val="26"/>
        </w:rPr>
        <w:t>2.3. Перечень нормативных правовых актов, регулирующих пред</w:t>
      </w:r>
      <w:r w:rsidR="00473175" w:rsidRPr="00880C4B">
        <w:rPr>
          <w:sz w:val="26"/>
          <w:szCs w:val="26"/>
        </w:rPr>
        <w:t xml:space="preserve">оставление муниципальной </w:t>
      </w:r>
      <w:r w:rsidR="00C82B97" w:rsidRPr="00880C4B">
        <w:rPr>
          <w:sz w:val="26"/>
          <w:szCs w:val="26"/>
        </w:rPr>
        <w:t>услуги осуществляется в соответствии с:</w:t>
      </w:r>
      <w:r w:rsidR="00C82B97" w:rsidRPr="00880C4B">
        <w:rPr>
          <w:color w:val="000000"/>
          <w:sz w:val="26"/>
          <w:szCs w:val="26"/>
        </w:rPr>
        <w:t xml:space="preserve"> </w:t>
      </w:r>
    </w:p>
    <w:p w14:paraId="1A65B20F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Конституцией Российской Федерации;</w:t>
      </w:r>
    </w:p>
    <w:p w14:paraId="4A6CA458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Гражданским кодексом Российской Федерации;</w:t>
      </w:r>
    </w:p>
    <w:p w14:paraId="44E9ABF8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Федеральным законом от 06.10.2003 № 131-ФЗ «Об общих принципах организации местного самоуправления в Российской Федерации»;</w:t>
      </w:r>
    </w:p>
    <w:p w14:paraId="5377276D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Федеральным законом от 29.12.2004 № 190-ФЗ «Градостроительный кодекс Российской Федерации»;</w:t>
      </w:r>
    </w:p>
    <w:p w14:paraId="1D3074BD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Федеральный закон от 30.06.2006 № 93-ФЗ «О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имущества»;</w:t>
      </w:r>
    </w:p>
    <w:p w14:paraId="66FB3EF7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Федеральный закон от 22.07.2008 № 123-ФЗ «Технический регламент о требованиях пожарной безопасности»;</w:t>
      </w:r>
    </w:p>
    <w:p w14:paraId="4FAB6E6F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Закон Калужской области от 04.10.2004 № 344-ОЗ "О градостроительной деятельности в Калужской области", принятый постановлением Законодательного Собрания Калужской области от 16.09.2004 № 938;</w:t>
      </w:r>
    </w:p>
    <w:p w14:paraId="7EB876F5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lastRenderedPageBreak/>
        <w:t>- Федеральный закон от 27.07.2010 N 210-ФЗ "Об организации предоставления государственных и муниципальных услуг";</w:t>
      </w:r>
    </w:p>
    <w:p w14:paraId="05B87EA8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Приказ Минстроя России от 03.06.2022 № 446/</w:t>
      </w:r>
      <w:proofErr w:type="spellStart"/>
      <w:r w:rsidRPr="00880C4B">
        <w:rPr>
          <w:sz w:val="26"/>
          <w:szCs w:val="26"/>
        </w:rPr>
        <w:t>пр</w:t>
      </w:r>
      <w:proofErr w:type="spellEnd"/>
      <w:r w:rsidRPr="00880C4B">
        <w:rPr>
          <w:sz w:val="26"/>
          <w:szCs w:val="26"/>
        </w:rPr>
        <w:t xml:space="preserve"> «Об утверждении формы разрешения на строительство и формы разрешения на ввод объекта в эксплуатацию»;</w:t>
      </w:r>
    </w:p>
    <w:p w14:paraId="11DFAB01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Приказ Министерства строительства и жилищно-коммунального хозяйства Российской Федерации от 25.04.2017 № 741/</w:t>
      </w:r>
      <w:proofErr w:type="spellStart"/>
      <w:r w:rsidRPr="00880C4B">
        <w:rPr>
          <w:sz w:val="26"/>
          <w:szCs w:val="26"/>
        </w:rPr>
        <w:t>пр</w:t>
      </w:r>
      <w:proofErr w:type="spellEnd"/>
      <w:r w:rsidRPr="00880C4B">
        <w:rPr>
          <w:sz w:val="26"/>
          <w:szCs w:val="26"/>
        </w:rPr>
        <w:t xml:space="preserve"> «Об утверждении формы градостроительного плана земельного участка»;</w:t>
      </w:r>
    </w:p>
    <w:p w14:paraId="4CB01323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Приказ Управления архитектуры и градостроительства Калужской обл. от 17.07.2015 № 59 «Об утверждении региональных нормативов градостроительного проектирования Калужской области»; </w:t>
      </w:r>
    </w:p>
    <w:p w14:paraId="19DB1463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Федеральным законом от 24.11.1995 № 181-ФЗ «О социальной защите инвалидов в Российской Федерации»;</w:t>
      </w:r>
    </w:p>
    <w:p w14:paraId="04A9D84F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Постановление Правительства Калужской области от 28 сентября 2017 г. № 551 «О случаях, в которых направление документов, необходимых для выдачи разрешения на строительство и разрешения на ввод объекта в эксплуатацию, осуществляется исключительно в электронной форме»;</w:t>
      </w:r>
    </w:p>
    <w:p w14:paraId="02DC06F9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иными нормативными актами Российской Федерации, Калужской области, регламентирующими правоотношения в сфере выдачи разрешений на строительство, реконструкцию объектов капитального строительства, а также на ввод объектов эксплуатацию.</w:t>
      </w:r>
    </w:p>
    <w:p w14:paraId="4E0441BE" w14:textId="77777777" w:rsidR="00C82B97" w:rsidRPr="00880C4B" w:rsidRDefault="00C82B97" w:rsidP="00C82B97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Уставом Малоярославецкого муниципального округа Калужской области;</w:t>
      </w:r>
    </w:p>
    <w:p w14:paraId="145AF437" w14:textId="77777777" w:rsidR="007463B9" w:rsidRPr="00880C4B" w:rsidRDefault="00C82B97" w:rsidP="00C82B9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работников размещаются на официальном сайте уполномоченного органа местного самоуправления, организации в информационно-телекоммуникационной сети "Интернет" (</w:t>
      </w:r>
      <w:r w:rsidR="000D6B6D" w:rsidRPr="00880C4B">
        <w:rPr>
          <w:sz w:val="26"/>
          <w:szCs w:val="26"/>
        </w:rPr>
        <w:t>https://maloyar.gosuslugi.ru/</w:t>
      </w:r>
      <w:r w:rsidRPr="00880C4B">
        <w:rPr>
          <w:sz w:val="26"/>
          <w:szCs w:val="26"/>
        </w:rPr>
        <w:t>), а также на Едином портале, региональном портале.</w:t>
      </w:r>
    </w:p>
    <w:p w14:paraId="00579277" w14:textId="77777777" w:rsidR="00C82B97" w:rsidRPr="00880C4B" w:rsidRDefault="00C82B97" w:rsidP="00C82B97">
      <w:pPr>
        <w:ind w:firstLine="709"/>
        <w:jc w:val="both"/>
        <w:rPr>
          <w:sz w:val="26"/>
          <w:szCs w:val="26"/>
        </w:rPr>
      </w:pPr>
    </w:p>
    <w:p w14:paraId="3A9A8059" w14:textId="77777777" w:rsidR="007463B9" w:rsidRPr="00880C4B" w:rsidRDefault="007463B9" w:rsidP="007463B9">
      <w:pPr>
        <w:ind w:firstLine="709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14:paraId="543ABB1C" w14:textId="77777777" w:rsidR="007463B9" w:rsidRPr="00880C4B" w:rsidRDefault="007463B9" w:rsidP="007463B9">
      <w:pPr>
        <w:ind w:firstLine="709"/>
        <w:jc w:val="center"/>
        <w:rPr>
          <w:sz w:val="26"/>
          <w:szCs w:val="26"/>
        </w:rPr>
      </w:pPr>
    </w:p>
    <w:p w14:paraId="6C291529" w14:textId="2DA71D5B" w:rsidR="007463B9" w:rsidRPr="00880C4B" w:rsidRDefault="007463B9" w:rsidP="007463B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2.4. Заявитель или его представитель представляет в </w:t>
      </w:r>
      <w:r w:rsidR="00216E55" w:rsidRPr="00880C4B">
        <w:rPr>
          <w:sz w:val="26"/>
          <w:szCs w:val="26"/>
        </w:rPr>
        <w:t xml:space="preserve">Уполномоченный орган </w:t>
      </w:r>
      <w:r w:rsidRPr="00880C4B">
        <w:rPr>
          <w:sz w:val="26"/>
          <w:szCs w:val="26"/>
        </w:rPr>
        <w:t xml:space="preserve">заявление о выдаче разрешения на ввод объекта в эксплуатацию по форме согласно Приложению № 1 к настоящему Административному регламенту, а также прилагаемые к нему документы, указанные в подпунктах </w:t>
      </w:r>
      <w:r w:rsidR="00C400E1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б</w:t>
      </w:r>
      <w:r w:rsidR="00C400E1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 xml:space="preserve"> - </w:t>
      </w:r>
      <w:r w:rsidR="00C400E1" w:rsidRPr="00880C4B">
        <w:rPr>
          <w:sz w:val="26"/>
          <w:szCs w:val="26"/>
        </w:rPr>
        <w:t>«</w:t>
      </w:r>
      <w:r w:rsidR="00F8647E">
        <w:rPr>
          <w:sz w:val="26"/>
          <w:szCs w:val="26"/>
        </w:rPr>
        <w:t>е</w:t>
      </w:r>
      <w:r w:rsidR="00C400E1" w:rsidRPr="00880C4B">
        <w:rPr>
          <w:sz w:val="26"/>
          <w:szCs w:val="26"/>
        </w:rPr>
        <w:t>»</w:t>
      </w:r>
      <w:r w:rsidR="00216E55" w:rsidRPr="00880C4B">
        <w:rPr>
          <w:sz w:val="26"/>
          <w:szCs w:val="26"/>
        </w:rPr>
        <w:t xml:space="preserve"> </w:t>
      </w:r>
      <w:r w:rsidRPr="00880C4B">
        <w:rPr>
          <w:sz w:val="26"/>
          <w:szCs w:val="26"/>
        </w:rPr>
        <w:t xml:space="preserve">пункта 2.8 настоящего Административного регламента, одним из следующих способов: </w:t>
      </w:r>
    </w:p>
    <w:p w14:paraId="7F1DA6A0" w14:textId="77777777" w:rsidR="001A48CE" w:rsidRPr="00880C4B" w:rsidRDefault="007463B9" w:rsidP="001A48CE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в электронной форме посредством федеральной государственной информационной системы </w:t>
      </w:r>
      <w:r w:rsidR="001A48CE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Единый портал государственных и муниципальных услуг (функций)</w:t>
      </w:r>
      <w:r w:rsidR="001A48CE" w:rsidRPr="00880C4B">
        <w:rPr>
          <w:sz w:val="26"/>
          <w:szCs w:val="26"/>
        </w:rPr>
        <w:t xml:space="preserve">»(https://www.gosuslugi.ru/) </w:t>
      </w:r>
      <w:r w:rsidRPr="00880C4B">
        <w:rPr>
          <w:sz w:val="26"/>
          <w:szCs w:val="26"/>
        </w:rPr>
        <w:t>(далее – Единый портал), регионального портала государственных и муниципальных услуг (функций</w:t>
      </w:r>
      <w:r w:rsidR="001A48CE" w:rsidRPr="00880C4B">
        <w:rPr>
          <w:sz w:val="26"/>
          <w:szCs w:val="26"/>
        </w:rPr>
        <w:t>)</w:t>
      </w:r>
      <w:r w:rsidR="00216E55" w:rsidRPr="00880C4B">
        <w:rPr>
          <w:sz w:val="26"/>
          <w:szCs w:val="26"/>
        </w:rPr>
        <w:t xml:space="preserve"> </w:t>
      </w:r>
      <w:r w:rsidR="001A48CE" w:rsidRPr="00880C4B">
        <w:rPr>
          <w:sz w:val="26"/>
          <w:szCs w:val="26"/>
        </w:rPr>
        <w:t xml:space="preserve">государственной информационной системы </w:t>
      </w:r>
      <w:r w:rsidR="0032370A" w:rsidRPr="00880C4B">
        <w:rPr>
          <w:sz w:val="26"/>
          <w:szCs w:val="26"/>
        </w:rPr>
        <w:t>Калужской</w:t>
      </w:r>
      <w:r w:rsidR="001A48CE" w:rsidRPr="00880C4B">
        <w:rPr>
          <w:sz w:val="26"/>
          <w:szCs w:val="26"/>
        </w:rPr>
        <w:t xml:space="preserve"> области </w:t>
      </w:r>
      <w:r w:rsidRPr="00880C4B">
        <w:rPr>
          <w:sz w:val="26"/>
          <w:szCs w:val="26"/>
        </w:rPr>
        <w:t xml:space="preserve">(далее – региональный портал). </w:t>
      </w:r>
    </w:p>
    <w:p w14:paraId="2F8E3526" w14:textId="77777777" w:rsidR="007463B9" w:rsidRPr="00880C4B" w:rsidRDefault="007463B9" w:rsidP="007463B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представитель, прошедшие процедуры регистрации, идентификации и </w:t>
      </w:r>
      <w:r w:rsidRPr="00880C4B">
        <w:rPr>
          <w:sz w:val="26"/>
          <w:szCs w:val="26"/>
        </w:rPr>
        <w:lastRenderedPageBreak/>
        <w:t>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</w:t>
      </w:r>
      <w:r w:rsidR="00560B89" w:rsidRPr="00880C4B">
        <w:rPr>
          <w:sz w:val="26"/>
          <w:szCs w:val="26"/>
        </w:rPr>
        <w:t xml:space="preserve"> </w:t>
      </w:r>
      <w:r w:rsidRPr="00880C4B">
        <w:rPr>
          <w:sz w:val="26"/>
          <w:szCs w:val="26"/>
        </w:rPr>
        <w:t xml:space="preserve">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14:paraId="7D99B15E" w14:textId="3E6A9381" w:rsidR="007463B9" w:rsidRPr="00880C4B" w:rsidRDefault="007463B9" w:rsidP="007463B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Заявление о выдаче разрешения на ввод объекта в эксплуатацию направляется заявителем или его представителем вместе с прикрепленными электронными документами, указанными в подпунктах </w:t>
      </w:r>
      <w:r w:rsidR="00F51C13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б</w:t>
      </w:r>
      <w:r w:rsidR="00F51C13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 xml:space="preserve"> - </w:t>
      </w:r>
      <w:r w:rsidR="00F51C13" w:rsidRPr="00880C4B">
        <w:rPr>
          <w:sz w:val="26"/>
          <w:szCs w:val="26"/>
        </w:rPr>
        <w:t>«</w:t>
      </w:r>
      <w:r w:rsidR="00F8647E">
        <w:rPr>
          <w:sz w:val="26"/>
          <w:szCs w:val="26"/>
        </w:rPr>
        <w:t>е</w:t>
      </w:r>
      <w:r w:rsidR="00F51C13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 xml:space="preserve"> пункта 2.8 настоящего Административного регламента. Заявление о выдаче разрешения на ввод объекта в эксплуатацию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</w:t>
      </w:r>
      <w:r w:rsidR="00560B89" w:rsidRPr="00880C4B">
        <w:rPr>
          <w:sz w:val="26"/>
          <w:szCs w:val="26"/>
        </w:rPr>
        <w:t xml:space="preserve"> </w:t>
      </w:r>
      <w:r w:rsidRPr="00880C4B">
        <w:rPr>
          <w:sz w:val="26"/>
          <w:szCs w:val="26"/>
        </w:rPr>
        <w:t xml:space="preserve">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</w:t>
      </w:r>
      <w:r w:rsidR="001A48CE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Об электронной подписи</w:t>
      </w:r>
      <w:r w:rsidR="001A48CE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>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</w:t>
      </w:r>
      <w:r w:rsidR="00560B89" w:rsidRPr="00880C4B">
        <w:rPr>
          <w:sz w:val="26"/>
          <w:szCs w:val="26"/>
        </w:rPr>
        <w:t xml:space="preserve"> </w:t>
      </w:r>
      <w:r w:rsidRPr="00880C4B">
        <w:rPr>
          <w:sz w:val="26"/>
          <w:szCs w:val="26"/>
        </w:rPr>
        <w:t xml:space="preserve">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 33 </w:t>
      </w:r>
      <w:r w:rsidR="001A48CE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Об использовании простой электронной подписи при оказании государственных и муниципальных услуг</w:t>
      </w:r>
      <w:r w:rsidR="001A48CE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>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</w:t>
      </w:r>
      <w:r w:rsidR="001A48CE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1A48CE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 xml:space="preserve"> (далее – усиленная неквалифицированная электронная подпись). </w:t>
      </w:r>
    </w:p>
    <w:p w14:paraId="0C3656B1" w14:textId="77777777" w:rsidR="007463B9" w:rsidRPr="00880C4B" w:rsidRDefault="007463B9" w:rsidP="007463B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федеральный орган исполнительной власти, Государственную корпорацию по атомной энергии </w:t>
      </w:r>
      <w:r w:rsidR="001A48CE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Росатом</w:t>
      </w:r>
      <w:r w:rsidR="001A48CE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 xml:space="preserve">, Государственную корпорацию по космической деятельности </w:t>
      </w:r>
      <w:r w:rsidR="001A48CE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Роскосмос</w:t>
      </w:r>
      <w:r w:rsidR="001A48CE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 xml:space="preserve">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 </w:t>
      </w:r>
    </w:p>
    <w:p w14:paraId="1BA87B60" w14:textId="77777777" w:rsidR="007463B9" w:rsidRPr="00880C4B" w:rsidRDefault="007463B9" w:rsidP="007463B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lastRenderedPageBreak/>
        <w:t xml:space="preserve">Заявление о выдаче разрешения на ввод объекта в эксплуатацию </w:t>
      </w:r>
      <w:r w:rsidR="00BE2489" w:rsidRPr="00880C4B">
        <w:rPr>
          <w:sz w:val="26"/>
          <w:szCs w:val="26"/>
        </w:rPr>
        <w:br/>
      </w:r>
      <w:r w:rsidRPr="00880C4B">
        <w:rPr>
          <w:sz w:val="26"/>
          <w:szCs w:val="26"/>
        </w:rPr>
        <w:t xml:space="preserve">и прилагаемые к нему документы направляются в соответствии со статьей 55 Градостроительного кодекса Российской Федерации на выдачу разрешения на ввод объекта в эксплуатацию орган исполнительной власти субъекта Российской Федерации, орган местного самоуправления исключительно в электронной форме в случаях, установленных нормативным правовым актом субъекта Российской Федерации. </w:t>
      </w:r>
    </w:p>
    <w:p w14:paraId="2991D8C2" w14:textId="77777777" w:rsidR="007463B9" w:rsidRPr="00880C4B" w:rsidRDefault="007463B9" w:rsidP="007463B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 целях предоставления </w:t>
      </w:r>
      <w:r w:rsidR="00E04C4B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заявителю или его представителю обеспечивается в многофункциональном центре доступ </w:t>
      </w:r>
      <w:r w:rsidR="00BE2489" w:rsidRPr="00880C4B">
        <w:rPr>
          <w:sz w:val="26"/>
          <w:szCs w:val="26"/>
        </w:rPr>
        <w:br/>
      </w:r>
      <w:r w:rsidRPr="00880C4B">
        <w:rPr>
          <w:sz w:val="26"/>
          <w:szCs w:val="26"/>
        </w:rPr>
        <w:t xml:space="preserve">к Единому порталу, региональному порталу в соответствии с постановлением Правительства Российской Федерации от 22 декабря 2012 г. № 1376 </w:t>
      </w:r>
      <w:r w:rsidR="001A48CE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Об утверждении Правил организации деятельности многофункциональных центров предоставления государственных и муниципальных услуг</w:t>
      </w:r>
      <w:r w:rsidR="001A48CE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>.</w:t>
      </w:r>
    </w:p>
    <w:p w14:paraId="5B355DDF" w14:textId="77777777" w:rsidR="00E04C4B" w:rsidRPr="00880C4B" w:rsidRDefault="00E04C4B" w:rsidP="00E04C4B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на бумажном носителе посредством личного обращения </w:t>
      </w:r>
      <w:r w:rsidR="00BE2489" w:rsidRPr="00880C4B">
        <w:rPr>
          <w:sz w:val="26"/>
          <w:szCs w:val="26"/>
        </w:rPr>
        <w:br/>
      </w:r>
      <w:r w:rsidRPr="00880C4B">
        <w:rPr>
          <w:sz w:val="26"/>
          <w:szCs w:val="26"/>
        </w:rPr>
        <w:t xml:space="preserve">в Уполномоченный орган либо посредством почтового отправления </w:t>
      </w:r>
      <w:r w:rsidR="00BE2489" w:rsidRPr="00880C4B">
        <w:rPr>
          <w:sz w:val="26"/>
          <w:szCs w:val="26"/>
        </w:rPr>
        <w:br/>
      </w:r>
      <w:r w:rsidRPr="00880C4B">
        <w:rPr>
          <w:sz w:val="26"/>
          <w:szCs w:val="26"/>
        </w:rPr>
        <w:t xml:space="preserve">с уведомлением о вручении; </w:t>
      </w:r>
    </w:p>
    <w:p w14:paraId="295F1439" w14:textId="77777777" w:rsidR="0032370A" w:rsidRPr="00880C4B" w:rsidRDefault="00E04C4B" w:rsidP="0032370A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в) </w:t>
      </w:r>
      <w:r w:rsidR="0032370A" w:rsidRPr="00880C4B">
        <w:rPr>
          <w:sz w:val="26"/>
          <w:szCs w:val="26"/>
        </w:rPr>
        <w:t xml:space="preserve">на бумажном носителе посредством обращения в уполномоченный орган местного самоуправления через многофункциональный центр </w:t>
      </w:r>
      <w:r w:rsidR="00BE2489" w:rsidRPr="00880C4B">
        <w:rPr>
          <w:sz w:val="26"/>
          <w:szCs w:val="26"/>
        </w:rPr>
        <w:br/>
      </w:r>
      <w:r w:rsidR="0032370A" w:rsidRPr="00880C4B">
        <w:rPr>
          <w:sz w:val="26"/>
          <w:szCs w:val="26"/>
        </w:rPr>
        <w:t>в соответствии с соглашением о взаимодействии между многофункциональным центром и уполномоченным органом местного самоуправления, заключенным</w:t>
      </w:r>
      <w:r w:rsidR="00BE2489" w:rsidRPr="00880C4B">
        <w:rPr>
          <w:sz w:val="26"/>
          <w:szCs w:val="26"/>
        </w:rPr>
        <w:br/>
      </w:r>
      <w:r w:rsidR="0032370A" w:rsidRPr="00880C4B">
        <w:rPr>
          <w:sz w:val="26"/>
          <w:szCs w:val="26"/>
        </w:rPr>
        <w:t xml:space="preserve">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</w:t>
      </w:r>
      <w:r w:rsidR="00BE2489" w:rsidRPr="00880C4B">
        <w:rPr>
          <w:sz w:val="26"/>
          <w:szCs w:val="26"/>
        </w:rPr>
        <w:br/>
      </w:r>
      <w:r w:rsidR="0032370A" w:rsidRPr="00880C4B">
        <w:rPr>
          <w:sz w:val="26"/>
          <w:szCs w:val="26"/>
        </w:rPr>
        <w:t>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14:paraId="3F978AE0" w14:textId="77777777" w:rsidR="00E04C4B" w:rsidRPr="00880C4B" w:rsidRDefault="00E04C4B" w:rsidP="00E04C4B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г) в электронной форме посредством единой информационной системы жилищного строительства. </w:t>
      </w:r>
    </w:p>
    <w:p w14:paraId="33B787BF" w14:textId="77777777" w:rsidR="000D4C81" w:rsidRPr="00880C4B" w:rsidRDefault="000D4C81" w:rsidP="0004787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Направить заявление о выдаче разрешения на ввод объекта </w:t>
      </w:r>
      <w:r w:rsidR="00BE2489" w:rsidRPr="00880C4B">
        <w:rPr>
          <w:sz w:val="26"/>
          <w:szCs w:val="26"/>
        </w:rPr>
        <w:br/>
      </w:r>
      <w:r w:rsidRPr="00880C4B">
        <w:rPr>
          <w:sz w:val="26"/>
          <w:szCs w:val="26"/>
        </w:rPr>
        <w:t xml:space="preserve">в эксплуатацию посредством единой информационной системы жилищного строительства вправе заявители - застройщики, наименование которых содержат слова «специализированный застройщик», за исключением случаев,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системы, которые должны быть интегрированы </w:t>
      </w:r>
      <w:r w:rsidR="00BE2489" w:rsidRPr="00880C4B">
        <w:rPr>
          <w:sz w:val="26"/>
          <w:szCs w:val="26"/>
        </w:rPr>
        <w:br/>
      </w:r>
      <w:r w:rsidRPr="00880C4B">
        <w:rPr>
          <w:sz w:val="26"/>
          <w:szCs w:val="26"/>
        </w:rPr>
        <w:t>с единой информационной системой жилищного строительства.</w:t>
      </w:r>
    </w:p>
    <w:p w14:paraId="22DF7218" w14:textId="77777777" w:rsidR="000D4C81" w:rsidRPr="00880C4B" w:rsidRDefault="000D4C81" w:rsidP="003B43C9">
      <w:pPr>
        <w:ind w:firstLine="709"/>
        <w:jc w:val="both"/>
        <w:rPr>
          <w:sz w:val="26"/>
          <w:szCs w:val="26"/>
        </w:rPr>
      </w:pPr>
    </w:p>
    <w:p w14:paraId="7128D609" w14:textId="77777777" w:rsidR="000D4C81" w:rsidRPr="00880C4B" w:rsidRDefault="000D4C81" w:rsidP="000D4C81">
      <w:pPr>
        <w:ind w:firstLine="709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Иные требования, в том числе учитывающие особенности предоставления муниципальной услуги в многофункциональн</w:t>
      </w:r>
      <w:r w:rsidR="000F1812" w:rsidRPr="00880C4B">
        <w:rPr>
          <w:b/>
          <w:sz w:val="26"/>
          <w:szCs w:val="26"/>
        </w:rPr>
        <w:t>ом</w:t>
      </w:r>
      <w:r w:rsidRPr="00880C4B">
        <w:rPr>
          <w:b/>
          <w:sz w:val="26"/>
          <w:szCs w:val="26"/>
        </w:rPr>
        <w:t xml:space="preserve"> центр</w:t>
      </w:r>
      <w:r w:rsidR="000F1812" w:rsidRPr="00880C4B">
        <w:rPr>
          <w:b/>
          <w:sz w:val="26"/>
          <w:szCs w:val="26"/>
        </w:rPr>
        <w:t>е</w:t>
      </w:r>
      <w:r w:rsidRPr="00880C4B">
        <w:rPr>
          <w:b/>
          <w:sz w:val="26"/>
          <w:szCs w:val="26"/>
        </w:rPr>
        <w:t>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14:paraId="46A816DF" w14:textId="77777777" w:rsidR="000D4C81" w:rsidRPr="00880C4B" w:rsidRDefault="000D4C81" w:rsidP="000D4C81">
      <w:pPr>
        <w:ind w:firstLine="709"/>
        <w:jc w:val="center"/>
        <w:rPr>
          <w:sz w:val="26"/>
          <w:szCs w:val="26"/>
        </w:rPr>
      </w:pPr>
    </w:p>
    <w:p w14:paraId="39824FBD" w14:textId="77777777" w:rsidR="000F1812" w:rsidRPr="00880C4B" w:rsidRDefault="000F1812" w:rsidP="000F1812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  <w:lang w:eastAsia="zh-CN"/>
        </w:rPr>
      </w:pPr>
      <w:r w:rsidRPr="00880C4B">
        <w:rPr>
          <w:sz w:val="26"/>
          <w:szCs w:val="26"/>
          <w:lang w:eastAsia="zh-CN"/>
        </w:rPr>
        <w:t xml:space="preserve">В целях предоставления муниципальной услуги заявителю или его представителю обеспечивается в многофункциональном центре доступ к Единому порталу, региональному порталу в соответствии с постановлением Правительства Российской Федерации от 22 декабря 2012 г.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14:paraId="5739E09F" w14:textId="77777777" w:rsidR="000F1812" w:rsidRPr="00880C4B" w:rsidRDefault="000F1812" w:rsidP="000F1812">
      <w:pPr>
        <w:overflowPunct/>
        <w:autoSpaceDE/>
        <w:autoSpaceDN/>
        <w:adjustRightInd/>
        <w:ind w:firstLine="720"/>
        <w:jc w:val="both"/>
        <w:textAlignment w:val="auto"/>
        <w:rPr>
          <w:sz w:val="26"/>
          <w:szCs w:val="26"/>
          <w:lang w:eastAsia="zh-CN"/>
        </w:rPr>
      </w:pPr>
      <w:r w:rsidRPr="00880C4B">
        <w:rPr>
          <w:sz w:val="26"/>
          <w:szCs w:val="26"/>
          <w:lang w:eastAsia="zh-CN"/>
        </w:rPr>
        <w:lastRenderedPageBreak/>
        <w:t>Предоставление муниципальной услуги по экстерриториальному принципу осуществляется в части обеспечения возможности подачи заявления посредством ЕПГУ и получения результата муниципальной услуги в многофункциональном центре.</w:t>
      </w:r>
    </w:p>
    <w:p w14:paraId="626B213B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2.5. Документы, прилагаемые заявителем к заявлению о выдаче разрешения на ввод объекта в эксплуатацию, представляемые в электронной форме, направляются в следующих форматах: </w:t>
      </w:r>
    </w:p>
    <w:p w14:paraId="42E6BCBC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</w:t>
      </w:r>
      <w:proofErr w:type="spellStart"/>
      <w:r w:rsidRPr="00880C4B">
        <w:rPr>
          <w:sz w:val="26"/>
          <w:szCs w:val="26"/>
        </w:rPr>
        <w:t>xml</w:t>
      </w:r>
      <w:proofErr w:type="spellEnd"/>
      <w:r w:rsidRPr="00880C4B">
        <w:rPr>
          <w:sz w:val="26"/>
          <w:szCs w:val="26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880C4B">
        <w:rPr>
          <w:sz w:val="26"/>
          <w:szCs w:val="26"/>
        </w:rPr>
        <w:t>xml</w:t>
      </w:r>
      <w:proofErr w:type="spellEnd"/>
      <w:r w:rsidRPr="00880C4B">
        <w:rPr>
          <w:sz w:val="26"/>
          <w:szCs w:val="26"/>
        </w:rPr>
        <w:t xml:space="preserve">; </w:t>
      </w:r>
    </w:p>
    <w:p w14:paraId="28E34C25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</w:t>
      </w:r>
      <w:proofErr w:type="spellStart"/>
      <w:r w:rsidRPr="00880C4B">
        <w:rPr>
          <w:sz w:val="26"/>
          <w:szCs w:val="26"/>
        </w:rPr>
        <w:t>doc</w:t>
      </w:r>
      <w:proofErr w:type="spellEnd"/>
      <w:r w:rsidRPr="00880C4B">
        <w:rPr>
          <w:sz w:val="26"/>
          <w:szCs w:val="26"/>
        </w:rPr>
        <w:t xml:space="preserve">, </w:t>
      </w:r>
      <w:proofErr w:type="spellStart"/>
      <w:r w:rsidRPr="00880C4B">
        <w:rPr>
          <w:sz w:val="26"/>
          <w:szCs w:val="26"/>
        </w:rPr>
        <w:t>docx</w:t>
      </w:r>
      <w:proofErr w:type="spellEnd"/>
      <w:r w:rsidRPr="00880C4B">
        <w:rPr>
          <w:sz w:val="26"/>
          <w:szCs w:val="26"/>
        </w:rPr>
        <w:t xml:space="preserve">, </w:t>
      </w:r>
      <w:proofErr w:type="spellStart"/>
      <w:r w:rsidRPr="00880C4B">
        <w:rPr>
          <w:sz w:val="26"/>
          <w:szCs w:val="26"/>
        </w:rPr>
        <w:t>odt</w:t>
      </w:r>
      <w:proofErr w:type="spellEnd"/>
      <w:r w:rsidRPr="00880C4B">
        <w:rPr>
          <w:sz w:val="26"/>
          <w:szCs w:val="26"/>
        </w:rPr>
        <w:t xml:space="preserve"> - для документов с текстовым содержанием, не включающим формулы (за исключением документов, указанных в подпункте «в» настоящего пункта); </w:t>
      </w:r>
    </w:p>
    <w:p w14:paraId="32ECE4BC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в) </w:t>
      </w:r>
      <w:proofErr w:type="spellStart"/>
      <w:r w:rsidRPr="00880C4B">
        <w:rPr>
          <w:sz w:val="26"/>
          <w:szCs w:val="26"/>
        </w:rPr>
        <w:t>xls</w:t>
      </w:r>
      <w:proofErr w:type="spellEnd"/>
      <w:r w:rsidRPr="00880C4B">
        <w:rPr>
          <w:sz w:val="26"/>
          <w:szCs w:val="26"/>
        </w:rPr>
        <w:t xml:space="preserve">, </w:t>
      </w:r>
      <w:proofErr w:type="spellStart"/>
      <w:r w:rsidRPr="00880C4B">
        <w:rPr>
          <w:sz w:val="26"/>
          <w:szCs w:val="26"/>
        </w:rPr>
        <w:t>xlsx</w:t>
      </w:r>
      <w:proofErr w:type="spellEnd"/>
      <w:r w:rsidRPr="00880C4B">
        <w:rPr>
          <w:sz w:val="26"/>
          <w:szCs w:val="26"/>
        </w:rPr>
        <w:t xml:space="preserve">, </w:t>
      </w:r>
      <w:proofErr w:type="spellStart"/>
      <w:r w:rsidRPr="00880C4B">
        <w:rPr>
          <w:sz w:val="26"/>
          <w:szCs w:val="26"/>
        </w:rPr>
        <w:t>ods</w:t>
      </w:r>
      <w:proofErr w:type="spellEnd"/>
      <w:r w:rsidRPr="00880C4B">
        <w:rPr>
          <w:sz w:val="26"/>
          <w:szCs w:val="26"/>
        </w:rPr>
        <w:t xml:space="preserve"> - для документов, содержащих расчеты; </w:t>
      </w:r>
    </w:p>
    <w:p w14:paraId="450FCA1A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г) </w:t>
      </w:r>
      <w:proofErr w:type="spellStart"/>
      <w:r w:rsidRPr="00880C4B">
        <w:rPr>
          <w:sz w:val="26"/>
          <w:szCs w:val="26"/>
        </w:rPr>
        <w:t>pdf</w:t>
      </w:r>
      <w:proofErr w:type="spellEnd"/>
      <w:r w:rsidRPr="00880C4B">
        <w:rPr>
          <w:sz w:val="26"/>
          <w:szCs w:val="26"/>
        </w:rPr>
        <w:t xml:space="preserve">, </w:t>
      </w:r>
      <w:proofErr w:type="spellStart"/>
      <w:r w:rsidRPr="00880C4B">
        <w:rPr>
          <w:sz w:val="26"/>
          <w:szCs w:val="26"/>
        </w:rPr>
        <w:t>jpg</w:t>
      </w:r>
      <w:proofErr w:type="spellEnd"/>
      <w:r w:rsidRPr="00880C4B">
        <w:rPr>
          <w:sz w:val="26"/>
          <w:szCs w:val="26"/>
        </w:rPr>
        <w:t xml:space="preserve">, </w:t>
      </w:r>
      <w:proofErr w:type="spellStart"/>
      <w:r w:rsidRPr="00880C4B">
        <w:rPr>
          <w:sz w:val="26"/>
          <w:szCs w:val="26"/>
        </w:rPr>
        <w:t>jpeg</w:t>
      </w:r>
      <w:proofErr w:type="spellEnd"/>
      <w:r w:rsidRPr="00880C4B">
        <w:rPr>
          <w:sz w:val="26"/>
          <w:szCs w:val="26"/>
        </w:rPr>
        <w:t xml:space="preserve">, </w:t>
      </w:r>
      <w:proofErr w:type="spellStart"/>
      <w:r w:rsidRPr="00880C4B">
        <w:rPr>
          <w:sz w:val="26"/>
          <w:szCs w:val="26"/>
        </w:rPr>
        <w:t>png</w:t>
      </w:r>
      <w:proofErr w:type="spellEnd"/>
      <w:r w:rsidRPr="00880C4B">
        <w:rPr>
          <w:sz w:val="26"/>
          <w:szCs w:val="26"/>
        </w:rPr>
        <w:t xml:space="preserve">, </w:t>
      </w:r>
      <w:proofErr w:type="spellStart"/>
      <w:r w:rsidRPr="00880C4B">
        <w:rPr>
          <w:sz w:val="26"/>
          <w:szCs w:val="26"/>
        </w:rPr>
        <w:t>bmp</w:t>
      </w:r>
      <w:proofErr w:type="spellEnd"/>
      <w:r w:rsidRPr="00880C4B">
        <w:rPr>
          <w:sz w:val="26"/>
          <w:szCs w:val="26"/>
        </w:rPr>
        <w:t xml:space="preserve">, </w:t>
      </w:r>
      <w:proofErr w:type="spellStart"/>
      <w:r w:rsidRPr="00880C4B">
        <w:rPr>
          <w:sz w:val="26"/>
          <w:szCs w:val="26"/>
        </w:rPr>
        <w:t>tiff</w:t>
      </w:r>
      <w:proofErr w:type="spellEnd"/>
      <w:r w:rsidRPr="00880C4B">
        <w:rPr>
          <w:sz w:val="26"/>
          <w:szCs w:val="26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 </w:t>
      </w:r>
    </w:p>
    <w:p w14:paraId="09C91E11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д) </w:t>
      </w:r>
      <w:proofErr w:type="spellStart"/>
      <w:r w:rsidRPr="00880C4B">
        <w:rPr>
          <w:sz w:val="26"/>
          <w:szCs w:val="26"/>
        </w:rPr>
        <w:t>zip</w:t>
      </w:r>
      <w:proofErr w:type="spellEnd"/>
      <w:r w:rsidRPr="00880C4B">
        <w:rPr>
          <w:sz w:val="26"/>
          <w:szCs w:val="26"/>
        </w:rPr>
        <w:t xml:space="preserve">, </w:t>
      </w:r>
      <w:proofErr w:type="spellStart"/>
      <w:r w:rsidRPr="00880C4B">
        <w:rPr>
          <w:sz w:val="26"/>
          <w:szCs w:val="26"/>
        </w:rPr>
        <w:t>rar</w:t>
      </w:r>
      <w:proofErr w:type="spellEnd"/>
      <w:r w:rsidRPr="00880C4B">
        <w:rPr>
          <w:sz w:val="26"/>
          <w:szCs w:val="26"/>
        </w:rPr>
        <w:t xml:space="preserve"> – для сжатых документов в один файл; </w:t>
      </w:r>
    </w:p>
    <w:p w14:paraId="039324C2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е) </w:t>
      </w:r>
      <w:proofErr w:type="spellStart"/>
      <w:r w:rsidRPr="00880C4B">
        <w:rPr>
          <w:sz w:val="26"/>
          <w:szCs w:val="26"/>
        </w:rPr>
        <w:t>sig</w:t>
      </w:r>
      <w:proofErr w:type="spellEnd"/>
      <w:r w:rsidRPr="00880C4B">
        <w:rPr>
          <w:sz w:val="26"/>
          <w:szCs w:val="26"/>
        </w:rPr>
        <w:t xml:space="preserve"> – для открепленной усиленной квалифицированной электронной подписи.</w:t>
      </w:r>
    </w:p>
    <w:p w14:paraId="3EF5CAE4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2.6. В случае, если оригиналы документов, прилагаемых к заявлению о выдаче разрешения на ввод объекта в эксплуатацию,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880C4B">
        <w:rPr>
          <w:sz w:val="26"/>
          <w:szCs w:val="26"/>
        </w:rPr>
        <w:t>dpi</w:t>
      </w:r>
      <w:proofErr w:type="spellEnd"/>
      <w:r w:rsidRPr="00880C4B">
        <w:rPr>
          <w:sz w:val="26"/>
          <w:szCs w:val="26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 </w:t>
      </w:r>
    </w:p>
    <w:p w14:paraId="7675714E" w14:textId="77777777" w:rsidR="000D4C81" w:rsidRPr="00880C4B" w:rsidRDefault="00560B89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0D4C81" w:rsidRPr="00880C4B">
        <w:rPr>
          <w:sz w:val="26"/>
          <w:szCs w:val="26"/>
        </w:rPr>
        <w:t xml:space="preserve">«черно-белый» (при отсутствии в документе графических изображений и (или) цветного текста); </w:t>
      </w:r>
    </w:p>
    <w:p w14:paraId="1288AD6F" w14:textId="77777777" w:rsidR="000D4C81" w:rsidRPr="00880C4B" w:rsidRDefault="00560B89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0D4C81" w:rsidRPr="00880C4B">
        <w:rPr>
          <w:sz w:val="26"/>
          <w:szCs w:val="26"/>
        </w:rPr>
        <w:t xml:space="preserve">«оттенки серого» (при наличии в документе графических изображений, отличных от цветного графического изображения); </w:t>
      </w:r>
    </w:p>
    <w:p w14:paraId="2072249D" w14:textId="77777777" w:rsidR="000D4C81" w:rsidRPr="00880C4B" w:rsidRDefault="00560B89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0D4C81" w:rsidRPr="00880C4B">
        <w:rPr>
          <w:sz w:val="26"/>
          <w:szCs w:val="26"/>
        </w:rPr>
        <w:t xml:space="preserve">«цветной» или «режим полной цветопередачи» (при наличии в документе цветных графических изображений либо цветного текста). </w:t>
      </w:r>
    </w:p>
    <w:p w14:paraId="55F351BB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729363B3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2.7. Документы, прилагаемые заявителем к заявлению о выдаче разрешения на ввод объекта в эксплуатацию, представляемые в электронной форме, должны обеспечивать: </w:t>
      </w:r>
    </w:p>
    <w:p w14:paraId="1B64B208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возможность идентифицировать документ и количество листов в документе; </w:t>
      </w:r>
    </w:p>
    <w:p w14:paraId="010E94E2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 </w:t>
      </w:r>
    </w:p>
    <w:p w14:paraId="27724984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 </w:t>
      </w:r>
    </w:p>
    <w:p w14:paraId="667B1542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Документы, подлежащие представлению в форматах </w:t>
      </w:r>
      <w:proofErr w:type="spellStart"/>
      <w:r w:rsidRPr="00880C4B">
        <w:rPr>
          <w:sz w:val="26"/>
          <w:szCs w:val="26"/>
        </w:rPr>
        <w:t>xls</w:t>
      </w:r>
      <w:proofErr w:type="spellEnd"/>
      <w:r w:rsidRPr="00880C4B">
        <w:rPr>
          <w:sz w:val="26"/>
          <w:szCs w:val="26"/>
        </w:rPr>
        <w:t xml:space="preserve">, </w:t>
      </w:r>
      <w:proofErr w:type="spellStart"/>
      <w:r w:rsidRPr="00880C4B">
        <w:rPr>
          <w:sz w:val="26"/>
          <w:szCs w:val="26"/>
        </w:rPr>
        <w:t>xlsx</w:t>
      </w:r>
      <w:proofErr w:type="spellEnd"/>
      <w:r w:rsidRPr="00880C4B">
        <w:rPr>
          <w:sz w:val="26"/>
          <w:szCs w:val="26"/>
        </w:rPr>
        <w:t xml:space="preserve"> или </w:t>
      </w:r>
      <w:proofErr w:type="spellStart"/>
      <w:r w:rsidRPr="00880C4B">
        <w:rPr>
          <w:sz w:val="26"/>
          <w:szCs w:val="26"/>
        </w:rPr>
        <w:t>ods</w:t>
      </w:r>
      <w:proofErr w:type="spellEnd"/>
      <w:r w:rsidRPr="00880C4B">
        <w:rPr>
          <w:sz w:val="26"/>
          <w:szCs w:val="26"/>
        </w:rPr>
        <w:t>, формируются в виде отдельного документа, представляемого в электронной форме.</w:t>
      </w:r>
    </w:p>
    <w:p w14:paraId="1AEB752F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2.8. Исчерпывающий перечень документов, необходимых для предоставления </w:t>
      </w:r>
      <w:r w:rsidR="00E04C4B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подлежащих представлению заявителем самостоятельно: </w:t>
      </w:r>
    </w:p>
    <w:p w14:paraId="55FB52F5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lastRenderedPageBreak/>
        <w:t xml:space="preserve">а) заявление о выдаче разрешения на ввод объекта в эксплуатацию. В случае представления заявления о выдаче разрешения на ввод объекта в эксплуатацию в электронной форме посредством Единого портала, регионального портала в соответствии с подпунктом «а» пункта 2.4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портале, региональном портале; </w:t>
      </w:r>
    </w:p>
    <w:p w14:paraId="25AA5467" w14:textId="77777777" w:rsidR="000D4C81" w:rsidRPr="00880C4B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документ, удостоверяющий личность заявителя или представителя заявителя, в случае представления заявления о выдаче разрешения на ввод объекта в эксплуатацию и прилагаемых к нему документов посредством личного обращения в </w:t>
      </w:r>
      <w:r w:rsidR="00E04C4B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, в том числе через многофункциональный центр. В случае направления заявления посредством Единого портала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</w:t>
      </w:r>
    </w:p>
    <w:p w14:paraId="1274AD44" w14:textId="70C5D64C" w:rsidR="000D4C81" w:rsidRDefault="000D4C81" w:rsidP="000D4C81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</w:t>
      </w:r>
      <w:r w:rsidR="00E04C4B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представителя заявителя). В случае представления документов в электронной форме посредством Единого портала, регионального портала в соответствии с подпунктом «а» пункта 2.4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 </w:t>
      </w:r>
    </w:p>
    <w:p w14:paraId="45CEE78F" w14:textId="77777777" w:rsidR="00F8647E" w:rsidRPr="00F8647E" w:rsidRDefault="00F8647E" w:rsidP="00F8647E">
      <w:pPr>
        <w:overflowPunct/>
        <w:ind w:firstLine="708"/>
        <w:jc w:val="both"/>
        <w:textAlignment w:val="auto"/>
        <w:rPr>
          <w:color w:val="FF0000"/>
          <w:sz w:val="26"/>
          <w:szCs w:val="26"/>
        </w:rPr>
      </w:pPr>
      <w:r w:rsidRPr="00F8647E">
        <w:rPr>
          <w:color w:val="FF0000"/>
          <w:sz w:val="26"/>
          <w:szCs w:val="26"/>
        </w:rPr>
        <w:t>г)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14:paraId="0DDED062" w14:textId="472CBF3D" w:rsidR="00646357" w:rsidRPr="00F8647E" w:rsidRDefault="000D4C81" w:rsidP="00E04C4B">
      <w:pPr>
        <w:ind w:firstLine="709"/>
        <w:jc w:val="both"/>
        <w:rPr>
          <w:color w:val="FF0000"/>
          <w:sz w:val="26"/>
          <w:szCs w:val="26"/>
        </w:rPr>
      </w:pPr>
      <w:r w:rsidRPr="00F8647E">
        <w:rPr>
          <w:color w:val="FF0000"/>
          <w:sz w:val="26"/>
          <w:szCs w:val="26"/>
        </w:rPr>
        <w:t xml:space="preserve">д) технический план объекта капитального строительства, подготовленный </w:t>
      </w:r>
      <w:r w:rsidR="00F8647E" w:rsidRPr="00F8647E">
        <w:rPr>
          <w:color w:val="FF0000"/>
          <w:sz w:val="26"/>
          <w:szCs w:val="26"/>
        </w:rPr>
        <w:br/>
      </w:r>
      <w:r w:rsidRPr="00F8647E">
        <w:rPr>
          <w:color w:val="FF0000"/>
          <w:sz w:val="26"/>
          <w:szCs w:val="26"/>
        </w:rPr>
        <w:t xml:space="preserve">в соответствии с Федеральным законом </w:t>
      </w:r>
      <w:r w:rsidR="00646357" w:rsidRPr="00F8647E">
        <w:rPr>
          <w:color w:val="FF0000"/>
          <w:sz w:val="26"/>
          <w:szCs w:val="26"/>
        </w:rPr>
        <w:t>«</w:t>
      </w:r>
      <w:r w:rsidRPr="00F8647E">
        <w:rPr>
          <w:color w:val="FF0000"/>
          <w:sz w:val="26"/>
          <w:szCs w:val="26"/>
        </w:rPr>
        <w:t>О государственной регистрации недвижимости</w:t>
      </w:r>
      <w:r w:rsidR="00646357" w:rsidRPr="00F8647E">
        <w:rPr>
          <w:color w:val="FF0000"/>
          <w:sz w:val="26"/>
          <w:szCs w:val="26"/>
        </w:rPr>
        <w:t>»</w:t>
      </w:r>
      <w:r w:rsidR="00F8647E" w:rsidRPr="00F8647E">
        <w:rPr>
          <w:color w:val="FF0000"/>
          <w:sz w:val="26"/>
          <w:szCs w:val="26"/>
        </w:rPr>
        <w:t>;</w:t>
      </w:r>
    </w:p>
    <w:p w14:paraId="677CCCB6" w14:textId="1AB15FCE" w:rsidR="00F8647E" w:rsidRPr="00F8647E" w:rsidRDefault="00F8647E" w:rsidP="00F8647E">
      <w:pPr>
        <w:overflowPunct/>
        <w:ind w:firstLine="708"/>
        <w:jc w:val="both"/>
        <w:textAlignment w:val="auto"/>
        <w:rPr>
          <w:color w:val="FF0000"/>
          <w:sz w:val="26"/>
          <w:szCs w:val="26"/>
        </w:rPr>
      </w:pPr>
      <w:r w:rsidRPr="00F8647E">
        <w:rPr>
          <w:color w:val="FF0000"/>
          <w:sz w:val="26"/>
          <w:szCs w:val="26"/>
        </w:rPr>
        <w:t xml:space="preserve">е)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</w:t>
      </w:r>
      <w:r w:rsidRPr="00F8647E">
        <w:rPr>
          <w:color w:val="FF0000"/>
          <w:sz w:val="26"/>
          <w:szCs w:val="26"/>
        </w:rPr>
        <w:br/>
        <w:t>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14:paraId="1EC2DADA" w14:textId="77777777" w:rsidR="00FA4CF0" w:rsidRPr="00880C4B" w:rsidRDefault="00FA4CF0" w:rsidP="00E04C4B">
      <w:pPr>
        <w:ind w:firstLine="709"/>
        <w:jc w:val="both"/>
        <w:rPr>
          <w:sz w:val="26"/>
          <w:szCs w:val="26"/>
        </w:rPr>
      </w:pPr>
    </w:p>
    <w:p w14:paraId="1B3E3506" w14:textId="77777777" w:rsidR="00E04C4B" w:rsidRPr="00880C4B" w:rsidRDefault="00E04C4B" w:rsidP="00E04C4B">
      <w:pPr>
        <w:ind w:firstLine="709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 и иных органов, участвующих в предоставлении муниципальной услуги</w:t>
      </w:r>
    </w:p>
    <w:p w14:paraId="3C84DA0E" w14:textId="77777777" w:rsidR="00646357" w:rsidRPr="00880C4B" w:rsidRDefault="00646357" w:rsidP="00047878">
      <w:pPr>
        <w:rPr>
          <w:sz w:val="26"/>
          <w:szCs w:val="26"/>
        </w:rPr>
      </w:pPr>
    </w:p>
    <w:p w14:paraId="4FAE31BD" w14:textId="21B510BE" w:rsidR="00646357" w:rsidRPr="00880C4B" w:rsidRDefault="00646357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lastRenderedPageBreak/>
        <w:t xml:space="preserve">2.9. Исчерпывающий перечень необходимых для предоставления </w:t>
      </w:r>
      <w:r w:rsidR="00E04C4B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документов (их копий или сведений, содержащиеся в них), которые запрашиваются </w:t>
      </w:r>
      <w:r w:rsidR="00E04C4B" w:rsidRPr="00880C4B">
        <w:rPr>
          <w:sz w:val="26"/>
          <w:szCs w:val="26"/>
        </w:rPr>
        <w:t xml:space="preserve">Уполномоченным органом </w:t>
      </w:r>
      <w:r w:rsidRPr="00880C4B">
        <w:rPr>
          <w:sz w:val="26"/>
          <w:szCs w:val="26"/>
        </w:rPr>
        <w:t xml:space="preserve">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взаимодействия), </w:t>
      </w:r>
      <w:r w:rsidR="00F8647E">
        <w:rPr>
          <w:sz w:val="26"/>
          <w:szCs w:val="26"/>
        </w:rPr>
        <w:br/>
      </w:r>
      <w:r w:rsidRPr="00880C4B">
        <w:rPr>
          <w:sz w:val="26"/>
          <w:szCs w:val="26"/>
        </w:rPr>
        <w:t xml:space="preserve">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 </w:t>
      </w:r>
    </w:p>
    <w:p w14:paraId="68B6F3A7" w14:textId="77777777" w:rsidR="00646357" w:rsidRPr="00880C4B" w:rsidRDefault="00646357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правоустанавливающие документы на земельный участок, в том числе соглашение об установлении сервитута, решение об установлении публичного сервитута; </w:t>
      </w:r>
    </w:p>
    <w:p w14:paraId="4DAE3F42" w14:textId="77777777" w:rsidR="00646357" w:rsidRPr="00880C4B" w:rsidRDefault="00646357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участка; </w:t>
      </w:r>
    </w:p>
    <w:p w14:paraId="30BDAEE7" w14:textId="19A97EED" w:rsidR="00646357" w:rsidRPr="00880C4B" w:rsidRDefault="00646357" w:rsidP="00C85B68">
      <w:pPr>
        <w:ind w:firstLine="709"/>
        <w:jc w:val="both"/>
        <w:rPr>
          <w:sz w:val="26"/>
          <w:szCs w:val="26"/>
        </w:rPr>
      </w:pPr>
      <w:proofErr w:type="gramStart"/>
      <w:r w:rsidRPr="00880C4B">
        <w:rPr>
          <w:sz w:val="26"/>
          <w:szCs w:val="26"/>
        </w:rPr>
        <w:t>в)</w:t>
      </w:r>
      <w:r w:rsidR="00BE2489" w:rsidRPr="00880C4B">
        <w:rPr>
          <w:sz w:val="26"/>
          <w:szCs w:val="26"/>
        </w:rPr>
        <w:t xml:space="preserve"> </w:t>
      </w:r>
      <w:r w:rsidRPr="00880C4B">
        <w:rPr>
          <w:sz w:val="26"/>
          <w:szCs w:val="26"/>
        </w:rPr>
        <w:t xml:space="preserve"> разрешение</w:t>
      </w:r>
      <w:proofErr w:type="gramEnd"/>
      <w:r w:rsidRPr="00880C4B">
        <w:rPr>
          <w:sz w:val="26"/>
          <w:szCs w:val="26"/>
        </w:rPr>
        <w:t xml:space="preserve"> на строительство; </w:t>
      </w:r>
    </w:p>
    <w:p w14:paraId="77EBAB48" w14:textId="77777777" w:rsidR="00646357" w:rsidRPr="00880C4B" w:rsidRDefault="00646357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г)</w:t>
      </w:r>
      <w:r w:rsidR="00BE2489" w:rsidRPr="00880C4B">
        <w:rPr>
          <w:sz w:val="26"/>
          <w:szCs w:val="26"/>
        </w:rPr>
        <w:t xml:space="preserve"> </w:t>
      </w:r>
      <w:r w:rsidRPr="00880C4B">
        <w:rPr>
          <w:sz w:val="26"/>
          <w:szCs w:val="26"/>
        </w:rPr>
        <w:t xml:space="preserve">акт приемки объекта капитального строительства (в случае осуществления строительства, реконструкции на основании договора строительного подряда); </w:t>
      </w:r>
    </w:p>
    <w:p w14:paraId="2716E16B" w14:textId="712F3C70" w:rsidR="00646357" w:rsidRPr="00880C4B" w:rsidRDefault="00646357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д)</w:t>
      </w:r>
      <w:r w:rsidR="00F8647E">
        <w:rPr>
          <w:sz w:val="26"/>
          <w:szCs w:val="26"/>
        </w:rPr>
        <w:t xml:space="preserve"> </w:t>
      </w:r>
      <w:r w:rsidRPr="00880C4B">
        <w:rPr>
          <w:sz w:val="26"/>
          <w:szCs w:val="26"/>
        </w:rPr>
        <w:t xml:space="preserve">акт, подтверждающий соответствие параметров построенного, реконструированного объекта капитального строительства проектной документации (в части соответствия проектной документации требованиям, указанным в пункте 1 части 5 статьи 49 Градостроительного кодекса Российской Федерации),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 </w:t>
      </w:r>
    </w:p>
    <w:p w14:paraId="33D28DE1" w14:textId="77777777" w:rsidR="00646357" w:rsidRPr="00880C4B" w:rsidRDefault="00646357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е) акт о подключении (технологическом присоединении) построенного, реконструированного объекта капитального строительства к сетям инженерно</w:t>
      </w:r>
      <w:r w:rsidR="00EA56F7" w:rsidRPr="00880C4B">
        <w:rPr>
          <w:sz w:val="26"/>
          <w:szCs w:val="26"/>
        </w:rPr>
        <w:t>-</w:t>
      </w:r>
      <w:r w:rsidRPr="00880C4B">
        <w:rPr>
          <w:sz w:val="26"/>
          <w:szCs w:val="26"/>
        </w:rPr>
        <w:t xml:space="preserve">технического обеспечения (в случае, если такое подключение (технологическое присоединение) этого объекта предусмотрено проектной документацией); </w:t>
      </w:r>
    </w:p>
    <w:p w14:paraId="2F99B992" w14:textId="3C2E8A7A" w:rsidR="00646357" w:rsidRPr="00880C4B" w:rsidRDefault="00646357" w:rsidP="000D6B6D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ж)</w:t>
      </w:r>
      <w:r w:rsidR="00F8647E">
        <w:rPr>
          <w:sz w:val="26"/>
          <w:szCs w:val="26"/>
        </w:rPr>
        <w:t xml:space="preserve"> </w:t>
      </w:r>
      <w:r w:rsidRPr="00880C4B">
        <w:rPr>
          <w:sz w:val="26"/>
          <w:szCs w:val="26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</w:t>
      </w:r>
      <w:r w:rsidR="00EA56F7" w:rsidRPr="00880C4B">
        <w:rPr>
          <w:sz w:val="26"/>
          <w:szCs w:val="26"/>
        </w:rPr>
        <w:t>-</w:t>
      </w:r>
      <w:r w:rsidRPr="00880C4B">
        <w:rPr>
          <w:sz w:val="26"/>
          <w:szCs w:val="26"/>
        </w:rPr>
        <w:t xml:space="preserve">технического обеспечения в границах земельного участка </w:t>
      </w:r>
      <w:r w:rsidR="000D6B6D" w:rsidRPr="00880C4B">
        <w:rPr>
          <w:sz w:val="26"/>
          <w:szCs w:val="26"/>
        </w:rPr>
        <w:br/>
      </w:r>
      <w:r w:rsidRPr="00880C4B">
        <w:rPr>
          <w:sz w:val="26"/>
          <w:szCs w:val="26"/>
        </w:rPr>
        <w:t xml:space="preserve">и планировочную организацию земельного участка и подписанная лицом, осуществляющим строительство (лицом, осуществляющим строительство, </w:t>
      </w:r>
      <w:r w:rsidR="000D6B6D" w:rsidRPr="00880C4B">
        <w:rPr>
          <w:sz w:val="26"/>
          <w:szCs w:val="26"/>
        </w:rPr>
        <w:br/>
      </w:r>
      <w:r w:rsidRPr="00880C4B">
        <w:rPr>
          <w:sz w:val="26"/>
          <w:szCs w:val="26"/>
        </w:rPr>
        <w:t xml:space="preserve">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 </w:t>
      </w:r>
    </w:p>
    <w:p w14:paraId="3770DECC" w14:textId="77777777" w:rsidR="00646357" w:rsidRPr="00880C4B" w:rsidRDefault="00646357" w:rsidP="00E247CF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з) заключение органа государственного строительного надзора (в случае, если предусмотрено осуществление государственного строительного надзора </w:t>
      </w:r>
      <w:r w:rsidR="004F59CD" w:rsidRPr="00880C4B">
        <w:rPr>
          <w:sz w:val="26"/>
          <w:szCs w:val="26"/>
        </w:rPr>
        <w:br/>
      </w:r>
      <w:r w:rsidRPr="00880C4B">
        <w:rPr>
          <w:sz w:val="26"/>
          <w:szCs w:val="26"/>
        </w:rPr>
        <w:lastRenderedPageBreak/>
        <w:t>в 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</w:t>
      </w:r>
      <w:r w:rsidR="00560B89" w:rsidRPr="00880C4B">
        <w:rPr>
          <w:sz w:val="26"/>
          <w:szCs w:val="26"/>
        </w:rPr>
        <w:t xml:space="preserve"> </w:t>
      </w:r>
      <w:r w:rsidRPr="00880C4B">
        <w:rPr>
          <w:sz w:val="26"/>
          <w:szCs w:val="26"/>
        </w:rPr>
        <w:t xml:space="preserve">соответствии с частью </w:t>
      </w:r>
      <w:r w:rsidR="00E247CF" w:rsidRPr="00880C4B">
        <w:rPr>
          <w:sz w:val="26"/>
          <w:szCs w:val="26"/>
        </w:rPr>
        <w:t>1</w:t>
      </w:r>
      <w:r w:rsidR="00E247CF" w:rsidRPr="00880C4B">
        <w:rPr>
          <w:sz w:val="26"/>
          <w:szCs w:val="26"/>
          <w:vertAlign w:val="superscript"/>
        </w:rPr>
        <w:t>3</w:t>
      </w:r>
      <w:r w:rsidRPr="00880C4B">
        <w:rPr>
          <w:sz w:val="26"/>
          <w:szCs w:val="26"/>
        </w:rPr>
        <w:t xml:space="preserve"> статьи 52 Градостроительного кодекса Российской Федерации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частью 5 статьи 54 Градостроительного кодекса Российской Федерации; </w:t>
      </w:r>
    </w:p>
    <w:p w14:paraId="001FF9E7" w14:textId="77777777" w:rsidR="00646357" w:rsidRPr="00880C4B" w:rsidRDefault="00646357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и)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 </w:t>
      </w:r>
    </w:p>
    <w:p w14:paraId="65C2B276" w14:textId="77777777" w:rsidR="00EE21DA" w:rsidRPr="00880C4B" w:rsidRDefault="00646357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к)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использования.</w:t>
      </w:r>
    </w:p>
    <w:p w14:paraId="794544C3" w14:textId="77777777" w:rsidR="00F01B82" w:rsidRPr="00880C4B" w:rsidRDefault="00F01B82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2.10. Документы, указанные в подпунктах «а», «г» - «ж» пункта 2.9 настоящего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14:paraId="716BEAA4" w14:textId="77777777" w:rsidR="00F01B82" w:rsidRPr="00880C4B" w:rsidRDefault="00F01B82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2.11. В случае представления заявления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подпунктах «г» -«д» пункта 2.8 и подпунктах «г»-«з» пункта 2.9 настоящего Административного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строительства. </w:t>
      </w:r>
      <w:r w:rsidR="00BE2489" w:rsidRPr="00880C4B">
        <w:rPr>
          <w:sz w:val="26"/>
          <w:szCs w:val="26"/>
        </w:rPr>
        <w:br/>
      </w:r>
      <w:r w:rsidRPr="00880C4B">
        <w:rPr>
          <w:sz w:val="26"/>
          <w:szCs w:val="26"/>
        </w:rPr>
        <w:t xml:space="preserve">В указанном случае в заявлении о выдаче разрешения на ввод объекта </w:t>
      </w:r>
      <w:r w:rsidR="00BE2489" w:rsidRPr="00880C4B">
        <w:rPr>
          <w:sz w:val="26"/>
          <w:szCs w:val="26"/>
        </w:rPr>
        <w:br/>
      </w:r>
      <w:r w:rsidRPr="00880C4B">
        <w:rPr>
          <w:sz w:val="26"/>
          <w:szCs w:val="26"/>
        </w:rPr>
        <w:t xml:space="preserve">в эксплуатацию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 </w:t>
      </w:r>
    </w:p>
    <w:p w14:paraId="541594E1" w14:textId="77777777" w:rsidR="00F01B82" w:rsidRPr="00880C4B" w:rsidRDefault="00F01B82" w:rsidP="0032370A">
      <w:pPr>
        <w:tabs>
          <w:tab w:val="left" w:pos="1418"/>
        </w:tabs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2.12.Непредставление (несвоевременное представление) государственными органами власти, органами местного самоуправления, организациями находящихся в их распоряжении документов и информации не может являться основанием для отказа в выдаче разрешения на ввод объекта в эксплуатацию.</w:t>
      </w:r>
    </w:p>
    <w:p w14:paraId="5AFD6CF4" w14:textId="77777777" w:rsidR="00F01B82" w:rsidRPr="00880C4B" w:rsidRDefault="00F01B82" w:rsidP="00C85B68">
      <w:pPr>
        <w:ind w:firstLine="709"/>
        <w:jc w:val="both"/>
        <w:rPr>
          <w:sz w:val="26"/>
          <w:szCs w:val="26"/>
        </w:rPr>
      </w:pPr>
    </w:p>
    <w:p w14:paraId="4749B816" w14:textId="77777777" w:rsidR="0032370A" w:rsidRPr="00880C4B" w:rsidRDefault="0032370A" w:rsidP="00C85B68">
      <w:pPr>
        <w:ind w:firstLine="709"/>
        <w:jc w:val="both"/>
        <w:rPr>
          <w:sz w:val="26"/>
          <w:szCs w:val="26"/>
        </w:rPr>
      </w:pPr>
    </w:p>
    <w:p w14:paraId="72280FF6" w14:textId="77777777" w:rsidR="004F782A" w:rsidRPr="00880C4B" w:rsidRDefault="004F782A" w:rsidP="004F782A">
      <w:pPr>
        <w:ind w:firstLine="709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Срок и порядок регистрации заявления заявителя о предоставлении муниципальной услуги, в том числе в электронной форме</w:t>
      </w:r>
    </w:p>
    <w:p w14:paraId="05F946C2" w14:textId="77777777" w:rsidR="00646357" w:rsidRPr="00880C4B" w:rsidRDefault="00646357" w:rsidP="00C85B68">
      <w:pPr>
        <w:ind w:firstLine="709"/>
        <w:jc w:val="both"/>
        <w:rPr>
          <w:color w:val="000000"/>
          <w:sz w:val="26"/>
          <w:szCs w:val="26"/>
        </w:rPr>
      </w:pPr>
    </w:p>
    <w:p w14:paraId="471C33A7" w14:textId="77777777" w:rsidR="0037770A" w:rsidRPr="00880C4B" w:rsidRDefault="00F01B82" w:rsidP="0037770A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2.13. Регистрация заявления о выдаче разрешения на ввод объекта в эксплуатацию, </w:t>
      </w:r>
      <w:r w:rsidR="0037770A" w:rsidRPr="00880C4B">
        <w:rPr>
          <w:sz w:val="26"/>
          <w:szCs w:val="26"/>
        </w:rPr>
        <w:t xml:space="preserve">представленного заявителем способами, указанными в пункте 2.4 </w:t>
      </w:r>
      <w:r w:rsidR="0037770A" w:rsidRPr="00880C4B">
        <w:rPr>
          <w:sz w:val="26"/>
          <w:szCs w:val="26"/>
        </w:rPr>
        <w:lastRenderedPageBreak/>
        <w:t>настоящего Административного регламента, осуществляется не позднее одного рабочего дня, следующего за днем его поступления в Уполномоченный орган.</w:t>
      </w:r>
      <w:r w:rsidRPr="00880C4B">
        <w:rPr>
          <w:sz w:val="26"/>
          <w:szCs w:val="26"/>
        </w:rPr>
        <w:t xml:space="preserve"> </w:t>
      </w:r>
    </w:p>
    <w:p w14:paraId="1FF669D5" w14:textId="77777777" w:rsidR="00F01B82" w:rsidRPr="00880C4B" w:rsidRDefault="00F01B82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 случае представления заявления о выдаче разрешения на ввод объекта в эксплуатацию посредством Единого портала, регионального портала или единой информационной системы жилищного строительства вне рабочего времени </w:t>
      </w:r>
      <w:r w:rsidR="004F782A" w:rsidRPr="00880C4B">
        <w:rPr>
          <w:sz w:val="26"/>
          <w:szCs w:val="26"/>
        </w:rPr>
        <w:t>Уполномоченного органа</w:t>
      </w:r>
      <w:r w:rsidRPr="00880C4B">
        <w:rPr>
          <w:sz w:val="26"/>
          <w:szCs w:val="26"/>
        </w:rPr>
        <w:t xml:space="preserve"> либо в выходной, нерабочий праздничный день днем поступления заявления о выдаче разрешения на ввод объекта в эксплуатацию считается первый рабочий день, следующий за днем представления заявителем указанного заявления.</w:t>
      </w:r>
    </w:p>
    <w:p w14:paraId="4B46D3E4" w14:textId="77777777" w:rsidR="00754026" w:rsidRPr="00880C4B" w:rsidRDefault="00754026" w:rsidP="00754026">
      <w:pPr>
        <w:jc w:val="both"/>
        <w:rPr>
          <w:sz w:val="26"/>
          <w:szCs w:val="26"/>
        </w:rPr>
      </w:pPr>
    </w:p>
    <w:p w14:paraId="773B9E8D" w14:textId="77777777" w:rsidR="00F01B82" w:rsidRPr="00880C4B" w:rsidRDefault="00F01B82" w:rsidP="00754026">
      <w:pPr>
        <w:ind w:firstLine="709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14:paraId="453E876D" w14:textId="77777777" w:rsidR="00754026" w:rsidRPr="00880C4B" w:rsidRDefault="00754026" w:rsidP="00754026">
      <w:pPr>
        <w:ind w:firstLine="709"/>
        <w:jc w:val="center"/>
        <w:rPr>
          <w:sz w:val="26"/>
          <w:szCs w:val="26"/>
        </w:rPr>
      </w:pPr>
    </w:p>
    <w:p w14:paraId="0ADE3259" w14:textId="77777777" w:rsidR="00F01B82" w:rsidRPr="00880C4B" w:rsidRDefault="00F01B82" w:rsidP="00F01B82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2.14. Срок предоставления </w:t>
      </w:r>
      <w:r w:rsidR="004F782A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составляет не более пяти рабочих дней со дня поступления заявления о выдаче разрешения на ввод объекта в эксплуатацию в </w:t>
      </w:r>
      <w:r w:rsidR="004F782A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. </w:t>
      </w:r>
    </w:p>
    <w:p w14:paraId="093E3A55" w14:textId="77777777" w:rsidR="00F01B82" w:rsidRPr="00880C4B" w:rsidRDefault="00F01B82" w:rsidP="004F782A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Заявление о выдаче разрешения на ввод объекта в эксплуатацию считается поступившим в </w:t>
      </w:r>
      <w:r w:rsidR="004F782A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 со дня его регистрации.</w:t>
      </w:r>
    </w:p>
    <w:p w14:paraId="3350729F" w14:textId="77777777" w:rsidR="00560B89" w:rsidRPr="00880C4B" w:rsidRDefault="00560B89" w:rsidP="004F782A">
      <w:pPr>
        <w:ind w:firstLine="709"/>
        <w:jc w:val="both"/>
        <w:rPr>
          <w:sz w:val="26"/>
          <w:szCs w:val="26"/>
        </w:rPr>
      </w:pPr>
    </w:p>
    <w:p w14:paraId="304A09E4" w14:textId="77777777" w:rsidR="00F01B82" w:rsidRPr="00880C4B" w:rsidRDefault="00F01B82" w:rsidP="00F01B82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 xml:space="preserve">Исчерпывающий перечень оснований для приостановления или отказа </w:t>
      </w:r>
    </w:p>
    <w:p w14:paraId="236A3849" w14:textId="77777777" w:rsidR="00F01B82" w:rsidRPr="00880C4B" w:rsidRDefault="00F01B82" w:rsidP="00F01B82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в предоставлении муниципальной услуги</w:t>
      </w:r>
    </w:p>
    <w:p w14:paraId="3CFE14CC" w14:textId="77777777" w:rsidR="00F01B82" w:rsidRPr="00880C4B" w:rsidRDefault="00F01B82" w:rsidP="00F01B82">
      <w:pPr>
        <w:jc w:val="center"/>
        <w:rPr>
          <w:sz w:val="26"/>
          <w:szCs w:val="26"/>
        </w:rPr>
      </w:pPr>
    </w:p>
    <w:p w14:paraId="7A70AC80" w14:textId="77777777" w:rsidR="00F01B82" w:rsidRPr="00880C4B" w:rsidRDefault="00F01B82" w:rsidP="00F01B82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2.15. Оснований для приостановления предоставления </w:t>
      </w:r>
      <w:r w:rsidR="004F782A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или отказа в предоставлении </w:t>
      </w:r>
      <w:r w:rsidR="004F782A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не предусмотрено законодательством Российской Федерации. </w:t>
      </w:r>
    </w:p>
    <w:p w14:paraId="4F9694E6" w14:textId="77777777" w:rsidR="00F01B82" w:rsidRPr="00880C4B" w:rsidRDefault="00F01B82" w:rsidP="00F01B82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Основания для отказа в выдаче разрешения на ввод объекта в эксплуатацию предусмотрены пунктом 2.22 настоящего Административного регламента.</w:t>
      </w:r>
    </w:p>
    <w:p w14:paraId="5EDB12B2" w14:textId="77777777" w:rsidR="00F01B82" w:rsidRDefault="00F01B82" w:rsidP="00047878">
      <w:pPr>
        <w:jc w:val="both"/>
        <w:rPr>
          <w:sz w:val="26"/>
          <w:szCs w:val="26"/>
        </w:rPr>
      </w:pPr>
    </w:p>
    <w:p w14:paraId="15691A06" w14:textId="77777777" w:rsidR="00880C4B" w:rsidRPr="00880C4B" w:rsidRDefault="00880C4B" w:rsidP="00047878">
      <w:pPr>
        <w:jc w:val="both"/>
        <w:rPr>
          <w:sz w:val="26"/>
          <w:szCs w:val="26"/>
        </w:rPr>
      </w:pPr>
    </w:p>
    <w:p w14:paraId="7C18061B" w14:textId="77777777" w:rsidR="00F01B82" w:rsidRPr="00880C4B" w:rsidRDefault="00F01B82" w:rsidP="00F01B82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40AF4746" w14:textId="77777777" w:rsidR="00F01B82" w:rsidRPr="00880C4B" w:rsidRDefault="00F01B82" w:rsidP="00F01B82">
      <w:pPr>
        <w:jc w:val="center"/>
        <w:rPr>
          <w:sz w:val="26"/>
          <w:szCs w:val="26"/>
        </w:rPr>
      </w:pPr>
    </w:p>
    <w:p w14:paraId="1F4E1FE0" w14:textId="77777777" w:rsidR="00B913F1" w:rsidRPr="00880C4B" w:rsidRDefault="00F01B82" w:rsidP="00B913F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2.16. Исчерпывающий перечень оснований для отказа в приеме документов, указанных в пункте 2.8 настоящего Административного регламента, в том числе представленных в электронной форме: </w:t>
      </w:r>
    </w:p>
    <w:p w14:paraId="132986E1" w14:textId="77777777" w:rsidR="00B913F1" w:rsidRPr="00880C4B" w:rsidRDefault="00F01B82" w:rsidP="00B913F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заявление о выдаче разрешения на ввод объекта в эксплуатацию представлено </w:t>
      </w:r>
      <w:r w:rsidR="004F782A" w:rsidRPr="00880C4B">
        <w:rPr>
          <w:sz w:val="26"/>
          <w:szCs w:val="26"/>
        </w:rPr>
        <w:t>в орган местного самоуправления, в полномочия которого не входит предоставление муниципальной услуги</w:t>
      </w:r>
      <w:r w:rsidRPr="00880C4B">
        <w:rPr>
          <w:sz w:val="26"/>
          <w:szCs w:val="26"/>
        </w:rPr>
        <w:t xml:space="preserve">; </w:t>
      </w:r>
    </w:p>
    <w:p w14:paraId="3B28298D" w14:textId="77777777" w:rsidR="00B913F1" w:rsidRPr="00880C4B" w:rsidRDefault="00F01B82" w:rsidP="00B913F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неполное заполнение полей в форме заявления, в том числе в интерактивной форме заявления на Едином портале, региональном портале; </w:t>
      </w:r>
    </w:p>
    <w:p w14:paraId="0ECEC876" w14:textId="77777777" w:rsidR="00B913F1" w:rsidRPr="00880C4B" w:rsidRDefault="00F01B82" w:rsidP="00B913F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в) непредставление документов, предусмотренных подпунктами </w:t>
      </w:r>
      <w:r w:rsidR="00112898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а</w:t>
      </w:r>
      <w:r w:rsidR="00112898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 xml:space="preserve"> - </w:t>
      </w:r>
      <w:r w:rsidR="00112898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в</w:t>
      </w:r>
      <w:r w:rsidR="00112898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 xml:space="preserve"> пункта 2.8 настоящего Административного регламента; </w:t>
      </w:r>
    </w:p>
    <w:p w14:paraId="2DED2039" w14:textId="77777777" w:rsidR="00B913F1" w:rsidRPr="00880C4B" w:rsidRDefault="00F01B82" w:rsidP="00B913F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г) представленные документы утратили силу на день обращения за получением </w:t>
      </w:r>
      <w:r w:rsidR="004F782A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(документ, удостоверяющий личность; документ, удостоверяющий полномочия представителя заявителя, в случае обращения за получением </w:t>
      </w:r>
      <w:r w:rsidR="004F782A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указанным лицом); </w:t>
      </w:r>
    </w:p>
    <w:p w14:paraId="7CF9FDE0" w14:textId="77777777" w:rsidR="00B913F1" w:rsidRPr="00880C4B" w:rsidRDefault="00F01B82" w:rsidP="00B913F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lastRenderedPageBreak/>
        <w:t>д) представленные документы содержат по</w:t>
      </w:r>
      <w:r w:rsidR="00B913F1" w:rsidRPr="00880C4B">
        <w:rPr>
          <w:sz w:val="26"/>
          <w:szCs w:val="26"/>
        </w:rPr>
        <w:t>дчистки и исправления текста;</w:t>
      </w:r>
    </w:p>
    <w:p w14:paraId="1D8D6C0B" w14:textId="77777777" w:rsidR="00B913F1" w:rsidRPr="00880C4B" w:rsidRDefault="00F01B82" w:rsidP="00B913F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е)</w:t>
      </w:r>
      <w:r w:rsidR="0032370A" w:rsidRPr="00880C4B">
        <w:rPr>
          <w:sz w:val="26"/>
          <w:szCs w:val="26"/>
        </w:rPr>
        <w:t xml:space="preserve"> </w:t>
      </w:r>
      <w:r w:rsidRPr="00880C4B">
        <w:rPr>
          <w:sz w:val="26"/>
          <w:szCs w:val="26"/>
        </w:rPr>
        <w:t xml:space="preserve"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14:paraId="5576AA9A" w14:textId="77777777" w:rsidR="00112898" w:rsidRPr="00880C4B" w:rsidRDefault="00F01B82" w:rsidP="00B913F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ж) заявление о выдаче разрешения на ввод объекта в эксплуатацию и документы, указанные в подпунктах </w:t>
      </w:r>
      <w:r w:rsidR="00112898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б</w:t>
      </w:r>
      <w:r w:rsidR="00112898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 xml:space="preserve"> - </w:t>
      </w:r>
      <w:r w:rsidR="00112898" w:rsidRPr="00880C4B">
        <w:rPr>
          <w:sz w:val="26"/>
          <w:szCs w:val="26"/>
        </w:rPr>
        <w:t>«д»</w:t>
      </w:r>
      <w:r w:rsidRPr="00880C4B">
        <w:rPr>
          <w:sz w:val="26"/>
          <w:szCs w:val="26"/>
        </w:rPr>
        <w:t xml:space="preserve"> пункта 2.8 настоящего Административного регламента, представлены в электронной форме с нарушением требований, установленных пунктами 2.5 – 2.7 настоящего Административного регламента; </w:t>
      </w:r>
    </w:p>
    <w:p w14:paraId="447BB029" w14:textId="77777777" w:rsidR="00F01B82" w:rsidRPr="00880C4B" w:rsidRDefault="00F01B82" w:rsidP="00B913F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з) выявлено несоблюдение установленных статьей 11 Федерального закона </w:t>
      </w:r>
      <w:r w:rsidR="00112898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Об электронной подписи</w:t>
      </w:r>
      <w:r w:rsidR="00112898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 xml:space="preserve">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5821E30B" w14:textId="77777777" w:rsidR="00EE21DA" w:rsidRPr="00880C4B" w:rsidRDefault="00112898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2.17. Решение об отказе в приеме документов, указанных в пункте 2.8 настоящего Административного регламента, оформляется по форме согласно Приложению № 2 к настоящему Административному регламенту.</w:t>
      </w:r>
    </w:p>
    <w:p w14:paraId="27100825" w14:textId="77777777" w:rsidR="00112898" w:rsidRPr="00880C4B" w:rsidRDefault="00112898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2.18. Решение об отказе в приеме документов, указанных в пункте 2.8 настоящего Административного регламента, направляется заявителю способом, определенным заявителем в заявлении о выдаче разрешения на ввод объекта в эксплуатацию,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центр, выбранный при подаче заявления, или </w:t>
      </w:r>
      <w:r w:rsidR="004F782A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. </w:t>
      </w:r>
    </w:p>
    <w:p w14:paraId="2D15438B" w14:textId="77777777" w:rsidR="00112898" w:rsidRPr="00880C4B" w:rsidRDefault="00112898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2.19. Отказ в приеме документов, указанных в пункте 2.8 настоящего Административного регламента, не препятствует повторному обращению заявителя в </w:t>
      </w:r>
      <w:r w:rsidR="004F782A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 за получением </w:t>
      </w:r>
      <w:r w:rsidR="004F782A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услуги.</w:t>
      </w:r>
    </w:p>
    <w:p w14:paraId="23CCE5A4" w14:textId="60833279" w:rsidR="00112898" w:rsidRDefault="00112898" w:rsidP="00C85B68">
      <w:pPr>
        <w:ind w:firstLine="709"/>
        <w:jc w:val="both"/>
        <w:rPr>
          <w:sz w:val="26"/>
          <w:szCs w:val="26"/>
        </w:rPr>
      </w:pPr>
    </w:p>
    <w:p w14:paraId="24344917" w14:textId="77777777" w:rsidR="00F8647E" w:rsidRPr="00880C4B" w:rsidRDefault="00F8647E" w:rsidP="00C85B68">
      <w:pPr>
        <w:ind w:firstLine="709"/>
        <w:jc w:val="both"/>
        <w:rPr>
          <w:sz w:val="26"/>
          <w:szCs w:val="26"/>
        </w:rPr>
      </w:pPr>
    </w:p>
    <w:p w14:paraId="06929C9F" w14:textId="77777777" w:rsidR="00112898" w:rsidRPr="00880C4B" w:rsidRDefault="00112898" w:rsidP="00112898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Описание результата предоставления муниципальной услуги</w:t>
      </w:r>
    </w:p>
    <w:p w14:paraId="418F43A6" w14:textId="77777777" w:rsidR="00112898" w:rsidRPr="00880C4B" w:rsidRDefault="00112898" w:rsidP="00112898">
      <w:pPr>
        <w:jc w:val="center"/>
        <w:rPr>
          <w:sz w:val="26"/>
          <w:szCs w:val="26"/>
        </w:rPr>
      </w:pPr>
    </w:p>
    <w:p w14:paraId="30230083" w14:textId="77777777" w:rsidR="00112898" w:rsidRPr="00880C4B" w:rsidRDefault="00112898" w:rsidP="00112898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2.20. Результатом предоставления </w:t>
      </w:r>
      <w:r w:rsidR="004F782A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является: </w:t>
      </w:r>
    </w:p>
    <w:p w14:paraId="49D766D3" w14:textId="77777777" w:rsidR="00112898" w:rsidRPr="00880C4B" w:rsidRDefault="00112898" w:rsidP="00112898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разрешение на ввод объекта в эксплуатацию (в том числе на отдельные этапы строительства, реконструкции объекта капитального строительства); </w:t>
      </w:r>
    </w:p>
    <w:p w14:paraId="67908032" w14:textId="77777777" w:rsidR="00112898" w:rsidRPr="00880C4B" w:rsidRDefault="00112898" w:rsidP="00112898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б) решение об отказе в выдаче разрешения на ввод объекта в эксплуатацию при наличии оснований, указанных в пункте 2.22 настоящего Административного регламента.</w:t>
      </w:r>
    </w:p>
    <w:p w14:paraId="2D92EC4F" w14:textId="77777777" w:rsidR="00112898" w:rsidRPr="00880C4B" w:rsidRDefault="00112898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2.21. Форма разрешения на ввод объекта в эксплуатацию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14:paraId="78806CFC" w14:textId="77777777" w:rsidR="00A11AEC" w:rsidRPr="00880C4B" w:rsidRDefault="00112898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Решение об отказе в выдаче разрешения на ввод объекта в эксплуатацию оформляется в форме электронного документа либо документа на бумажном носителе по форме, приведенной в Приложении № 3 к настоящему Административному регламенту.</w:t>
      </w:r>
    </w:p>
    <w:p w14:paraId="71E1FB07" w14:textId="77777777" w:rsidR="00112898" w:rsidRPr="00880C4B" w:rsidRDefault="00112898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2.22. Исчерпывающий перечень оснований для отказа в выдаче разрешения на ввод объекта в эксплуатацию: </w:t>
      </w:r>
    </w:p>
    <w:p w14:paraId="05682293" w14:textId="77777777" w:rsidR="00112898" w:rsidRPr="00880C4B" w:rsidRDefault="00112898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отсутствие документов, предусмотренных подпунктами «г» - «д» пункта 2.8, пунктом 2.9 настоящего Административного регламента; </w:t>
      </w:r>
    </w:p>
    <w:p w14:paraId="07030B97" w14:textId="77777777" w:rsidR="00112898" w:rsidRPr="00880C4B" w:rsidRDefault="00112898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</w:t>
      </w:r>
      <w:r w:rsidRPr="00880C4B">
        <w:rPr>
          <w:sz w:val="26"/>
          <w:szCs w:val="26"/>
        </w:rPr>
        <w:lastRenderedPageBreak/>
        <w:t xml:space="preserve">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 </w:t>
      </w:r>
    </w:p>
    <w:p w14:paraId="4DCCDCDE" w14:textId="436884FC" w:rsidR="00FA4CF0" w:rsidRPr="00FA4CF0" w:rsidRDefault="00112898" w:rsidP="00FA4CF0">
      <w:pPr>
        <w:overflowPunct/>
        <w:ind w:firstLine="708"/>
        <w:jc w:val="both"/>
        <w:textAlignment w:val="auto"/>
        <w:rPr>
          <w:color w:val="FF0000"/>
          <w:sz w:val="26"/>
          <w:szCs w:val="26"/>
        </w:rPr>
      </w:pPr>
      <w:r w:rsidRPr="00FA4CF0">
        <w:rPr>
          <w:color w:val="FF0000"/>
          <w:sz w:val="26"/>
          <w:szCs w:val="26"/>
        </w:rPr>
        <w:t xml:space="preserve">в) </w:t>
      </w:r>
      <w:r w:rsidR="00FA4CF0" w:rsidRPr="00FA4CF0">
        <w:rPr>
          <w:color w:val="FF0000"/>
          <w:sz w:val="26"/>
          <w:szCs w:val="26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</w:t>
      </w:r>
      <w:hyperlink r:id="rId9" w:history="1">
        <w:r w:rsidR="00FA4CF0" w:rsidRPr="00FA4CF0">
          <w:rPr>
            <w:color w:val="FF0000"/>
            <w:sz w:val="26"/>
            <w:szCs w:val="26"/>
          </w:rPr>
          <w:t>частью 6.2</w:t>
        </w:r>
      </w:hyperlink>
      <w:r w:rsidR="00FA4CF0" w:rsidRPr="00FA4CF0">
        <w:rPr>
          <w:color w:val="FF0000"/>
          <w:sz w:val="26"/>
          <w:szCs w:val="26"/>
        </w:rPr>
        <w:t xml:space="preserve">  </w:t>
      </w:r>
      <w:bookmarkStart w:id="0" w:name="_Hlk231284845"/>
      <w:r w:rsidR="00FA4CF0" w:rsidRPr="00FA4CF0">
        <w:rPr>
          <w:color w:val="FF0000"/>
          <w:sz w:val="26"/>
          <w:szCs w:val="26"/>
        </w:rPr>
        <w:t>статьи 55 Градостроительного кодекса Российской Федерации;</w:t>
      </w:r>
    </w:p>
    <w:bookmarkEnd w:id="0"/>
    <w:p w14:paraId="5628BFE1" w14:textId="1A3BD98D" w:rsidR="00FA4CF0" w:rsidRPr="00FA4CF0" w:rsidRDefault="00112898" w:rsidP="00FA4CF0">
      <w:pPr>
        <w:overflowPunct/>
        <w:ind w:firstLine="708"/>
        <w:jc w:val="both"/>
        <w:textAlignment w:val="auto"/>
        <w:rPr>
          <w:color w:val="FF0000"/>
          <w:sz w:val="26"/>
          <w:szCs w:val="26"/>
        </w:rPr>
      </w:pPr>
      <w:r w:rsidRPr="00FA4CF0">
        <w:rPr>
          <w:color w:val="FF0000"/>
          <w:sz w:val="26"/>
          <w:szCs w:val="26"/>
        </w:rPr>
        <w:t xml:space="preserve">г) </w:t>
      </w:r>
      <w:r w:rsidR="00FA4CF0" w:rsidRPr="00FA4CF0">
        <w:rPr>
          <w:color w:val="FF0000"/>
          <w:sz w:val="26"/>
          <w:szCs w:val="26"/>
        </w:rPr>
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с </w:t>
      </w:r>
      <w:hyperlink r:id="rId10" w:history="1">
        <w:r w:rsidR="00FA4CF0" w:rsidRPr="00FA4CF0">
          <w:rPr>
            <w:color w:val="FF0000"/>
            <w:sz w:val="26"/>
            <w:szCs w:val="26"/>
          </w:rPr>
          <w:t>частью 6.2</w:t>
        </w:r>
      </w:hyperlink>
      <w:r w:rsidR="00FA4CF0" w:rsidRPr="00FA4CF0">
        <w:rPr>
          <w:color w:val="FF0000"/>
          <w:sz w:val="26"/>
          <w:szCs w:val="26"/>
        </w:rPr>
        <w:t xml:space="preserve"> статьи 55 Градостроительного кодекса Российской Федерации;</w:t>
      </w:r>
    </w:p>
    <w:p w14:paraId="0A0892DB" w14:textId="77777777" w:rsidR="00112898" w:rsidRPr="00880C4B" w:rsidRDefault="00112898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д)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14:paraId="05F68FA3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2.23. Результат предоставления </w:t>
      </w:r>
      <w:r w:rsidR="00BF6DA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указанный в пункте 2.20 настоящего Административного регламента: </w:t>
      </w:r>
    </w:p>
    <w:p w14:paraId="5EF11CE8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портале, в единой информационной системе жилищного строительства в случае, если это указано в заявлении о предоставлении </w:t>
      </w:r>
      <w:r w:rsidR="00BF6DA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услуги; </w:t>
      </w:r>
    </w:p>
    <w:p w14:paraId="62EECF10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выдается заявителю на бумажном носителе при личном обращении в </w:t>
      </w:r>
      <w:r w:rsidR="00BF6DA7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</w:t>
      </w:r>
      <w:r w:rsidR="00BF6DA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услуги.</w:t>
      </w:r>
    </w:p>
    <w:p w14:paraId="7E8A9065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федеральным органом исполнительной власти, Государственной корпорацией по атомной энергии </w:t>
      </w:r>
      <w:r w:rsidR="00BF6DA7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Росатом</w:t>
      </w:r>
      <w:r w:rsidR="00BF6DA7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 xml:space="preserve">, Государственной корпорацией по космической деятельности </w:t>
      </w:r>
      <w:r w:rsidR="00BF6DA7" w:rsidRPr="00880C4B">
        <w:rPr>
          <w:sz w:val="26"/>
          <w:szCs w:val="26"/>
        </w:rPr>
        <w:t>«</w:t>
      </w:r>
      <w:r w:rsidRPr="00880C4B">
        <w:rPr>
          <w:sz w:val="26"/>
          <w:szCs w:val="26"/>
        </w:rPr>
        <w:t>Роскосмос</w:t>
      </w:r>
      <w:r w:rsidR="00BF6DA7" w:rsidRPr="00880C4B">
        <w:rPr>
          <w:sz w:val="26"/>
          <w:szCs w:val="26"/>
        </w:rPr>
        <w:t>»</w:t>
      </w:r>
      <w:r w:rsidRPr="00880C4B">
        <w:rPr>
          <w:sz w:val="26"/>
          <w:szCs w:val="26"/>
        </w:rPr>
        <w:t xml:space="preserve"> исключительно в электронной форме в случае, если документы на выдачу разрешения на ввод объекта в эксплуатацию, указанные в частях 3 и 4 статьи 55 Градостроительного кодекса Российской Федерации, направлены в электронной форме. </w:t>
      </w:r>
    </w:p>
    <w:p w14:paraId="24D26F00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lastRenderedPageBreak/>
        <w:t>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органом исполнительной власти субъекта Российской Федерации, органом местного самоуправления исключительно в электронной форме в случаях, установленных нормативным правовым актом субъекта Российской Федерации.</w:t>
      </w:r>
    </w:p>
    <w:p w14:paraId="37F913AA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</w:p>
    <w:p w14:paraId="6974313B" w14:textId="77777777" w:rsidR="00740DA1" w:rsidRPr="00880C4B" w:rsidRDefault="00740DA1" w:rsidP="00740DA1">
      <w:pPr>
        <w:jc w:val="center"/>
        <w:rPr>
          <w:b/>
          <w:color w:val="000000"/>
          <w:sz w:val="26"/>
          <w:szCs w:val="26"/>
        </w:rPr>
      </w:pPr>
      <w:r w:rsidRPr="00880C4B">
        <w:rPr>
          <w:b/>
          <w:sz w:val="26"/>
          <w:szCs w:val="26"/>
        </w:rPr>
        <w:t>Порядок, размер и основания взимания государственной пошлины или иной оплаты, взимаемой за предоставление муниципальной</w:t>
      </w:r>
      <w:r w:rsidR="00907A26" w:rsidRPr="00880C4B">
        <w:rPr>
          <w:b/>
          <w:sz w:val="26"/>
          <w:szCs w:val="26"/>
        </w:rPr>
        <w:t xml:space="preserve"> </w:t>
      </w:r>
      <w:r w:rsidRPr="00880C4B">
        <w:rPr>
          <w:b/>
          <w:sz w:val="26"/>
          <w:szCs w:val="26"/>
        </w:rPr>
        <w:t>услуги</w:t>
      </w:r>
    </w:p>
    <w:p w14:paraId="2991816C" w14:textId="77777777" w:rsidR="00A11AEC" w:rsidRPr="00880C4B" w:rsidRDefault="00A11AEC" w:rsidP="00C85B68">
      <w:pPr>
        <w:ind w:firstLine="709"/>
        <w:jc w:val="both"/>
        <w:rPr>
          <w:color w:val="000000"/>
          <w:sz w:val="26"/>
          <w:szCs w:val="26"/>
        </w:rPr>
      </w:pPr>
    </w:p>
    <w:p w14:paraId="4E1ECFAB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2.24. Предоставление </w:t>
      </w:r>
      <w:r w:rsidR="00BF6DA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 осуществляется без взимания платы.</w:t>
      </w:r>
    </w:p>
    <w:p w14:paraId="0F11BF3F" w14:textId="77777777" w:rsidR="004F59CD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2.25. Сведения о ходе рассмотрения заявления о выдаче разрешения на ввод объекта в эксплуатацию, представленного посредством Единого портала, регионального портала, единой информационной системы жилищного строительства, доводятся до заявителя путем уведомления об изменении статуса заявления в личном кабинете заявителя на Едином</w:t>
      </w:r>
      <w:r w:rsidR="004F59CD" w:rsidRPr="00880C4B">
        <w:rPr>
          <w:sz w:val="26"/>
          <w:szCs w:val="26"/>
        </w:rPr>
        <w:t xml:space="preserve"> портале, региональном портале.</w:t>
      </w:r>
    </w:p>
    <w:p w14:paraId="36E28B7C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Сведения о ходе рассмотрения заявления о выдаче разрешения на ввод объекта в эксплуатацию, представленного способами, указанными в подпунктах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</w:t>
      </w:r>
      <w:r w:rsidR="00BF6DA7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, многофункциональный центр) либо письменного запроса, составляемого в произвольной форме, без взимания платы. Письменный запрос может быть подан: </w:t>
      </w:r>
    </w:p>
    <w:p w14:paraId="2C0DE558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на бумажном носителе посредством личного обращения в </w:t>
      </w:r>
      <w:r w:rsidR="00BF6DA7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>, в том числе через многофункциональный центр,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2C243DE2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</w:t>
      </w:r>
      <w:r w:rsidR="004F59CD" w:rsidRPr="00880C4B">
        <w:rPr>
          <w:sz w:val="26"/>
          <w:szCs w:val="26"/>
        </w:rPr>
        <w:t xml:space="preserve">  </w:t>
      </w:r>
      <w:r w:rsidRPr="00880C4B">
        <w:rPr>
          <w:sz w:val="26"/>
          <w:szCs w:val="26"/>
        </w:rPr>
        <w:t xml:space="preserve">в электронной форме посредством электронной почты. </w:t>
      </w:r>
    </w:p>
    <w:p w14:paraId="0566C393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На основании запроса сведения о ходе рассмотрения заявления о выдаче разрешения на ввод объекта в эксплуатацию доводятся до заявителя в устной форме (при личном обращении либо по телефону в </w:t>
      </w:r>
      <w:r w:rsidR="00BF6DA7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>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14:paraId="526981EB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2.26. Результат предоставления </w:t>
      </w:r>
      <w:r w:rsidR="00BF6DA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(его копия или сведения, содержащиеся в нем), предусмотренный подпунктом «а» пункта 2.20 настоящего Административного регламента: </w:t>
      </w:r>
    </w:p>
    <w:p w14:paraId="34A9F1F5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в течение пяти рабочих дней со дня его направления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Федерации, органы местного самоуправления городских округов, органы местного самоуправления муниципальных </w:t>
      </w:r>
      <w:r w:rsidR="004F59CD" w:rsidRPr="00880C4B">
        <w:rPr>
          <w:sz w:val="26"/>
          <w:szCs w:val="26"/>
        </w:rPr>
        <w:t>округов</w:t>
      </w:r>
      <w:r w:rsidRPr="00880C4B">
        <w:rPr>
          <w:sz w:val="26"/>
          <w:szCs w:val="26"/>
        </w:rPr>
        <w:t xml:space="preserve">; </w:t>
      </w:r>
    </w:p>
    <w:p w14:paraId="76B418D2" w14:textId="77777777" w:rsidR="00740DA1" w:rsidRPr="00880C4B" w:rsidRDefault="00740DA1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в срок не позднее пяти рабочих дней с даты его принятия подлежит направлению в федеральный орган исполнительной власти (его территориальный орган),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</w:t>
      </w:r>
      <w:r w:rsidRPr="00880C4B">
        <w:rPr>
          <w:sz w:val="26"/>
          <w:szCs w:val="26"/>
        </w:rPr>
        <w:lastRenderedPageBreak/>
        <w:t xml:space="preserve">Единого государственного реестра недвижимости и предоставление сведений, содержащихся в Едином государственном реестре недвижимости; </w:t>
      </w:r>
    </w:p>
    <w:p w14:paraId="762921CD" w14:textId="77777777" w:rsidR="00740DA1" w:rsidRPr="00880C4B" w:rsidRDefault="00740DA1" w:rsidP="002C25CD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в) подлежит направлению в течение трех рабочих дней со дня его направления (выдачи) заявителю в федеральный орган исполнительной власти, уполномоченный на осуществление государственного строительного надзора (в случае выдачи заявителю разрешения на ввод в эксплуатацию объектов капитального строительства, указанных в пункте</w:t>
      </w:r>
      <w:r w:rsidR="00DC5CFA" w:rsidRPr="00880C4B">
        <w:rPr>
          <w:sz w:val="26"/>
          <w:szCs w:val="26"/>
        </w:rPr>
        <w:t>5</w:t>
      </w:r>
      <w:r w:rsidR="00DC5CFA" w:rsidRPr="00880C4B">
        <w:rPr>
          <w:sz w:val="26"/>
          <w:szCs w:val="26"/>
          <w:vertAlign w:val="superscript"/>
        </w:rPr>
        <w:t>1</w:t>
      </w:r>
      <w:r w:rsidRPr="00880C4B">
        <w:rPr>
          <w:sz w:val="26"/>
          <w:szCs w:val="26"/>
        </w:rPr>
        <w:t xml:space="preserve">статьи 6 Градостроительного кодекса Российской Федерации), в орган исполнительной власти субъекта Российской Федерации, уполномоченный на осуществление государственного строительного надзора (в случае выдачи заявителю разрешения на ввод в эксплуатацию иных объектов капитального строительства), или в органы государственной власти или органы местного самоуправления муниципальных образований Российской Федерации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взаимодействия), принявшие решение об установлении или изменении зоны с особыми условиями использования территории в связи с размещением объекта, в отношении которого выдано разрешение на ввод объекта в эксплуатацию; </w:t>
      </w:r>
    </w:p>
    <w:p w14:paraId="2302BCDF" w14:textId="77777777" w:rsidR="00A74EC9" w:rsidRPr="00880C4B" w:rsidRDefault="00740DA1" w:rsidP="00473175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г) в течение трех рабочих дней после выдачи его заявителю в отношении объекта капитального строительства жилого назначения подлежит размещению органом местного самоуправления в единой информационной системе жилищного строительства.</w:t>
      </w:r>
    </w:p>
    <w:p w14:paraId="3B14732E" w14:textId="77777777" w:rsidR="00A74EC9" w:rsidRPr="00880C4B" w:rsidRDefault="00A74EC9" w:rsidP="00C85B68">
      <w:pPr>
        <w:ind w:firstLine="709"/>
        <w:jc w:val="both"/>
        <w:rPr>
          <w:sz w:val="26"/>
          <w:szCs w:val="26"/>
        </w:rPr>
      </w:pPr>
    </w:p>
    <w:p w14:paraId="1A938015" w14:textId="77777777" w:rsidR="00740DA1" w:rsidRPr="00880C4B" w:rsidRDefault="00740DA1" w:rsidP="00740DA1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14:paraId="27A56D56" w14:textId="77777777" w:rsidR="00740DA1" w:rsidRPr="00880C4B" w:rsidRDefault="00740DA1" w:rsidP="00740DA1">
      <w:pPr>
        <w:jc w:val="center"/>
        <w:rPr>
          <w:sz w:val="26"/>
          <w:szCs w:val="26"/>
        </w:rPr>
      </w:pPr>
    </w:p>
    <w:p w14:paraId="10604F91" w14:textId="77777777" w:rsidR="00740DA1" w:rsidRPr="00880C4B" w:rsidRDefault="00740DA1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2.27. Порядок исправления допущенных опечаток и ошибок в разрешении на ввод объекта в эксплуатацию. </w:t>
      </w:r>
    </w:p>
    <w:p w14:paraId="59D9208D" w14:textId="77777777" w:rsidR="00F22397" w:rsidRPr="00880C4B" w:rsidRDefault="00740DA1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Заявитель вправе обратиться в </w:t>
      </w:r>
      <w:r w:rsidR="00E6180E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 с заявлением об исправлении допущенных опечаток и ошибок в разрешении на ввод объекта в эксплуатацию (далее - заявление об исправлении допущенных опечаток и ошибок) по форме согласно Приложению № 4 к настоящему Административному регламенту в порядке, установленном пунктами 2.4 – 2.7, 2.13 настоящего Административного регламента. </w:t>
      </w:r>
    </w:p>
    <w:p w14:paraId="79C2A7DF" w14:textId="77777777" w:rsidR="00F22397" w:rsidRPr="00880C4B" w:rsidRDefault="00740DA1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 случае подтверждения наличия допущенных опечаток, ошибок в разрешении на ввод </w:t>
      </w:r>
      <w:r w:rsidR="0032370A" w:rsidRPr="00880C4B">
        <w:rPr>
          <w:sz w:val="26"/>
          <w:szCs w:val="26"/>
        </w:rPr>
        <w:t xml:space="preserve">объекта </w:t>
      </w:r>
      <w:r w:rsidRPr="00880C4B">
        <w:rPr>
          <w:sz w:val="26"/>
          <w:szCs w:val="26"/>
        </w:rPr>
        <w:t xml:space="preserve">в эксплуатацию </w:t>
      </w:r>
      <w:r w:rsidR="00E6180E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 вносит исправления в ранее выданное разрешение на ввод объекта в эксплуатацию. Дата и номер выданного разрешения на ввод объекта в эксплуатацию не изменяются, а в соответствующей графе формы разрешения на ввод объекта в эксплуатацию 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 </w:t>
      </w:r>
    </w:p>
    <w:p w14:paraId="3BAF105F" w14:textId="77777777" w:rsidR="00740DA1" w:rsidRPr="00880C4B" w:rsidRDefault="00740DA1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Разрешение 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 по форме согласно приложению № 5 к настоящему Административному регламенту направляется заявителю в порядке, установленном пунктом 2.23 настоящего Административного регламента, способом, указанным в заявлении об исправлении допущенных опечаток и ошибок, в течение пяти рабочих дней с даты поступления заявления об исправлении допущенных опечаток и ошибок.</w:t>
      </w:r>
    </w:p>
    <w:p w14:paraId="4613D7D1" w14:textId="77777777" w:rsidR="00E10BB0" w:rsidRPr="00880C4B" w:rsidRDefault="0001655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lastRenderedPageBreak/>
        <w:t xml:space="preserve">2.28. Исчерпывающий перечень оснований для отказа в исправлении допущенных опечаток и ошибок в разрешении на ввод объекта в эксплуатацию: </w:t>
      </w:r>
    </w:p>
    <w:p w14:paraId="024B3576" w14:textId="77777777" w:rsidR="00E10BB0" w:rsidRPr="00880C4B" w:rsidRDefault="0001655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несоответствие заявителя кругу лиц, указанных в пункте 2.2 настоящего Административного регламента; </w:t>
      </w:r>
    </w:p>
    <w:p w14:paraId="1A4E9CC0" w14:textId="77777777" w:rsidR="00016550" w:rsidRPr="00880C4B" w:rsidRDefault="0001655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б) отсутствие факта допущения опечаток и ошибок в разрешении на ввод объекта в эксплуатацию.</w:t>
      </w:r>
    </w:p>
    <w:p w14:paraId="54E04406" w14:textId="77777777" w:rsidR="00056778" w:rsidRPr="00880C4B" w:rsidRDefault="00056778" w:rsidP="00740DA1">
      <w:pPr>
        <w:ind w:firstLine="708"/>
        <w:jc w:val="both"/>
        <w:rPr>
          <w:sz w:val="26"/>
          <w:szCs w:val="26"/>
        </w:rPr>
      </w:pPr>
    </w:p>
    <w:p w14:paraId="3A9E7598" w14:textId="77777777" w:rsidR="00056778" w:rsidRPr="00880C4B" w:rsidRDefault="00056778" w:rsidP="00E6180E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Порядок выдачи дубликата разрешения на ввод объекта в эксплуатацию</w:t>
      </w:r>
    </w:p>
    <w:p w14:paraId="6C1212C5" w14:textId="77777777" w:rsidR="00056778" w:rsidRPr="00880C4B" w:rsidRDefault="00056778" w:rsidP="00740DA1">
      <w:pPr>
        <w:ind w:firstLine="708"/>
        <w:jc w:val="both"/>
        <w:rPr>
          <w:sz w:val="26"/>
          <w:szCs w:val="26"/>
        </w:rPr>
      </w:pPr>
    </w:p>
    <w:p w14:paraId="0C670582" w14:textId="77777777" w:rsidR="00E10BB0" w:rsidRPr="00880C4B" w:rsidRDefault="00E10BB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2.29. Порядок выдачи дубликата разрешения на ввод объекта в эксплуатацию. </w:t>
      </w:r>
    </w:p>
    <w:p w14:paraId="674AFC1B" w14:textId="77777777" w:rsidR="00E10BB0" w:rsidRPr="00880C4B" w:rsidRDefault="00E10BB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Заявитель вправе обратиться в </w:t>
      </w:r>
      <w:r w:rsidR="00E6180E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 с заявлением о выдаче дубликата разрешения на ввод объекта в эксплуатацию (далее – заявление о выдаче дубликата) по форме согласно Приложению № 6 к настоящему Административному регламенту, в порядке, установленном пунктами 2.4 – 2.7, 2.13 настоящего Административного регламента. </w:t>
      </w:r>
    </w:p>
    <w:p w14:paraId="42B67445" w14:textId="77777777" w:rsidR="00E10BB0" w:rsidRPr="00880C4B" w:rsidRDefault="00E10BB0" w:rsidP="00E10BB0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 случае отсутствия оснований для отказа в выдаче дубликата разрешения на ввод объекта в эксплуатацию, установленных пунктом 2.30 настоящего Административного регламента, </w:t>
      </w:r>
      <w:r w:rsidR="00E6180E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 выдает дубликат разрешения на ввод объекта в эксплуатацию с тем же регистрационным номером и указанием того же срока действия, которые были указаны в ранее выданном разрешении на ввод объекта в эксплуатацию. В случае, если ранее заявителю было выдано разрешение на ввод объекта в эксплуатацию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разрешения на ввод объекта в эксплуатацию заявителю повторно представляется указанный документ. </w:t>
      </w:r>
    </w:p>
    <w:p w14:paraId="6C975A73" w14:textId="77777777" w:rsidR="00016550" w:rsidRPr="00880C4B" w:rsidRDefault="00E10BB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приложению № 7 к настоящему Административному регламенту направляется заявителю в порядке, установленном пунктом 2.23 настоящего Административного регламента,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14:paraId="0575D063" w14:textId="77777777" w:rsidR="00E10BB0" w:rsidRPr="00880C4B" w:rsidRDefault="00E10BB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2.30. Исчерпывающий перечень оснований для отказа в выдаче дубликата разрешения на ввод объекта в эксплуатацию: </w:t>
      </w:r>
    </w:p>
    <w:p w14:paraId="13C81AF1" w14:textId="77777777" w:rsidR="00E10BB0" w:rsidRPr="00880C4B" w:rsidRDefault="00E10BB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несоответствие заявителя кругу лиц, указанных в пункте 2.2 настоящего Административного регламента.</w:t>
      </w:r>
    </w:p>
    <w:p w14:paraId="7EBE5322" w14:textId="77777777" w:rsidR="00E10BB0" w:rsidRPr="00880C4B" w:rsidRDefault="00E10BB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2.31. Порядок оставления заявления о выдаче разрешения на ввод объекта в эксплуатацию без рассмотрения. </w:t>
      </w:r>
    </w:p>
    <w:p w14:paraId="66883968" w14:textId="77777777" w:rsidR="00E10BB0" w:rsidRPr="00880C4B" w:rsidRDefault="00E10BB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Заявитель вправе обратиться в </w:t>
      </w:r>
      <w:r w:rsidR="00E6180E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 с заявлением об оставлении заявления о выдаче разрешения на ввод объекта в эксплуатацию без рассмотрения по форме согласно Приложению № 8 в порядке, установленном пунктами 2.4 – 2.7, 2.13 настоящего Административного регламента, не позднее рабочего дня, предшествующего дню окончания срока предоставления </w:t>
      </w:r>
      <w:r w:rsidR="00E6180E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услуги.</w:t>
      </w:r>
    </w:p>
    <w:p w14:paraId="130F46F1" w14:textId="77777777" w:rsidR="00E10BB0" w:rsidRPr="00880C4B" w:rsidRDefault="00E10BB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На основании поступившего заявления об оставлении заявления о выдаче разрешения на ввод объекта в эксплуатацию без рассмотрения </w:t>
      </w:r>
      <w:r w:rsidR="00E6180E" w:rsidRPr="00880C4B">
        <w:rPr>
          <w:sz w:val="26"/>
          <w:szCs w:val="26"/>
        </w:rPr>
        <w:t xml:space="preserve">Уполномоченный орган </w:t>
      </w:r>
      <w:r w:rsidRPr="00880C4B">
        <w:rPr>
          <w:sz w:val="26"/>
          <w:szCs w:val="26"/>
        </w:rPr>
        <w:t xml:space="preserve">принимает решение об оставлении заявления о выдаче разрешения на ввод объекта в эксплуатацию без рассмотрения. </w:t>
      </w:r>
    </w:p>
    <w:p w14:paraId="4C213E34" w14:textId="77777777" w:rsidR="00E10BB0" w:rsidRPr="00880C4B" w:rsidRDefault="00E10BB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Решение об оставлении заявления о выдаче разрешения на ввод объекта в эксплуатацию без рассмотрения направляется заявителю по форме, приведенной в </w:t>
      </w:r>
      <w:r w:rsidRPr="00880C4B">
        <w:rPr>
          <w:sz w:val="26"/>
          <w:szCs w:val="26"/>
        </w:rPr>
        <w:lastRenderedPageBreak/>
        <w:t xml:space="preserve">Приложении № 9 к настоящему Административному регламенту, в порядке, установленном пунктом 2.23 настоящего Административного регламента, способом, указанным заявителем в заявлении об оставлении заявления о выдаче разрешения на ввод объекта в эксплуатацию без рассмотрения, не позднее рабочего дня, следующего за днем поступления такого заявления. </w:t>
      </w:r>
    </w:p>
    <w:p w14:paraId="325C22A3" w14:textId="77777777" w:rsidR="00E10BB0" w:rsidRPr="00880C4B" w:rsidRDefault="00E10BB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Оставление заявления о выдаче разрешения на ввод объекта в эксплуатацию без рассмотрения не препятствует повторному обращению заявителя в </w:t>
      </w:r>
      <w:r w:rsidR="00E6180E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 за предоставлением</w:t>
      </w:r>
      <w:r w:rsidR="00E6180E" w:rsidRPr="00880C4B">
        <w:rPr>
          <w:sz w:val="26"/>
          <w:szCs w:val="26"/>
        </w:rPr>
        <w:t xml:space="preserve"> муниципальной </w:t>
      </w:r>
      <w:r w:rsidRPr="00880C4B">
        <w:rPr>
          <w:sz w:val="26"/>
          <w:szCs w:val="26"/>
        </w:rPr>
        <w:t xml:space="preserve"> услуги.</w:t>
      </w:r>
    </w:p>
    <w:p w14:paraId="13A9A793" w14:textId="77777777" w:rsidR="00E10BB0" w:rsidRPr="00880C4B" w:rsidRDefault="00E10BB0" w:rsidP="00740DA1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2.32. При предоставлении </w:t>
      </w:r>
      <w:r w:rsidR="00733D20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запрещается требовать от заявителя: </w:t>
      </w:r>
    </w:p>
    <w:p w14:paraId="6E8E7C81" w14:textId="77777777" w:rsidR="00673E79" w:rsidRPr="00880C4B" w:rsidRDefault="00673E79" w:rsidP="00673E7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733D20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услуги. </w:t>
      </w:r>
    </w:p>
    <w:p w14:paraId="6B4B535A" w14:textId="6334593D" w:rsidR="00673E79" w:rsidRPr="00880C4B" w:rsidRDefault="00673E79" w:rsidP="00673E7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2) </w:t>
      </w:r>
      <w:r w:rsidR="00733D20" w:rsidRPr="00880C4B">
        <w:rPr>
          <w:sz w:val="26"/>
          <w:szCs w:val="26"/>
        </w:rPr>
        <w:t xml:space="preserve">Представления документов и информации, которые в соответствии с нормативными правовыми актами Российской Федерации, </w:t>
      </w:r>
      <w:r w:rsidR="00733D20" w:rsidRPr="00880C4B">
        <w:rPr>
          <w:sz w:val="26"/>
          <w:szCs w:val="26"/>
          <w:lang w:eastAsia="zh-CN"/>
        </w:rPr>
        <w:t xml:space="preserve">нормативными правовыми актами </w:t>
      </w:r>
      <w:r w:rsidR="0032370A" w:rsidRPr="00880C4B">
        <w:rPr>
          <w:sz w:val="26"/>
          <w:szCs w:val="26"/>
          <w:lang w:eastAsia="zh-CN"/>
        </w:rPr>
        <w:t>Калужской области</w:t>
      </w:r>
      <w:r w:rsidR="00733D20" w:rsidRPr="00880C4B">
        <w:rPr>
          <w:sz w:val="26"/>
          <w:szCs w:val="26"/>
          <w:lang w:eastAsia="zh-CN"/>
        </w:rPr>
        <w:t xml:space="preserve">, муниципальными правовыми актами органов местного самоуправления </w:t>
      </w:r>
      <w:r w:rsidR="00064994">
        <w:rPr>
          <w:sz w:val="26"/>
          <w:szCs w:val="26"/>
          <w:lang w:eastAsia="zh-CN"/>
        </w:rPr>
        <w:t>Малоярославецкого муниципального округа</w:t>
      </w:r>
      <w:r w:rsidR="00733D20" w:rsidRPr="00880C4B">
        <w:rPr>
          <w:sz w:val="26"/>
          <w:szCs w:val="26"/>
          <w:lang w:eastAsia="zh-CN"/>
        </w:rPr>
        <w:t xml:space="preserve"> </w:t>
      </w:r>
      <w:r w:rsidR="00733D20" w:rsidRPr="00880C4B">
        <w:rPr>
          <w:sz w:val="26"/>
          <w:szCs w:val="26"/>
        </w:rPr>
        <w:t>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210-ФЗ). Заявитель вправе представить указанные документы и информацию в органы, предоставляющие муниципальные услуги, по собственной инициативе.</w:t>
      </w:r>
    </w:p>
    <w:p w14:paraId="43C99284" w14:textId="77777777" w:rsidR="00673E79" w:rsidRPr="00880C4B" w:rsidRDefault="00673E79" w:rsidP="00673E7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3) </w:t>
      </w:r>
      <w:r w:rsidR="000E6F0B" w:rsidRPr="00880C4B">
        <w:rPr>
          <w:sz w:val="26"/>
          <w:szCs w:val="26"/>
        </w:rPr>
        <w:t>Осуществления действий, в том числе согласований, необходимых для получения муниципальных услуг и связанных с обращением в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  <w:r w:rsidRPr="00880C4B">
        <w:rPr>
          <w:sz w:val="26"/>
          <w:szCs w:val="26"/>
        </w:rPr>
        <w:t>;</w:t>
      </w:r>
    </w:p>
    <w:p w14:paraId="27069E4F" w14:textId="77777777" w:rsidR="00673E79" w:rsidRPr="00880C4B" w:rsidRDefault="00673E79" w:rsidP="00673E7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либо в предоставлении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за исключением следующих случаев: </w:t>
      </w:r>
    </w:p>
    <w:p w14:paraId="43F3F3B2" w14:textId="77777777" w:rsidR="00673E79" w:rsidRPr="00880C4B" w:rsidRDefault="00673E79" w:rsidP="00673E7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изменение требований нормативных правовых актов, касающихся предоставления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после первоначальной подачи заявления о предоставлении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услуги;</w:t>
      </w:r>
    </w:p>
    <w:p w14:paraId="00D8D9F2" w14:textId="77777777" w:rsidR="00673E79" w:rsidRPr="00880C4B" w:rsidRDefault="00673E79" w:rsidP="00673E7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наличие ошибок в заявлении о предоставлении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и документах, поданных заявителем после первоначального отказа в приеме документов, необходимых для предоставления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либо в предоставлении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 и не включенных в представленный ранее комплект документов;</w:t>
      </w:r>
    </w:p>
    <w:p w14:paraId="1A2DCA12" w14:textId="77777777" w:rsidR="00673E79" w:rsidRPr="00880C4B" w:rsidRDefault="00673E79" w:rsidP="00673E7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либо в предоставлении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услуги;</w:t>
      </w:r>
    </w:p>
    <w:p w14:paraId="69ADCE02" w14:textId="77777777" w:rsidR="00673E79" w:rsidRPr="00880C4B" w:rsidRDefault="00673E79" w:rsidP="00673E7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920D24" w:rsidRPr="00880C4B">
        <w:rPr>
          <w:sz w:val="26"/>
          <w:szCs w:val="26"/>
        </w:rPr>
        <w:t xml:space="preserve">Уполномоченного </w:t>
      </w:r>
      <w:r w:rsidR="00920D24" w:rsidRPr="00880C4B">
        <w:rPr>
          <w:sz w:val="26"/>
          <w:szCs w:val="26"/>
        </w:rPr>
        <w:lastRenderedPageBreak/>
        <w:t>органа</w:t>
      </w:r>
      <w:r w:rsidRPr="00880C4B">
        <w:rPr>
          <w:sz w:val="26"/>
          <w:szCs w:val="26"/>
        </w:rPr>
        <w:t xml:space="preserve">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либо в предоставлении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услуги, о чем</w:t>
      </w:r>
      <w:r w:rsidR="00567099" w:rsidRPr="00880C4B">
        <w:rPr>
          <w:sz w:val="26"/>
          <w:szCs w:val="26"/>
        </w:rPr>
        <w:t xml:space="preserve"> в письменном виде за подписью Г</w:t>
      </w:r>
      <w:r w:rsidRPr="00880C4B">
        <w:rPr>
          <w:sz w:val="26"/>
          <w:szCs w:val="26"/>
        </w:rPr>
        <w:t xml:space="preserve">лавы Администрации, руководителя многофункционального центра при первоначальном отказе в приеме документов, необходимых для предоставления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4BC51448" w14:textId="77777777" w:rsidR="00673E79" w:rsidRPr="00880C4B" w:rsidRDefault="00673E79" w:rsidP="00673E79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услуги, и иных случаев, установленных федеральными законами.</w:t>
      </w:r>
    </w:p>
    <w:p w14:paraId="62A7DF60" w14:textId="77777777" w:rsidR="004F59CD" w:rsidRPr="00880C4B" w:rsidRDefault="004F59CD" w:rsidP="00673E79">
      <w:pPr>
        <w:ind w:firstLine="709"/>
        <w:jc w:val="both"/>
        <w:rPr>
          <w:sz w:val="26"/>
          <w:szCs w:val="26"/>
        </w:rPr>
      </w:pPr>
    </w:p>
    <w:p w14:paraId="5D31622E" w14:textId="77777777" w:rsidR="00147145" w:rsidRPr="00880C4B" w:rsidRDefault="00147145" w:rsidP="00147145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A9065A9" w14:textId="77777777" w:rsidR="00147145" w:rsidRPr="00880C4B" w:rsidRDefault="00147145" w:rsidP="00147145">
      <w:pPr>
        <w:jc w:val="center"/>
        <w:rPr>
          <w:sz w:val="26"/>
          <w:szCs w:val="26"/>
        </w:rPr>
      </w:pPr>
    </w:p>
    <w:p w14:paraId="2098F444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2.33. Услуги, необходимые и обязательные для предоставления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услуги, отсутствуют.</w:t>
      </w:r>
    </w:p>
    <w:p w14:paraId="26DF8F73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</w:p>
    <w:p w14:paraId="698EF1D6" w14:textId="77777777" w:rsidR="00147145" w:rsidRPr="00880C4B" w:rsidRDefault="00147145" w:rsidP="00147145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Максимальный срок ожидания в очереди при подаче з</w:t>
      </w:r>
      <w:r w:rsidR="00920D24" w:rsidRPr="00880C4B">
        <w:rPr>
          <w:b/>
          <w:sz w:val="26"/>
          <w:szCs w:val="26"/>
        </w:rPr>
        <w:t>аявления</w:t>
      </w:r>
      <w:r w:rsidRPr="00880C4B">
        <w:rPr>
          <w:b/>
          <w:sz w:val="26"/>
          <w:szCs w:val="26"/>
        </w:rPr>
        <w:t xml:space="preserve"> о предоставлении муниципальной услуги и при получении результата предоставления муниципальной услуги</w:t>
      </w:r>
    </w:p>
    <w:p w14:paraId="2BE08E63" w14:textId="77777777" w:rsidR="00147145" w:rsidRPr="00880C4B" w:rsidRDefault="00147145" w:rsidP="00147145">
      <w:pPr>
        <w:jc w:val="center"/>
        <w:rPr>
          <w:sz w:val="26"/>
          <w:szCs w:val="26"/>
        </w:rPr>
      </w:pPr>
    </w:p>
    <w:p w14:paraId="60C3382A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2.34. Максимальный срок ожидания в очереди при подаче за</w:t>
      </w:r>
      <w:r w:rsidR="00920D24" w:rsidRPr="00880C4B">
        <w:rPr>
          <w:sz w:val="26"/>
          <w:szCs w:val="26"/>
        </w:rPr>
        <w:t>явления</w:t>
      </w:r>
      <w:r w:rsidRPr="00880C4B">
        <w:rPr>
          <w:sz w:val="26"/>
          <w:szCs w:val="26"/>
        </w:rPr>
        <w:t xml:space="preserve"> о предоставлении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и при получении результата предоставления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в </w:t>
      </w:r>
      <w:r w:rsidR="00920D24" w:rsidRPr="00880C4B">
        <w:rPr>
          <w:sz w:val="26"/>
          <w:szCs w:val="26"/>
        </w:rPr>
        <w:t>Уполномоченном органе</w:t>
      </w:r>
      <w:r w:rsidRPr="00880C4B">
        <w:rPr>
          <w:sz w:val="26"/>
          <w:szCs w:val="26"/>
        </w:rPr>
        <w:t xml:space="preserve"> или многофункциональном центре составляет не более 15 минут.</w:t>
      </w:r>
    </w:p>
    <w:p w14:paraId="3C4E990C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</w:p>
    <w:p w14:paraId="2E522984" w14:textId="77777777" w:rsidR="00147145" w:rsidRPr="00880C4B" w:rsidRDefault="00147145" w:rsidP="00147145">
      <w:pPr>
        <w:ind w:firstLine="708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 xml:space="preserve">Требования к помещениям, в которых предоставляется </w:t>
      </w:r>
    </w:p>
    <w:p w14:paraId="210F83B9" w14:textId="77777777" w:rsidR="00147145" w:rsidRPr="00880C4B" w:rsidRDefault="00147145" w:rsidP="00147145">
      <w:pPr>
        <w:ind w:firstLine="708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муниципальная услуга</w:t>
      </w:r>
    </w:p>
    <w:p w14:paraId="6B3D10B8" w14:textId="77777777" w:rsidR="00147145" w:rsidRPr="00880C4B" w:rsidRDefault="00147145" w:rsidP="00147145">
      <w:pPr>
        <w:ind w:firstLine="708"/>
        <w:jc w:val="center"/>
        <w:rPr>
          <w:sz w:val="26"/>
          <w:szCs w:val="26"/>
        </w:rPr>
      </w:pPr>
    </w:p>
    <w:p w14:paraId="20B74BBF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2.35. Местоположение административных зданий, в которых осуществляется прием заявлений о выдаче разрешения на ввод объекта в эксплуатацию и документов, необходимых для предоставления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а также выдача результатов предоставления </w:t>
      </w:r>
      <w:r w:rsidR="00920D2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должно обеспечивать удобство для граждан с точки зрения пешеходной доступности от остановок общественного транспорта. </w:t>
      </w:r>
    </w:p>
    <w:p w14:paraId="32E19D41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</w:t>
      </w:r>
    </w:p>
    <w:p w14:paraId="145A894D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</w:t>
      </w:r>
      <w:r w:rsidRPr="00880C4B">
        <w:rPr>
          <w:sz w:val="26"/>
          <w:szCs w:val="26"/>
        </w:rPr>
        <w:lastRenderedPageBreak/>
        <w:t xml:space="preserve">Федерации, и транспортных средств, перевозящих таких инвалидов и (или) детей-инвалидов. </w:t>
      </w:r>
    </w:p>
    <w:p w14:paraId="70521BC6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</w:t>
      </w:r>
      <w:r w:rsidR="00920D24" w:rsidRPr="00880C4B">
        <w:rPr>
          <w:sz w:val="26"/>
          <w:szCs w:val="26"/>
        </w:rPr>
        <w:t xml:space="preserve">муниципальная </w:t>
      </w:r>
      <w:r w:rsidRPr="00880C4B">
        <w:rPr>
          <w:sz w:val="26"/>
          <w:szCs w:val="26"/>
        </w:rPr>
        <w:t>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19005BBD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Центральный вход в здание </w:t>
      </w:r>
      <w:r w:rsidR="00920D24" w:rsidRPr="00880C4B">
        <w:rPr>
          <w:sz w:val="26"/>
          <w:szCs w:val="26"/>
        </w:rPr>
        <w:t>Уполномоченного органа</w:t>
      </w:r>
      <w:r w:rsidRPr="00880C4B">
        <w:rPr>
          <w:sz w:val="26"/>
          <w:szCs w:val="26"/>
        </w:rPr>
        <w:t xml:space="preserve"> должен быть оборудован информационной табличкой (вывеской), содержащей информацию:</w:t>
      </w:r>
    </w:p>
    <w:p w14:paraId="3DCC2F36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наименование; </w:t>
      </w:r>
    </w:p>
    <w:p w14:paraId="5D3C0461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местонахождение и юридический адрес; </w:t>
      </w:r>
    </w:p>
    <w:p w14:paraId="6280EE4E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режим работы; </w:t>
      </w:r>
    </w:p>
    <w:p w14:paraId="074303DA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график приема; </w:t>
      </w:r>
    </w:p>
    <w:p w14:paraId="30F769AF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номера телефонов для справок. </w:t>
      </w:r>
    </w:p>
    <w:p w14:paraId="1E9E2DDA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Помещения, в которых предоставляется </w:t>
      </w:r>
      <w:r w:rsidR="00920D24" w:rsidRPr="00880C4B">
        <w:rPr>
          <w:sz w:val="26"/>
          <w:szCs w:val="26"/>
        </w:rPr>
        <w:t xml:space="preserve">муниципальная </w:t>
      </w:r>
      <w:r w:rsidRPr="00880C4B">
        <w:rPr>
          <w:sz w:val="26"/>
          <w:szCs w:val="26"/>
        </w:rPr>
        <w:t xml:space="preserve">услуга, должны соответствовать санитарно-эпидемиологическим правилам и нормативам. </w:t>
      </w:r>
    </w:p>
    <w:p w14:paraId="3551BE6A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Помещения, в которых предоставляется </w:t>
      </w:r>
      <w:r w:rsidR="00920D24" w:rsidRPr="00880C4B">
        <w:rPr>
          <w:sz w:val="26"/>
          <w:szCs w:val="26"/>
        </w:rPr>
        <w:t xml:space="preserve">муниципальная </w:t>
      </w:r>
      <w:r w:rsidRPr="00880C4B">
        <w:rPr>
          <w:sz w:val="26"/>
          <w:szCs w:val="26"/>
        </w:rPr>
        <w:t>услуга, оснащаются:</w:t>
      </w:r>
    </w:p>
    <w:p w14:paraId="1C02C785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противопожарной системой и средствами пожаротушения; </w:t>
      </w:r>
    </w:p>
    <w:p w14:paraId="31ACF915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системой оповещения о возникновении чрезвычайной ситуации;</w:t>
      </w:r>
    </w:p>
    <w:p w14:paraId="53DC6435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средствами оказания первой медицинской помощи; </w:t>
      </w:r>
    </w:p>
    <w:p w14:paraId="48FD2D54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туалетными комнатами для посетителей. </w:t>
      </w:r>
    </w:p>
    <w:p w14:paraId="33C0D4D2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 w14:paraId="07B145F3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</w:t>
      </w:r>
    </w:p>
    <w:p w14:paraId="36D51D98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Места для заполнения заявлений о выдаче разрешения на ввод объекта в эксплуатацию оборудуются стульями, столами (стойками), бланками заявлений о выдаче разрешения на ввод объекта в эксплуатацию, письменными принадлежностями. </w:t>
      </w:r>
    </w:p>
    <w:p w14:paraId="28DD3167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Места приема заявителей оборудуются информационными табличками (вывесками) с указанием: </w:t>
      </w:r>
    </w:p>
    <w:p w14:paraId="48BD0672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номера кабинета и наименования отдела; </w:t>
      </w:r>
    </w:p>
    <w:p w14:paraId="16AD2EF0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фамилии, имени и отчества (последнее – при наличии), должности ответственного лица за прием документов; </w:t>
      </w:r>
    </w:p>
    <w:p w14:paraId="0CEE79C5" w14:textId="77777777" w:rsidR="0014714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графика приема заявителей. </w:t>
      </w:r>
    </w:p>
    <w:p w14:paraId="33C2201B" w14:textId="77777777" w:rsidR="00C935C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</w:t>
      </w:r>
    </w:p>
    <w:p w14:paraId="395685B9" w14:textId="77777777" w:rsidR="00C935C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и должности. </w:t>
      </w:r>
    </w:p>
    <w:p w14:paraId="4754E2D9" w14:textId="77777777" w:rsidR="00C935C5" w:rsidRPr="00880C4B" w:rsidRDefault="0014714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При предоставлении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инвалидам обеспечиваются: </w:t>
      </w:r>
    </w:p>
    <w:p w14:paraId="1E8F741A" w14:textId="77777777" w:rsidR="00C935C5" w:rsidRPr="00880C4B" w:rsidRDefault="00C935C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147145" w:rsidRPr="00880C4B">
        <w:rPr>
          <w:sz w:val="26"/>
          <w:szCs w:val="26"/>
        </w:rPr>
        <w:t xml:space="preserve">возможность беспрепятственного доступа к объекту (зданию, помещению), в котором предоставляется </w:t>
      </w:r>
      <w:r w:rsidR="00DB6417" w:rsidRPr="00880C4B">
        <w:rPr>
          <w:sz w:val="26"/>
          <w:szCs w:val="26"/>
        </w:rPr>
        <w:t xml:space="preserve">муниципальная </w:t>
      </w:r>
      <w:r w:rsidR="00147145" w:rsidRPr="00880C4B">
        <w:rPr>
          <w:sz w:val="26"/>
          <w:szCs w:val="26"/>
        </w:rPr>
        <w:t xml:space="preserve">услуга; </w:t>
      </w:r>
    </w:p>
    <w:p w14:paraId="0065D80D" w14:textId="77777777" w:rsidR="00C935C5" w:rsidRPr="00880C4B" w:rsidRDefault="00C935C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147145" w:rsidRPr="00880C4B">
        <w:rPr>
          <w:sz w:val="26"/>
          <w:szCs w:val="26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DB6417" w:rsidRPr="00880C4B">
        <w:rPr>
          <w:sz w:val="26"/>
          <w:szCs w:val="26"/>
        </w:rPr>
        <w:t xml:space="preserve">муниципальная </w:t>
      </w:r>
      <w:r w:rsidR="00147145" w:rsidRPr="00880C4B">
        <w:rPr>
          <w:sz w:val="26"/>
          <w:szCs w:val="26"/>
        </w:rPr>
        <w:t xml:space="preserve">услуга, </w:t>
      </w:r>
      <w:r w:rsidR="00147145" w:rsidRPr="00880C4B">
        <w:rPr>
          <w:sz w:val="26"/>
          <w:szCs w:val="26"/>
        </w:rPr>
        <w:lastRenderedPageBreak/>
        <w:t xml:space="preserve">а также входа в такие объекты и выхода из них, посадки в транспортное средство и высадки из него, в том числе </w:t>
      </w:r>
      <w:r w:rsidRPr="00880C4B">
        <w:rPr>
          <w:sz w:val="26"/>
          <w:szCs w:val="26"/>
        </w:rPr>
        <w:t>с использование кресла-коляски;</w:t>
      </w:r>
    </w:p>
    <w:p w14:paraId="5E1E0C97" w14:textId="77777777" w:rsidR="00C935C5" w:rsidRPr="00880C4B" w:rsidRDefault="00C935C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147145" w:rsidRPr="00880C4B">
        <w:rPr>
          <w:sz w:val="26"/>
          <w:szCs w:val="26"/>
        </w:rPr>
        <w:t xml:space="preserve">сопровождение инвалидов, имеющих стойкие расстройства функции зрения и самостоятельного передвижения; </w:t>
      </w:r>
    </w:p>
    <w:p w14:paraId="41D5DA98" w14:textId="77777777" w:rsidR="00C935C5" w:rsidRPr="00880C4B" w:rsidRDefault="00C935C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147145" w:rsidRPr="00880C4B">
        <w:rPr>
          <w:sz w:val="26"/>
          <w:szCs w:val="26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</w:t>
      </w:r>
      <w:r w:rsidR="00DB6417" w:rsidRPr="00880C4B">
        <w:rPr>
          <w:sz w:val="26"/>
          <w:szCs w:val="26"/>
        </w:rPr>
        <w:t xml:space="preserve">муниципальная </w:t>
      </w:r>
      <w:r w:rsidR="00147145" w:rsidRPr="00880C4B">
        <w:rPr>
          <w:sz w:val="26"/>
          <w:szCs w:val="26"/>
        </w:rPr>
        <w:t xml:space="preserve">услуга, и к услуге с учетом ограничений их жизнедеятельности; </w:t>
      </w:r>
    </w:p>
    <w:p w14:paraId="442FC3FF" w14:textId="77777777" w:rsidR="00C935C5" w:rsidRPr="00880C4B" w:rsidRDefault="00C935C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147145" w:rsidRPr="00880C4B">
        <w:rPr>
          <w:sz w:val="26"/>
          <w:szCs w:val="26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</w:t>
      </w:r>
      <w:r w:rsidRPr="00880C4B">
        <w:rPr>
          <w:sz w:val="26"/>
          <w:szCs w:val="26"/>
        </w:rPr>
        <w:t>льефно-точечным шрифтом Брайля;</w:t>
      </w:r>
    </w:p>
    <w:p w14:paraId="777EF21D" w14:textId="77777777" w:rsidR="00C935C5" w:rsidRPr="00880C4B" w:rsidRDefault="00C935C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147145" w:rsidRPr="00880C4B">
        <w:rPr>
          <w:sz w:val="26"/>
          <w:szCs w:val="26"/>
        </w:rPr>
        <w:t xml:space="preserve">допуск сурдопереводчика и </w:t>
      </w:r>
      <w:proofErr w:type="spellStart"/>
      <w:r w:rsidR="00147145" w:rsidRPr="00880C4B">
        <w:rPr>
          <w:sz w:val="26"/>
          <w:szCs w:val="26"/>
        </w:rPr>
        <w:t>тифлосурдопереводчика</w:t>
      </w:r>
      <w:proofErr w:type="spellEnd"/>
      <w:r w:rsidR="00147145" w:rsidRPr="00880C4B">
        <w:rPr>
          <w:sz w:val="26"/>
          <w:szCs w:val="26"/>
        </w:rPr>
        <w:t xml:space="preserve">; </w:t>
      </w:r>
    </w:p>
    <w:p w14:paraId="5C1B32A0" w14:textId="77777777" w:rsidR="00C935C5" w:rsidRPr="00880C4B" w:rsidRDefault="00C935C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147145" w:rsidRPr="00880C4B">
        <w:rPr>
          <w:sz w:val="26"/>
          <w:szCs w:val="26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</w:t>
      </w:r>
      <w:r w:rsidR="00DB6417" w:rsidRPr="00880C4B">
        <w:rPr>
          <w:sz w:val="26"/>
          <w:szCs w:val="26"/>
        </w:rPr>
        <w:t>е</w:t>
      </w:r>
      <w:r w:rsidR="00147145" w:rsidRPr="00880C4B">
        <w:rPr>
          <w:sz w:val="26"/>
          <w:szCs w:val="26"/>
        </w:rPr>
        <w:t xml:space="preserve">тся </w:t>
      </w:r>
      <w:r w:rsidR="00DB6417" w:rsidRPr="00880C4B">
        <w:rPr>
          <w:sz w:val="26"/>
          <w:szCs w:val="26"/>
        </w:rPr>
        <w:t xml:space="preserve">муниципальная </w:t>
      </w:r>
      <w:r w:rsidR="00147145" w:rsidRPr="00880C4B">
        <w:rPr>
          <w:sz w:val="26"/>
          <w:szCs w:val="26"/>
        </w:rPr>
        <w:t>услуг</w:t>
      </w:r>
      <w:r w:rsidR="00DB6417" w:rsidRPr="00880C4B">
        <w:rPr>
          <w:sz w:val="26"/>
          <w:szCs w:val="26"/>
        </w:rPr>
        <w:t>а</w:t>
      </w:r>
      <w:r w:rsidR="00147145" w:rsidRPr="00880C4B">
        <w:rPr>
          <w:sz w:val="26"/>
          <w:szCs w:val="26"/>
        </w:rPr>
        <w:t xml:space="preserve">; </w:t>
      </w:r>
    </w:p>
    <w:p w14:paraId="1A721A24" w14:textId="77777777" w:rsidR="00147145" w:rsidRPr="00880C4B" w:rsidRDefault="00C935C5" w:rsidP="0014714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147145" w:rsidRPr="00880C4B">
        <w:rPr>
          <w:sz w:val="26"/>
          <w:szCs w:val="26"/>
        </w:rPr>
        <w:t>оказание инвалидам помощи в преодолении барьеров, мешающих получению ими муниципальн</w:t>
      </w:r>
      <w:r w:rsidRPr="00880C4B">
        <w:rPr>
          <w:sz w:val="26"/>
          <w:szCs w:val="26"/>
        </w:rPr>
        <w:t>ой</w:t>
      </w:r>
      <w:r w:rsidR="00147145" w:rsidRPr="00880C4B">
        <w:rPr>
          <w:sz w:val="26"/>
          <w:szCs w:val="26"/>
        </w:rPr>
        <w:t xml:space="preserve"> услуг</w:t>
      </w:r>
      <w:r w:rsidRPr="00880C4B">
        <w:rPr>
          <w:sz w:val="26"/>
          <w:szCs w:val="26"/>
        </w:rPr>
        <w:t>и</w:t>
      </w:r>
      <w:r w:rsidR="00147145" w:rsidRPr="00880C4B">
        <w:rPr>
          <w:sz w:val="26"/>
          <w:szCs w:val="26"/>
        </w:rPr>
        <w:t xml:space="preserve"> наравне с другими лицами.</w:t>
      </w:r>
    </w:p>
    <w:p w14:paraId="26618DC7" w14:textId="77777777" w:rsidR="00C935C5" w:rsidRDefault="00C935C5" w:rsidP="00147145">
      <w:pPr>
        <w:ind w:firstLine="708"/>
        <w:jc w:val="both"/>
        <w:rPr>
          <w:sz w:val="26"/>
          <w:szCs w:val="26"/>
        </w:rPr>
      </w:pPr>
    </w:p>
    <w:p w14:paraId="0788D5B3" w14:textId="77777777" w:rsidR="00880C4B" w:rsidRDefault="00880C4B" w:rsidP="00147145">
      <w:pPr>
        <w:ind w:firstLine="708"/>
        <w:jc w:val="both"/>
        <w:rPr>
          <w:sz w:val="26"/>
          <w:szCs w:val="26"/>
        </w:rPr>
      </w:pPr>
    </w:p>
    <w:p w14:paraId="277AF5AB" w14:textId="77777777" w:rsidR="00880C4B" w:rsidRDefault="00880C4B" w:rsidP="00147145">
      <w:pPr>
        <w:ind w:firstLine="708"/>
        <w:jc w:val="both"/>
        <w:rPr>
          <w:sz w:val="26"/>
          <w:szCs w:val="26"/>
        </w:rPr>
      </w:pPr>
    </w:p>
    <w:p w14:paraId="332F5918" w14:textId="77777777" w:rsidR="00880C4B" w:rsidRPr="00880C4B" w:rsidRDefault="00880C4B" w:rsidP="00147145">
      <w:pPr>
        <w:ind w:firstLine="708"/>
        <w:jc w:val="both"/>
        <w:rPr>
          <w:sz w:val="26"/>
          <w:szCs w:val="26"/>
        </w:rPr>
      </w:pPr>
    </w:p>
    <w:p w14:paraId="3A79BB7F" w14:textId="77777777" w:rsidR="00C935C5" w:rsidRPr="00880C4B" w:rsidRDefault="00C935C5" w:rsidP="00C935C5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Показатели доступности и качества муниципальной услуги</w:t>
      </w:r>
    </w:p>
    <w:p w14:paraId="6B1ABF71" w14:textId="77777777" w:rsidR="00C935C5" w:rsidRPr="00880C4B" w:rsidRDefault="00C935C5" w:rsidP="00C935C5">
      <w:pPr>
        <w:jc w:val="center"/>
        <w:rPr>
          <w:sz w:val="26"/>
          <w:szCs w:val="26"/>
        </w:rPr>
      </w:pPr>
    </w:p>
    <w:p w14:paraId="7C2F36C0" w14:textId="77777777" w:rsidR="00C935C5" w:rsidRPr="00880C4B" w:rsidRDefault="00C935C5" w:rsidP="00C935C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2.36. Основными показателями доступности предоставления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являются: </w:t>
      </w:r>
    </w:p>
    <w:p w14:paraId="3A5468C0" w14:textId="77777777" w:rsidR="00C935C5" w:rsidRPr="00880C4B" w:rsidRDefault="00C935C5" w:rsidP="00C935C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наличие полной и понятной информации о порядке, сроках и ходе предоставления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в информационно-телекоммуникационных сетях общего пользования (в том числе в сети «Интернет»), средствах массовой информации; </w:t>
      </w:r>
    </w:p>
    <w:p w14:paraId="5343511C" w14:textId="77777777" w:rsidR="00C935C5" w:rsidRPr="00880C4B" w:rsidRDefault="00C935C5" w:rsidP="00C935C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возможность получения заявителем уведомлений о предоставлении</w:t>
      </w:r>
      <w:r w:rsidR="00DB6417" w:rsidRPr="00880C4B">
        <w:rPr>
          <w:sz w:val="26"/>
          <w:szCs w:val="26"/>
        </w:rPr>
        <w:t xml:space="preserve"> муниципальной </w:t>
      </w:r>
      <w:r w:rsidRPr="00880C4B">
        <w:rPr>
          <w:sz w:val="26"/>
          <w:szCs w:val="26"/>
        </w:rPr>
        <w:t xml:space="preserve"> услуги с помощью Единого портала, регионального портала; </w:t>
      </w:r>
    </w:p>
    <w:p w14:paraId="588B8453" w14:textId="77777777" w:rsidR="00C935C5" w:rsidRPr="00880C4B" w:rsidRDefault="00C935C5" w:rsidP="00C935C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возможность получения информации о ходе предоставления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услуги, в том числе с использованием информационно-коммуникационных технологий.</w:t>
      </w:r>
    </w:p>
    <w:p w14:paraId="7B60463B" w14:textId="77777777" w:rsidR="00C935C5" w:rsidRPr="00880C4B" w:rsidRDefault="00C935C5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2.37. Основными показателями качества предоставления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являются: </w:t>
      </w:r>
    </w:p>
    <w:p w14:paraId="37733CB8" w14:textId="77777777" w:rsidR="00C935C5" w:rsidRPr="00880C4B" w:rsidRDefault="00C935C5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своевременность предоставления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в соответствии со стандартом ее предоставления, установленным настоящим Административным регламентом; </w:t>
      </w:r>
    </w:p>
    <w:p w14:paraId="5AED3F46" w14:textId="77777777" w:rsidR="00C935C5" w:rsidRPr="00880C4B" w:rsidRDefault="00C935C5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минимально возможное количество взаимодействий гражданина с должностными лицами, участвующими в предоставлении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услуги; </w:t>
      </w:r>
    </w:p>
    <w:p w14:paraId="5AA157DD" w14:textId="77777777" w:rsidR="00C935C5" w:rsidRPr="00880C4B" w:rsidRDefault="00C935C5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отсутствие обоснованных жалоб на действия (бездействие) сотрудников и их некорректное (невнимательное) отношение к заявителям; </w:t>
      </w:r>
    </w:p>
    <w:p w14:paraId="7AB4A7A7" w14:textId="77777777" w:rsidR="00C935C5" w:rsidRPr="00880C4B" w:rsidRDefault="00C935C5" w:rsidP="00C85B68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отсутствие нарушений установленных сроков в процессе предоставления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услуги; </w:t>
      </w:r>
    </w:p>
    <w:p w14:paraId="7F90A0DC" w14:textId="77777777" w:rsidR="00DB6417" w:rsidRPr="00880C4B" w:rsidRDefault="00C935C5" w:rsidP="00DB6417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DB6417" w:rsidRPr="00880C4B">
        <w:rPr>
          <w:sz w:val="26"/>
          <w:szCs w:val="26"/>
        </w:rP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6A78070A" w14:textId="77777777" w:rsidR="00740DA1" w:rsidRPr="00880C4B" w:rsidRDefault="00740DA1" w:rsidP="00C85B68">
      <w:pPr>
        <w:ind w:firstLine="709"/>
        <w:jc w:val="both"/>
        <w:rPr>
          <w:color w:val="000000"/>
          <w:sz w:val="26"/>
          <w:szCs w:val="26"/>
        </w:rPr>
      </w:pPr>
    </w:p>
    <w:p w14:paraId="19B2F2DC" w14:textId="77777777" w:rsidR="00C935C5" w:rsidRPr="00880C4B" w:rsidRDefault="00C935C5" w:rsidP="00C935C5">
      <w:pPr>
        <w:jc w:val="center"/>
        <w:rPr>
          <w:b/>
          <w:color w:val="000000"/>
          <w:sz w:val="26"/>
          <w:szCs w:val="26"/>
        </w:rPr>
      </w:pPr>
      <w:r w:rsidRPr="00880C4B">
        <w:rPr>
          <w:b/>
          <w:sz w:val="26"/>
          <w:szCs w:val="26"/>
        </w:rPr>
        <w:t>Раздел 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14:paraId="011BAECD" w14:textId="77777777" w:rsidR="00740DA1" w:rsidRPr="00880C4B" w:rsidRDefault="00740DA1" w:rsidP="00C85B68">
      <w:pPr>
        <w:ind w:firstLine="709"/>
        <w:jc w:val="both"/>
        <w:rPr>
          <w:color w:val="000000"/>
          <w:sz w:val="26"/>
          <w:szCs w:val="26"/>
        </w:rPr>
      </w:pPr>
    </w:p>
    <w:p w14:paraId="1E0DAFE3" w14:textId="77777777" w:rsidR="00740DA1" w:rsidRPr="00880C4B" w:rsidRDefault="00C935C5" w:rsidP="00C935C5">
      <w:pPr>
        <w:ind w:firstLine="709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Исчерпывающий перечень административных процедур</w:t>
      </w:r>
    </w:p>
    <w:p w14:paraId="0E2160E6" w14:textId="77777777" w:rsidR="00C935C5" w:rsidRPr="00880C4B" w:rsidRDefault="00C935C5" w:rsidP="00C935C5">
      <w:pPr>
        <w:ind w:firstLine="709"/>
        <w:jc w:val="center"/>
        <w:rPr>
          <w:sz w:val="26"/>
          <w:szCs w:val="26"/>
        </w:rPr>
      </w:pPr>
    </w:p>
    <w:p w14:paraId="318F16D5" w14:textId="77777777" w:rsidR="00C935C5" w:rsidRPr="00880C4B" w:rsidRDefault="00C935C5" w:rsidP="00C935C5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3.1. Предоставление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включает в себя следующие административные процедуры: </w:t>
      </w:r>
    </w:p>
    <w:p w14:paraId="596BBF35" w14:textId="77777777" w:rsidR="00C935C5" w:rsidRPr="00880C4B" w:rsidRDefault="00C935C5" w:rsidP="00C935C5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прием, проверка документов и регистрация заявления о выдаче разрешения на ввод объекта в эксплуатацию; </w:t>
      </w:r>
    </w:p>
    <w:p w14:paraId="159343F0" w14:textId="77777777" w:rsidR="002E4155" w:rsidRPr="00880C4B" w:rsidRDefault="00C935C5" w:rsidP="00C935C5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– СМЭВ); </w:t>
      </w:r>
    </w:p>
    <w:p w14:paraId="4DA20ABB" w14:textId="77777777" w:rsidR="002E4155" w:rsidRPr="00880C4B" w:rsidRDefault="002E4155" w:rsidP="00C935C5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C935C5" w:rsidRPr="00880C4B">
        <w:rPr>
          <w:sz w:val="26"/>
          <w:szCs w:val="26"/>
        </w:rPr>
        <w:t xml:space="preserve">рассмотрение документов и сведений; </w:t>
      </w:r>
    </w:p>
    <w:p w14:paraId="5C8278C8" w14:textId="77777777" w:rsidR="002E4155" w:rsidRPr="00880C4B" w:rsidRDefault="002E4155" w:rsidP="00C935C5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C935C5" w:rsidRPr="00880C4B">
        <w:rPr>
          <w:sz w:val="26"/>
          <w:szCs w:val="26"/>
        </w:rPr>
        <w:t xml:space="preserve">принятие решения; </w:t>
      </w:r>
    </w:p>
    <w:p w14:paraId="14606A20" w14:textId="77777777" w:rsidR="002E4155" w:rsidRPr="00880C4B" w:rsidRDefault="002E4155" w:rsidP="00C935C5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C935C5" w:rsidRPr="00880C4B">
        <w:rPr>
          <w:sz w:val="26"/>
          <w:szCs w:val="26"/>
        </w:rPr>
        <w:t xml:space="preserve">выдача результата. </w:t>
      </w:r>
    </w:p>
    <w:p w14:paraId="51D3FC74" w14:textId="77777777" w:rsidR="00C935C5" w:rsidRPr="00880C4B" w:rsidRDefault="00C935C5" w:rsidP="00C935C5">
      <w:pPr>
        <w:ind w:firstLine="709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Описание административных процедур представлено в Приложении № 10 к настоящему Административному регламенту.</w:t>
      </w:r>
    </w:p>
    <w:p w14:paraId="4C88DC23" w14:textId="77777777" w:rsidR="002E4155" w:rsidRPr="00880C4B" w:rsidRDefault="002E4155" w:rsidP="00C935C5">
      <w:pPr>
        <w:ind w:firstLine="709"/>
        <w:jc w:val="both"/>
        <w:rPr>
          <w:sz w:val="26"/>
          <w:szCs w:val="26"/>
        </w:rPr>
      </w:pPr>
    </w:p>
    <w:p w14:paraId="3971F711" w14:textId="77777777" w:rsidR="002E4155" w:rsidRPr="00880C4B" w:rsidRDefault="002E4155" w:rsidP="002E4155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14:paraId="64202489" w14:textId="77777777" w:rsidR="002E4155" w:rsidRPr="00880C4B" w:rsidRDefault="002E4155" w:rsidP="002E4155">
      <w:pPr>
        <w:jc w:val="center"/>
        <w:rPr>
          <w:sz w:val="26"/>
          <w:szCs w:val="26"/>
        </w:rPr>
      </w:pPr>
    </w:p>
    <w:p w14:paraId="4026820C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3.2. При предоставлении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в электронной форме заявителю обеспечиваются: </w:t>
      </w:r>
    </w:p>
    <w:p w14:paraId="2057DDE1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получение информации о порядке и сроках предоставления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услуги;</w:t>
      </w:r>
    </w:p>
    <w:p w14:paraId="65E7BA35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формирование заявления о выдаче разрешения на ввод объекта в эксплуатацию; </w:t>
      </w:r>
    </w:p>
    <w:p w14:paraId="05DF694F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прием и регистрация </w:t>
      </w:r>
      <w:r w:rsidR="00DB6417" w:rsidRPr="00880C4B">
        <w:rPr>
          <w:sz w:val="26"/>
          <w:szCs w:val="26"/>
        </w:rPr>
        <w:t>Уполномоченным органом</w:t>
      </w:r>
      <w:r w:rsidRPr="00880C4B">
        <w:rPr>
          <w:sz w:val="26"/>
          <w:szCs w:val="26"/>
        </w:rPr>
        <w:t xml:space="preserve"> заявления о выдаче разрешения на ввод объекта в эксплуатацию и иных документов, необходимых для предоставления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услуги; </w:t>
      </w:r>
    </w:p>
    <w:p w14:paraId="66D7BE4F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получение результата предоставления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услуги; </w:t>
      </w:r>
    </w:p>
    <w:p w14:paraId="7DACC8E4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получение сведений о ходе рассмотрения заявления о выдаче разрешения на ввод объекта в эксплуатацию; </w:t>
      </w:r>
    </w:p>
    <w:p w14:paraId="68A3DE1E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осуществление оценки качества предоставления </w:t>
      </w:r>
      <w:r w:rsidR="00DB6417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услуги; </w:t>
      </w:r>
    </w:p>
    <w:p w14:paraId="718D1883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DB6417" w:rsidRPr="00880C4B">
        <w:rPr>
          <w:sz w:val="26"/>
          <w:szCs w:val="26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 либо муниципального служащего</w:t>
      </w:r>
      <w:r w:rsidRPr="00880C4B">
        <w:rPr>
          <w:sz w:val="26"/>
          <w:szCs w:val="26"/>
        </w:rPr>
        <w:t>.</w:t>
      </w:r>
    </w:p>
    <w:p w14:paraId="4CF23DD8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</w:p>
    <w:p w14:paraId="043B62CF" w14:textId="77777777" w:rsidR="002E4155" w:rsidRPr="00880C4B" w:rsidRDefault="002E4155" w:rsidP="002E4155">
      <w:pPr>
        <w:ind w:firstLine="708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Порядок осуществления административных процедур (действий) в электронной форме</w:t>
      </w:r>
    </w:p>
    <w:p w14:paraId="754A62C8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</w:p>
    <w:p w14:paraId="41BC8CB7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3.3. Формирование заявления о выдаче разрешения на ввод объекта в эксплуатацию. </w:t>
      </w:r>
    </w:p>
    <w:p w14:paraId="796F1E45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Формирование заявления о выдаче разрешения на ввод объекта в эксплуатацию осуществляется посредством заполнения электронной формы заявления о выдаче разрешения на ввод объекта в эксплуатацию на Едином портале, региональном портале </w:t>
      </w:r>
      <w:r w:rsidRPr="00880C4B">
        <w:rPr>
          <w:sz w:val="26"/>
          <w:szCs w:val="26"/>
        </w:rPr>
        <w:lastRenderedPageBreak/>
        <w:t xml:space="preserve">без необходимости дополнительной подачи заявления о выдаче разрешения на ввод объекта в эксплуатацию в какой-либо иной форме. </w:t>
      </w:r>
    </w:p>
    <w:p w14:paraId="36E93C72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Форматно-логическая проверка сформированного заявления о выдаче разрешения на ввод объекта в эксплуатацию осуществляется после заполнения заявителем каждого из полей электронной формы заявления о выдаче разрешения на ввод объекта в эксплуатацию. При выявлении некорректно заполненного поля электронной формы заявления о выдаче разрешения на ввод объекта в эксплуатацию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ввод объекта в эксплуатацию. </w:t>
      </w:r>
    </w:p>
    <w:p w14:paraId="2CC0B32A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При формировании заявления заявителю обеспечивается: </w:t>
      </w:r>
    </w:p>
    <w:p w14:paraId="77A60C40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возможность копирования и сохранения заявления о выдаче разрешения на ввод объекта в эксплуатацию и иных документов, указанных в подпунктах </w:t>
      </w:r>
      <w:r w:rsidR="00560B89" w:rsidRPr="00880C4B">
        <w:rPr>
          <w:sz w:val="26"/>
          <w:szCs w:val="26"/>
        </w:rPr>
        <w:br/>
      </w:r>
      <w:r w:rsidRPr="00880C4B">
        <w:rPr>
          <w:sz w:val="26"/>
          <w:szCs w:val="26"/>
        </w:rPr>
        <w:t xml:space="preserve">«б» - «д» пункта 2.8, пункте 2.9 настоящего Административного регламента, необходимых для предоставления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услуги; </w:t>
      </w:r>
    </w:p>
    <w:p w14:paraId="3830E3B8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возможность печати на бумажном носителе копии электронной формы заявления о выдаче разрешения на ввод объекта в эксплуатацию; </w:t>
      </w:r>
    </w:p>
    <w:p w14:paraId="469CD60C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в) сохранение ранее введенных в электронную форму заявления о выдаче разрешения на ввод объекта в эксплуатацию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 о выдаче разрешения на ввод объекта в эксплуатацию; </w:t>
      </w:r>
    </w:p>
    <w:p w14:paraId="09CC59C9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г) заполнение полей электронной формы заявления о выдаче разрешения на ввод объекта в эксплуатацию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 </w:t>
      </w:r>
    </w:p>
    <w:p w14:paraId="7F9D3C2C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д) возможность вернуться на любой из этапов заполнения электронной формы заявления о выдаче разрешения на ввод объекта в эксплуатацию без потери ранее введенной информации; </w:t>
      </w:r>
    </w:p>
    <w:p w14:paraId="4E1A611D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е) возможность доступа заявителя на Едином портале, региональном портале к ранее поданным им заявлениям о выдаче разрешения на ввод объекта в эксплуатацию в течение не менее одного года, а также частично сформированных заявлений о выдаче разрешения на ввод объекта в эксплуатацию</w:t>
      </w:r>
      <w:r w:rsidR="00ED25E4" w:rsidRPr="00880C4B">
        <w:rPr>
          <w:sz w:val="26"/>
          <w:szCs w:val="26"/>
        </w:rPr>
        <w:t xml:space="preserve"> </w:t>
      </w:r>
      <w:r w:rsidRPr="00880C4B">
        <w:rPr>
          <w:sz w:val="26"/>
          <w:szCs w:val="26"/>
        </w:rPr>
        <w:t xml:space="preserve">– в течение не менее 3 месяцев. </w:t>
      </w:r>
    </w:p>
    <w:p w14:paraId="650C7C8F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Сформированное и подписанное заявление о выдаче разрешения на ввод объекта в эксплуатацию и иные документы, необходимые для предоставления услуги, направляются в </w:t>
      </w:r>
      <w:r w:rsidR="00ED25E4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 посредством Единого портала, регионального портала.</w:t>
      </w:r>
    </w:p>
    <w:p w14:paraId="2B1370C9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3.4. </w:t>
      </w:r>
      <w:r w:rsidR="00ED25E4" w:rsidRPr="00880C4B">
        <w:rPr>
          <w:sz w:val="26"/>
          <w:szCs w:val="26"/>
        </w:rPr>
        <w:t>Уполномоченный орган</w:t>
      </w:r>
      <w:r w:rsidRPr="00880C4B">
        <w:rPr>
          <w:sz w:val="26"/>
          <w:szCs w:val="26"/>
        </w:rPr>
        <w:t xml:space="preserve"> обеспечивает в срок не позднее одного рабочего дня с момента подачи заявления о выдаче разрешения на ввод объекта в эксплуатацию на Едином портале, региональном портале, а в случае его поступления в выходной, нерабочий праздничный день, – в следующий за ним первый рабочий день: </w:t>
      </w:r>
    </w:p>
    <w:p w14:paraId="23DAAC02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прием документов, необходимых для предоставления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и направление заявителю электронного сообщения о поступлении заявления о выдаче разрешения на ввод объекта в эксплуатацию; </w:t>
      </w:r>
    </w:p>
    <w:p w14:paraId="17058C2A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регистрацию заявления о выдаче разрешения на ввод объекта в эксплуатацию и направление заявителю уведомления о регистрации заявления о выдаче разрешения на ввод объекта в эксплуатацию либо об отказе в приеме документов, необходимых для предоставления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услуги.</w:t>
      </w:r>
    </w:p>
    <w:p w14:paraId="4ADEED04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lastRenderedPageBreak/>
        <w:t xml:space="preserve">3.5. Электронное заявление о выдаче разрешения на ввод объекта в эксплуатацию становится доступным для должностного лица </w:t>
      </w:r>
      <w:r w:rsidR="00ED25E4" w:rsidRPr="00880C4B">
        <w:rPr>
          <w:sz w:val="26"/>
          <w:szCs w:val="26"/>
        </w:rPr>
        <w:t>Уполномоченного органа</w:t>
      </w:r>
      <w:r w:rsidRPr="00880C4B">
        <w:rPr>
          <w:sz w:val="26"/>
          <w:szCs w:val="26"/>
        </w:rPr>
        <w:t xml:space="preserve">, ответственного за прием и регистрацию заявления о выдаче разрешения на ввод объекта в эксплуатацию (далее – ответственное должностное лицо), в государственной информационной системе, используемой </w:t>
      </w:r>
      <w:r w:rsidR="00ED25E4" w:rsidRPr="00880C4B">
        <w:rPr>
          <w:sz w:val="26"/>
          <w:szCs w:val="26"/>
        </w:rPr>
        <w:t>Уполномоченным органом</w:t>
      </w:r>
      <w:r w:rsidRPr="00880C4B">
        <w:rPr>
          <w:sz w:val="26"/>
          <w:szCs w:val="26"/>
        </w:rPr>
        <w:t xml:space="preserve"> для предоставления услуги (далее – ГИС). </w:t>
      </w:r>
    </w:p>
    <w:p w14:paraId="65379069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Ответственное должностное лицо: </w:t>
      </w:r>
    </w:p>
    <w:p w14:paraId="1FAC03CF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проверяет наличие электронных заявлений о выдаче разрешения на ввод объекта в эксплуатацию поступивших посредством Единого портала, регионального портала, с периодом не реже 2 раз в день; </w:t>
      </w:r>
    </w:p>
    <w:p w14:paraId="251AD2C0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рассматривает поступившие заявления о выдаче разрешения на ввод объекта в эксплуатацию и приложенные к ним документы; </w:t>
      </w:r>
    </w:p>
    <w:p w14:paraId="1113CC38" w14:textId="77777777" w:rsidR="002E4155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производит действия в соответствии с пунктом 3.4 настоящего Административного регламента.</w:t>
      </w:r>
    </w:p>
    <w:p w14:paraId="3F8E4A39" w14:textId="77777777" w:rsidR="00FB25E0" w:rsidRPr="00880C4B" w:rsidRDefault="002E4155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3.6. Заявителю в качестве результата предоставления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обеспечивается возможность получения документа: </w:t>
      </w:r>
    </w:p>
    <w:p w14:paraId="50C24A4B" w14:textId="77777777" w:rsidR="00FB25E0" w:rsidRPr="00880C4B" w:rsidRDefault="00FB25E0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2E4155" w:rsidRPr="00880C4B">
        <w:rPr>
          <w:sz w:val="26"/>
          <w:szCs w:val="26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ED25E4" w:rsidRPr="00880C4B">
        <w:rPr>
          <w:sz w:val="26"/>
          <w:szCs w:val="26"/>
        </w:rPr>
        <w:t>Уполномоченного органа</w:t>
      </w:r>
      <w:r w:rsidR="002E4155" w:rsidRPr="00880C4B">
        <w:rPr>
          <w:sz w:val="26"/>
          <w:szCs w:val="26"/>
        </w:rPr>
        <w:t xml:space="preserve">, направленного заявителю в личный кабинет на Едином портале, региональном портале; </w:t>
      </w:r>
    </w:p>
    <w:p w14:paraId="48A8F411" w14:textId="77777777" w:rsidR="002E4155" w:rsidRPr="00880C4B" w:rsidRDefault="00FB25E0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</w:t>
      </w:r>
      <w:r w:rsidR="002E4155" w:rsidRPr="00880C4B">
        <w:rPr>
          <w:sz w:val="26"/>
          <w:szCs w:val="26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14:paraId="14A7FB55" w14:textId="77777777" w:rsidR="00FB25E0" w:rsidRPr="00880C4B" w:rsidRDefault="00FB25E0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3.7. Получение информации о ходе рассмотрения заявления о выдаче разрешения на ввод объекта в эксплуатацию и о результате предоставления</w:t>
      </w:r>
      <w:r w:rsidR="00ED25E4" w:rsidRPr="00880C4B">
        <w:rPr>
          <w:sz w:val="26"/>
          <w:szCs w:val="26"/>
        </w:rPr>
        <w:t xml:space="preserve"> муниципальной</w:t>
      </w:r>
      <w:r w:rsidRPr="00880C4B">
        <w:rPr>
          <w:sz w:val="26"/>
          <w:szCs w:val="26"/>
        </w:rPr>
        <w:t xml:space="preserve">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 о выдаче разрешения на ввод объекта в эксплуатацию, а также информацию о дальнейших действиях в личном кабинете по собственной инициативе, в любое время. </w:t>
      </w:r>
    </w:p>
    <w:p w14:paraId="0B61A67A" w14:textId="77777777" w:rsidR="00FB25E0" w:rsidRPr="00880C4B" w:rsidRDefault="00FB25E0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При предоставлении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в электронной форме заявителю направляется: </w:t>
      </w:r>
    </w:p>
    <w:p w14:paraId="3C3C4B72" w14:textId="77777777" w:rsidR="00FB25E0" w:rsidRPr="00880C4B" w:rsidRDefault="00FB25E0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а) уведомление о приеме и регистрации заявления о выдаче разрешения на ввод объекта в эксплуатацию и иных документов, необходимых для предоставления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содержащее сведения о факте приема заявления о выдаче разрешения на ввод объекта в эксплуатацию и документов, необходимых для предоставления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и начале процедуры предоставления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а также сведения о дате и времени окончания предоставления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либо мотивированный отказ в приеме документов, необходимых для предоставления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услуги; </w:t>
      </w:r>
    </w:p>
    <w:p w14:paraId="702725EF" w14:textId="77777777" w:rsidR="00FB25E0" w:rsidRPr="00880C4B" w:rsidRDefault="00FB25E0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уведомление о результатах рассмотрения документов, необходимых для предоставления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услуги, содержащее сведения о принятии положительного решения о предоставлении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и возможности получить результат предоставления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либо мотивированный отказ в предоставлении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>услуги.</w:t>
      </w:r>
    </w:p>
    <w:p w14:paraId="28E733A4" w14:textId="77777777" w:rsidR="00FB25E0" w:rsidRPr="00880C4B" w:rsidRDefault="00FB25E0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3.8. Оценка качества предоставления муниципальной услуги. </w:t>
      </w:r>
    </w:p>
    <w:p w14:paraId="48B4F11F" w14:textId="77777777" w:rsidR="00FB25E0" w:rsidRPr="00880C4B" w:rsidRDefault="00FB25E0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Оценка качества предоставления </w:t>
      </w:r>
      <w:r w:rsidR="00ED25E4" w:rsidRPr="00880C4B">
        <w:rPr>
          <w:sz w:val="26"/>
          <w:szCs w:val="26"/>
        </w:rPr>
        <w:t xml:space="preserve">муниципальной </w:t>
      </w:r>
      <w:r w:rsidRPr="00880C4B">
        <w:rPr>
          <w:sz w:val="26"/>
          <w:szCs w:val="26"/>
        </w:rPr>
        <w:t xml:space="preserve">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</w:t>
      </w:r>
      <w:r w:rsidRPr="00880C4B">
        <w:rPr>
          <w:sz w:val="26"/>
          <w:szCs w:val="26"/>
        </w:rPr>
        <w:lastRenderedPageBreak/>
        <w:t>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</w:t>
      </w:r>
      <w:r w:rsidR="00ED25E4" w:rsidRPr="00880C4B">
        <w:rPr>
          <w:sz w:val="26"/>
          <w:szCs w:val="26"/>
        </w:rPr>
        <w:t xml:space="preserve"> </w:t>
      </w:r>
      <w:r w:rsidRPr="00880C4B">
        <w:rPr>
          <w:sz w:val="26"/>
          <w:szCs w:val="26"/>
        </w:rPr>
        <w:t>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6093043B" w14:textId="77777777" w:rsidR="00FB25E0" w:rsidRPr="00880C4B" w:rsidRDefault="00FB25E0" w:rsidP="002E4155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3.9. </w:t>
      </w:r>
      <w:r w:rsidR="00ED6300" w:rsidRPr="00880C4B">
        <w:rPr>
          <w:sz w:val="26"/>
          <w:szCs w:val="26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от 27.07.2010 г. № 210-ФЗ и в порядке, установленном постановлением Правительства Российской Федерации от 20 ноября 2012 г.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Pr="00880C4B">
        <w:rPr>
          <w:sz w:val="26"/>
          <w:szCs w:val="26"/>
        </w:rPr>
        <w:t>.</w:t>
      </w:r>
    </w:p>
    <w:p w14:paraId="031640B3" w14:textId="77777777" w:rsidR="004F59CD" w:rsidRPr="00880C4B" w:rsidRDefault="004F59CD" w:rsidP="00AF76F7">
      <w:pPr>
        <w:jc w:val="center"/>
        <w:rPr>
          <w:b/>
          <w:sz w:val="26"/>
          <w:szCs w:val="26"/>
        </w:rPr>
      </w:pPr>
    </w:p>
    <w:p w14:paraId="07BCD0C6" w14:textId="77777777" w:rsidR="00AF76F7" w:rsidRPr="00880C4B" w:rsidRDefault="00DE0305" w:rsidP="00AF76F7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 xml:space="preserve">Раздел </w:t>
      </w:r>
      <w:r w:rsidR="00AF76F7" w:rsidRPr="00880C4B">
        <w:rPr>
          <w:b/>
          <w:sz w:val="26"/>
          <w:szCs w:val="26"/>
        </w:rPr>
        <w:t>I</w:t>
      </w:r>
      <w:r w:rsidRPr="00880C4B">
        <w:rPr>
          <w:b/>
          <w:sz w:val="26"/>
          <w:szCs w:val="26"/>
          <w:lang w:val="en-US"/>
        </w:rPr>
        <w:t>V</w:t>
      </w:r>
      <w:r w:rsidR="00AF76F7" w:rsidRPr="00880C4B">
        <w:rPr>
          <w:b/>
          <w:sz w:val="26"/>
          <w:szCs w:val="26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14:paraId="71A1E2D1" w14:textId="77777777" w:rsidR="00AF76F7" w:rsidRPr="00880C4B" w:rsidRDefault="00AF76F7" w:rsidP="00AF76F7">
      <w:pPr>
        <w:jc w:val="center"/>
        <w:rPr>
          <w:sz w:val="26"/>
          <w:szCs w:val="26"/>
        </w:rPr>
      </w:pPr>
    </w:p>
    <w:p w14:paraId="6A87672C" w14:textId="77777777" w:rsidR="00AF76F7" w:rsidRPr="00880C4B" w:rsidRDefault="00AF76F7" w:rsidP="00AF76F7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 xml:space="preserve">Исчерпывающий перечень административных процедур (действий) при предоставлении муниципальной услуги, выполняемых </w:t>
      </w:r>
    </w:p>
    <w:p w14:paraId="678DEC42" w14:textId="77777777" w:rsidR="00AF76F7" w:rsidRPr="00880C4B" w:rsidRDefault="00AF76F7" w:rsidP="00AF76F7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многофункциональными центрами</w:t>
      </w:r>
    </w:p>
    <w:p w14:paraId="4AAD81AF" w14:textId="77777777" w:rsidR="00AF76F7" w:rsidRPr="00880C4B" w:rsidRDefault="00AF76F7" w:rsidP="00AF76F7">
      <w:pPr>
        <w:jc w:val="center"/>
        <w:rPr>
          <w:sz w:val="26"/>
          <w:szCs w:val="26"/>
        </w:rPr>
      </w:pPr>
    </w:p>
    <w:p w14:paraId="7D54EB04" w14:textId="77777777" w:rsidR="00CC566B" w:rsidRPr="00880C4B" w:rsidRDefault="00DE0305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4</w:t>
      </w:r>
      <w:r w:rsidR="00CC566B" w:rsidRPr="00880C4B">
        <w:rPr>
          <w:sz w:val="26"/>
          <w:szCs w:val="26"/>
        </w:rPr>
        <w:t xml:space="preserve">.1 Многофункциональный центр осуществляет: </w:t>
      </w:r>
    </w:p>
    <w:p w14:paraId="3DC8ED7E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информирование заявителей о порядке предоставления муниципальной услуги в многофункциональном центре, о ходе предоставления муниципальной услуги, 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 </w:t>
      </w:r>
    </w:p>
    <w:p w14:paraId="604BCA1F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прием и регистрацию заявления и документов, необходимых для предоставления муниципальной услуги;</w:t>
      </w:r>
    </w:p>
    <w:p w14:paraId="5695EED0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услуг.</w:t>
      </w:r>
    </w:p>
    <w:p w14:paraId="50F77C73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В соответствии с частью 1.1 статьи 16 Федерального закона № 210-ФЗ для реализации своих функций многофункциональный центр вправе привлекать иные организации. </w:t>
      </w:r>
    </w:p>
    <w:p w14:paraId="416E2E48" w14:textId="77777777" w:rsidR="00AF76F7" w:rsidRPr="00880C4B" w:rsidRDefault="00AF76F7" w:rsidP="00AF76F7">
      <w:pPr>
        <w:ind w:firstLine="708"/>
        <w:jc w:val="both"/>
        <w:rPr>
          <w:sz w:val="26"/>
          <w:szCs w:val="26"/>
        </w:rPr>
      </w:pPr>
    </w:p>
    <w:p w14:paraId="3AF24637" w14:textId="77777777" w:rsidR="00CC566B" w:rsidRPr="00880C4B" w:rsidRDefault="00CC566B" w:rsidP="00CC566B">
      <w:pPr>
        <w:ind w:firstLine="708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Информирование заявителей</w:t>
      </w:r>
    </w:p>
    <w:p w14:paraId="7B7C7F73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</w:p>
    <w:p w14:paraId="723245F3" w14:textId="77777777" w:rsidR="00CC566B" w:rsidRPr="00880C4B" w:rsidRDefault="00DE0305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4</w:t>
      </w:r>
      <w:r w:rsidR="00CC566B" w:rsidRPr="00880C4B">
        <w:rPr>
          <w:sz w:val="26"/>
          <w:szCs w:val="26"/>
        </w:rPr>
        <w:t xml:space="preserve">.2. Информирование заявителя многофункциональным центром осуществляется следующими способами: </w:t>
      </w:r>
    </w:p>
    <w:p w14:paraId="0DB28021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а) путем размещения информации на официальных сайтах и информационных стендах многофункционального центра;</w:t>
      </w:r>
    </w:p>
    <w:p w14:paraId="13EA276A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б) при обращении заявителя в многофункциональный центр лично, по телефону, посредством почтовых отправлений, либо по электронной почте. </w:t>
      </w:r>
    </w:p>
    <w:p w14:paraId="18F6D48B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 </w:t>
      </w:r>
    </w:p>
    <w:p w14:paraId="50449377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Ответ на телефонный звонок должен начинаться с информации о наименовании организации, фамилии, имени, отчестве (при наличии)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14:paraId="71DA1432" w14:textId="77777777" w:rsidR="00CC566B" w:rsidRPr="00880C4B" w:rsidRDefault="00CC566B" w:rsidP="00AF76F7">
      <w:pPr>
        <w:ind w:firstLine="708"/>
        <w:jc w:val="both"/>
        <w:rPr>
          <w:sz w:val="26"/>
          <w:szCs w:val="26"/>
        </w:rPr>
      </w:pPr>
    </w:p>
    <w:p w14:paraId="5645A571" w14:textId="77777777" w:rsidR="00CC566B" w:rsidRPr="00880C4B" w:rsidRDefault="00CC566B" w:rsidP="00CC566B">
      <w:pPr>
        <w:ind w:firstLine="708"/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Прием и регистрация заявления и документов, необходимых для предоставления муниципальной услуги</w:t>
      </w:r>
    </w:p>
    <w:p w14:paraId="48E8D3D1" w14:textId="77777777" w:rsidR="00CC566B" w:rsidRPr="00880C4B" w:rsidRDefault="00CC566B" w:rsidP="00CC566B">
      <w:pPr>
        <w:ind w:firstLine="708"/>
        <w:jc w:val="both"/>
        <w:rPr>
          <w:b/>
          <w:sz w:val="26"/>
          <w:szCs w:val="26"/>
        </w:rPr>
      </w:pPr>
    </w:p>
    <w:p w14:paraId="2712C4C1" w14:textId="77777777" w:rsidR="00CC566B" w:rsidRPr="00880C4B" w:rsidRDefault="00DE0305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4</w:t>
      </w:r>
      <w:r w:rsidR="00CC566B" w:rsidRPr="00880C4B">
        <w:rPr>
          <w:sz w:val="26"/>
          <w:szCs w:val="26"/>
        </w:rPr>
        <w:t>.3. Основанием для начала административной процедуры является  личное обращение гражданина в многофункциональный центр.</w:t>
      </w:r>
    </w:p>
    <w:p w14:paraId="1612F310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Прием заявителей для получения муниципальной услуги осуществляется в порядке очередности при получении номерного талона из терминала электронной очереди, соответствующего цели обращения  либо по предварительной записи. </w:t>
      </w:r>
    </w:p>
    <w:p w14:paraId="70036335" w14:textId="77777777" w:rsidR="00CC566B" w:rsidRPr="00880C4B" w:rsidRDefault="00DE0305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4</w:t>
      </w:r>
      <w:r w:rsidR="00CC566B" w:rsidRPr="00880C4B">
        <w:rPr>
          <w:sz w:val="26"/>
          <w:szCs w:val="26"/>
        </w:rPr>
        <w:t>.4. Работник многофункционального центра осуществляет следующие действия:</w:t>
      </w:r>
    </w:p>
    <w:p w14:paraId="4D01E383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5C81EAC9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проверяет  полномочия представителя заявителя (в случае обращения представителя заявителя);</w:t>
      </w:r>
    </w:p>
    <w:p w14:paraId="7F1904D2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принимает от заявителя (представителя заявителя) заявление и документы, необходимые для предоставления муниципальной услуги;</w:t>
      </w:r>
    </w:p>
    <w:p w14:paraId="7DDAEA64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запрашивает согласие заявителя на участие в смс-опросе для оценки качества предоставления муниципальной услуги;</w:t>
      </w:r>
    </w:p>
    <w:p w14:paraId="525EF324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передает в приоритетном порядке (вне очереди) не позднее одного рабочего дня, следующего за днем приема заявления комплект документов с вложением описи в каждый комплект по реестру передачи документов в Уполномоченный орган для принятия решения.</w:t>
      </w:r>
    </w:p>
    <w:p w14:paraId="1FA28CD0" w14:textId="77777777" w:rsidR="00CC566B" w:rsidRPr="00880C4B" w:rsidRDefault="00DE0305" w:rsidP="00CC566B">
      <w:pPr>
        <w:ind w:firstLine="708"/>
        <w:jc w:val="both"/>
        <w:rPr>
          <w:color w:val="FF0000"/>
          <w:sz w:val="26"/>
          <w:szCs w:val="26"/>
        </w:rPr>
      </w:pPr>
      <w:r w:rsidRPr="00880C4B">
        <w:rPr>
          <w:sz w:val="26"/>
          <w:szCs w:val="26"/>
        </w:rPr>
        <w:t>4</w:t>
      </w:r>
      <w:r w:rsidR="00CC566B" w:rsidRPr="00880C4B">
        <w:rPr>
          <w:sz w:val="26"/>
          <w:szCs w:val="26"/>
        </w:rPr>
        <w:t xml:space="preserve">.5. Результатом административной процедуры является прием и регистрация заявления о </w:t>
      </w:r>
      <w:r w:rsidR="00907A26" w:rsidRPr="00880C4B">
        <w:rPr>
          <w:sz w:val="26"/>
          <w:szCs w:val="26"/>
        </w:rPr>
        <w:t xml:space="preserve">выдаче разрешения на ввод объекта в эксплуатацию </w:t>
      </w:r>
      <w:r w:rsidR="00CC566B" w:rsidRPr="00880C4B">
        <w:rPr>
          <w:sz w:val="26"/>
          <w:szCs w:val="26"/>
        </w:rPr>
        <w:t>и документов, необходимых для предоставления муниципальной услуги.</w:t>
      </w:r>
    </w:p>
    <w:p w14:paraId="3A00CE25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</w:p>
    <w:p w14:paraId="4BF13F53" w14:textId="77777777" w:rsidR="00CC566B" w:rsidRPr="00880C4B" w:rsidRDefault="00CC566B" w:rsidP="00CC566B">
      <w:pPr>
        <w:jc w:val="center"/>
        <w:rPr>
          <w:b/>
          <w:sz w:val="26"/>
          <w:szCs w:val="26"/>
        </w:rPr>
      </w:pPr>
      <w:r w:rsidRPr="00880C4B">
        <w:rPr>
          <w:b/>
          <w:sz w:val="26"/>
          <w:szCs w:val="26"/>
        </w:rPr>
        <w:t>Выдача заявителю результата предоставления муниципальной услуги</w:t>
      </w:r>
    </w:p>
    <w:p w14:paraId="011743D9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</w:p>
    <w:p w14:paraId="7492967F" w14:textId="77777777" w:rsidR="00CC566B" w:rsidRPr="00880C4B" w:rsidRDefault="00DE0305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lastRenderedPageBreak/>
        <w:t>4</w:t>
      </w:r>
      <w:r w:rsidR="00CC566B" w:rsidRPr="00880C4B">
        <w:rPr>
          <w:sz w:val="26"/>
          <w:szCs w:val="26"/>
        </w:rPr>
        <w:t>.6. 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не позднее одного рабочего дня, следующего за днем подготовки результата предо</w:t>
      </w:r>
      <w:r w:rsidR="00567099" w:rsidRPr="00880C4B">
        <w:rPr>
          <w:sz w:val="26"/>
          <w:szCs w:val="26"/>
        </w:rPr>
        <w:t xml:space="preserve">ставления муниципальной услуги </w:t>
      </w:r>
      <w:r w:rsidR="00CC566B" w:rsidRPr="00880C4B">
        <w:rPr>
          <w:sz w:val="26"/>
          <w:szCs w:val="26"/>
        </w:rPr>
        <w:t xml:space="preserve">передает документы в многофункциональный центр для последующей выдачи заявителю (представителю). </w:t>
      </w:r>
    </w:p>
    <w:p w14:paraId="36A48EF5" w14:textId="77777777" w:rsidR="00CC566B" w:rsidRPr="00880C4B" w:rsidRDefault="00DE0305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4</w:t>
      </w:r>
      <w:r w:rsidR="00CC566B" w:rsidRPr="00880C4B">
        <w:rPr>
          <w:sz w:val="26"/>
          <w:szCs w:val="26"/>
        </w:rPr>
        <w:t xml:space="preserve">.7.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14:paraId="620D25F1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Работник многофункционального центра осуществляет следующие действия: </w:t>
      </w:r>
    </w:p>
    <w:p w14:paraId="2D757FB2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устанавливает личность заявителя на основании документа, удостоверяющего личность в соответствии с законодательством Российской Федерации; </w:t>
      </w:r>
    </w:p>
    <w:p w14:paraId="0FB08DC8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проверяет полномочия представителя заявителя (в случае обращения представителя заявителя); </w:t>
      </w:r>
    </w:p>
    <w:p w14:paraId="033BFB64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определяет статус исполнения заявления заявителя в ГИС; </w:t>
      </w:r>
    </w:p>
    <w:p w14:paraId="2F27D49D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распечатывает результат предоставления муниципальной услуги в виде экземпляра электронного документа на бумажном носителе (в случае подачи заявления  о предоставлении муниципальной услуги через ЕПГУ);</w:t>
      </w:r>
    </w:p>
    <w:p w14:paraId="2614681A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>- заверяет экземпляр электронного документа на бумажном носителе с использованием печати многофункционального центра (в случае подачи заявления  о предоставлении муниципальной услуги через ЕПГУ);</w:t>
      </w:r>
    </w:p>
    <w:p w14:paraId="77EA687C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выдает документы заявителю, при необходимости запрашивает у заявителя подписи за каждый выданный документ; </w:t>
      </w:r>
    </w:p>
    <w:p w14:paraId="76B76257" w14:textId="77777777" w:rsidR="00CC566B" w:rsidRPr="00880C4B" w:rsidRDefault="00CC566B" w:rsidP="00CC566B">
      <w:pPr>
        <w:ind w:firstLine="708"/>
        <w:jc w:val="both"/>
        <w:rPr>
          <w:sz w:val="26"/>
          <w:szCs w:val="26"/>
        </w:rPr>
      </w:pPr>
      <w:r w:rsidRPr="00880C4B">
        <w:rPr>
          <w:sz w:val="26"/>
          <w:szCs w:val="26"/>
        </w:rPr>
        <w:t xml:space="preserve">- запрашивает согласие заявителя на участие в смс-опросе для оценки качества предоставленной муниципальной услуги. </w:t>
      </w:r>
    </w:p>
    <w:p w14:paraId="7444A933" w14:textId="77777777" w:rsidR="00CC566B" w:rsidRPr="00880C4B" w:rsidRDefault="00CC566B" w:rsidP="00AF76F7">
      <w:pPr>
        <w:ind w:firstLine="708"/>
        <w:jc w:val="both"/>
        <w:rPr>
          <w:sz w:val="26"/>
          <w:szCs w:val="26"/>
        </w:rPr>
      </w:pPr>
    </w:p>
    <w:p w14:paraId="091C04A3" w14:textId="77777777" w:rsidR="00CC566B" w:rsidRPr="00880C4B" w:rsidRDefault="00CC566B" w:rsidP="00AF76F7">
      <w:pPr>
        <w:ind w:firstLine="708"/>
        <w:jc w:val="both"/>
        <w:rPr>
          <w:sz w:val="26"/>
          <w:szCs w:val="26"/>
        </w:rPr>
      </w:pPr>
    </w:p>
    <w:p w14:paraId="12EAA57A" w14:textId="77777777" w:rsidR="00CC566B" w:rsidRPr="00880C4B" w:rsidRDefault="00CC566B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4EDAFF01" w14:textId="77777777" w:rsidR="00DE0305" w:rsidRPr="00880C4B" w:rsidRDefault="00DE0305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4275A05B" w14:textId="77777777" w:rsidR="00DE0305" w:rsidRPr="00880C4B" w:rsidRDefault="00DE0305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3595987A" w14:textId="77777777" w:rsidR="00DE0305" w:rsidRPr="00880C4B" w:rsidRDefault="00DE0305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47075CDB" w14:textId="77777777" w:rsidR="00DE0305" w:rsidRPr="00880C4B" w:rsidRDefault="00DE0305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008223EA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1BA88022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2A484DB4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32D9BDF5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66592DBD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063CAA08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6053A229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0380F403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051DC6E6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626414AF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347A6114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55EB1E7F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37FDCCFF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1EAE2AD4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1AADD8D7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1A647112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1A528586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6AD9322E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2966FA03" w14:textId="77777777" w:rsidR="004F59CD" w:rsidRPr="00880C4B" w:rsidRDefault="004F59CD" w:rsidP="00483920">
      <w:pPr>
        <w:overflowPunct/>
        <w:autoSpaceDE/>
        <w:autoSpaceDN/>
        <w:adjustRightInd/>
        <w:jc w:val="right"/>
        <w:textAlignment w:val="auto"/>
        <w:rPr>
          <w:sz w:val="26"/>
          <w:szCs w:val="26"/>
        </w:rPr>
      </w:pPr>
    </w:p>
    <w:p w14:paraId="6E91FCC2" w14:textId="0D383A07" w:rsidR="004F59CD" w:rsidRDefault="004F59CD" w:rsidP="00483920">
      <w:pPr>
        <w:overflowPunct/>
        <w:autoSpaceDE/>
        <w:autoSpaceDN/>
        <w:adjustRightInd/>
        <w:jc w:val="right"/>
        <w:textAlignment w:val="auto"/>
        <w:rPr>
          <w:sz w:val="28"/>
          <w:szCs w:val="28"/>
        </w:rPr>
      </w:pPr>
    </w:p>
    <w:p w14:paraId="4116C8E1" w14:textId="22252B45" w:rsidR="00C71B90" w:rsidRDefault="00C71B90" w:rsidP="00483920">
      <w:pPr>
        <w:overflowPunct/>
        <w:autoSpaceDE/>
        <w:autoSpaceDN/>
        <w:adjustRightInd/>
        <w:jc w:val="right"/>
        <w:textAlignment w:val="auto"/>
        <w:rPr>
          <w:sz w:val="28"/>
          <w:szCs w:val="28"/>
        </w:rPr>
      </w:pPr>
    </w:p>
    <w:p w14:paraId="06F9AD24" w14:textId="337404F6" w:rsidR="00C71B90" w:rsidRDefault="00C71B90" w:rsidP="00483920">
      <w:pPr>
        <w:overflowPunct/>
        <w:autoSpaceDE/>
        <w:autoSpaceDN/>
        <w:adjustRightInd/>
        <w:jc w:val="right"/>
        <w:textAlignment w:val="auto"/>
        <w:rPr>
          <w:sz w:val="28"/>
          <w:szCs w:val="28"/>
        </w:rPr>
      </w:pPr>
    </w:p>
    <w:p w14:paraId="04EF24C4" w14:textId="65622D0C" w:rsidR="00C71B90" w:rsidRDefault="00C71B90" w:rsidP="00483920">
      <w:pPr>
        <w:overflowPunct/>
        <w:autoSpaceDE/>
        <w:autoSpaceDN/>
        <w:adjustRightInd/>
        <w:jc w:val="right"/>
        <w:textAlignment w:val="auto"/>
        <w:rPr>
          <w:sz w:val="28"/>
          <w:szCs w:val="28"/>
        </w:rPr>
      </w:pPr>
    </w:p>
    <w:p w14:paraId="026707E5" w14:textId="45A68A33" w:rsidR="00C71B90" w:rsidRDefault="00C71B90" w:rsidP="00483920">
      <w:pPr>
        <w:overflowPunct/>
        <w:autoSpaceDE/>
        <w:autoSpaceDN/>
        <w:adjustRightInd/>
        <w:jc w:val="right"/>
        <w:textAlignment w:val="auto"/>
        <w:rPr>
          <w:sz w:val="28"/>
          <w:szCs w:val="28"/>
        </w:rPr>
      </w:pPr>
    </w:p>
    <w:p w14:paraId="21108E3D" w14:textId="132D7E20" w:rsidR="00C71B90" w:rsidRDefault="00C71B90" w:rsidP="00483920">
      <w:pPr>
        <w:overflowPunct/>
        <w:autoSpaceDE/>
        <w:autoSpaceDN/>
        <w:adjustRightInd/>
        <w:jc w:val="right"/>
        <w:textAlignment w:val="auto"/>
        <w:rPr>
          <w:sz w:val="28"/>
          <w:szCs w:val="28"/>
        </w:rPr>
      </w:pPr>
    </w:p>
    <w:p w14:paraId="534C3B6F" w14:textId="2E90F8CD" w:rsidR="00C71B90" w:rsidRDefault="00C71B90" w:rsidP="00483920">
      <w:pPr>
        <w:overflowPunct/>
        <w:autoSpaceDE/>
        <w:autoSpaceDN/>
        <w:adjustRightInd/>
        <w:jc w:val="right"/>
        <w:textAlignment w:val="auto"/>
        <w:rPr>
          <w:sz w:val="28"/>
          <w:szCs w:val="28"/>
        </w:rPr>
      </w:pPr>
    </w:p>
    <w:p w14:paraId="0AA5A465" w14:textId="0FA07AF4" w:rsidR="00C71B90" w:rsidRDefault="00C71B90" w:rsidP="00483920">
      <w:pPr>
        <w:overflowPunct/>
        <w:autoSpaceDE/>
        <w:autoSpaceDN/>
        <w:adjustRightInd/>
        <w:jc w:val="right"/>
        <w:textAlignment w:val="auto"/>
        <w:rPr>
          <w:sz w:val="28"/>
          <w:szCs w:val="28"/>
        </w:rPr>
      </w:pPr>
    </w:p>
    <w:p w14:paraId="1A99A854" w14:textId="77777777" w:rsidR="00C71B90" w:rsidRDefault="00C71B90" w:rsidP="00483920">
      <w:pPr>
        <w:overflowPunct/>
        <w:autoSpaceDE/>
        <w:autoSpaceDN/>
        <w:adjustRightInd/>
        <w:jc w:val="right"/>
        <w:textAlignment w:val="auto"/>
        <w:rPr>
          <w:sz w:val="28"/>
          <w:szCs w:val="28"/>
        </w:rPr>
      </w:pPr>
    </w:p>
    <w:p w14:paraId="719A9D1A" w14:textId="77777777" w:rsidR="004F59CD" w:rsidRDefault="004F59CD" w:rsidP="00483920">
      <w:pPr>
        <w:overflowPunct/>
        <w:autoSpaceDE/>
        <w:autoSpaceDN/>
        <w:adjustRightInd/>
        <w:jc w:val="right"/>
        <w:textAlignment w:val="auto"/>
        <w:rPr>
          <w:sz w:val="28"/>
          <w:szCs w:val="28"/>
        </w:rPr>
      </w:pPr>
    </w:p>
    <w:p w14:paraId="5389EDBF" w14:textId="77777777" w:rsidR="004F59CD" w:rsidRDefault="004F59CD" w:rsidP="00483920">
      <w:pPr>
        <w:overflowPunct/>
        <w:autoSpaceDE/>
        <w:autoSpaceDN/>
        <w:adjustRightInd/>
        <w:jc w:val="right"/>
        <w:textAlignment w:val="auto"/>
        <w:rPr>
          <w:sz w:val="28"/>
          <w:szCs w:val="28"/>
        </w:rPr>
      </w:pPr>
    </w:p>
    <w:p w14:paraId="6D72A99A" w14:textId="77777777" w:rsidR="00A30A91" w:rsidRPr="00C71B90" w:rsidRDefault="00A30A91" w:rsidP="00483920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C71B90">
        <w:rPr>
          <w:sz w:val="24"/>
          <w:szCs w:val="24"/>
        </w:rPr>
        <w:t xml:space="preserve">Приложение </w:t>
      </w:r>
      <w:r w:rsidR="00C8451E" w:rsidRPr="00C71B90">
        <w:rPr>
          <w:sz w:val="24"/>
          <w:szCs w:val="24"/>
        </w:rPr>
        <w:t xml:space="preserve">№ </w:t>
      </w:r>
      <w:r w:rsidR="00227FB0" w:rsidRPr="00C71B90">
        <w:rPr>
          <w:sz w:val="24"/>
          <w:szCs w:val="24"/>
        </w:rPr>
        <w:t>1</w:t>
      </w:r>
    </w:p>
    <w:p w14:paraId="62E16464" w14:textId="77777777" w:rsidR="00A30A91" w:rsidRPr="00C71B90" w:rsidRDefault="00A30A91" w:rsidP="00A30A91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71B90">
        <w:rPr>
          <w:rFonts w:ascii="Times New Roman" w:hAnsi="Times New Roman" w:cs="Times New Roman"/>
          <w:b w:val="0"/>
          <w:sz w:val="24"/>
          <w:szCs w:val="24"/>
        </w:rPr>
        <w:t>к Административному регламенту предоставления муниципальной услуги</w:t>
      </w:r>
      <w:r w:rsidR="00CE3DB6" w:rsidRPr="00C71B9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71B90">
        <w:rPr>
          <w:rFonts w:ascii="Times New Roman" w:hAnsi="Times New Roman" w:cs="Times New Roman"/>
          <w:b w:val="0"/>
          <w:sz w:val="24"/>
          <w:szCs w:val="24"/>
        </w:rPr>
        <w:t>«Выдача разрешения на ввод объекта в эксплуатацию»</w:t>
      </w:r>
    </w:p>
    <w:p w14:paraId="7BD53C72" w14:textId="77777777" w:rsidR="00A30A91" w:rsidRDefault="00A30A91" w:rsidP="00A30A91">
      <w:pPr>
        <w:tabs>
          <w:tab w:val="left" w:pos="8871"/>
        </w:tabs>
        <w:rPr>
          <w:rFonts w:ascii="Calibri" w:hAnsi="Calibri"/>
          <w:b/>
          <w:caps/>
          <w:kern w:val="28"/>
          <w:lang w:eastAsia="en-US"/>
        </w:rPr>
      </w:pPr>
    </w:p>
    <w:p w14:paraId="3E7CE5BD" w14:textId="77777777" w:rsidR="00B27C71" w:rsidRPr="00C26C70" w:rsidRDefault="00B27C71" w:rsidP="00B27C71">
      <w:pPr>
        <w:tabs>
          <w:tab w:val="left" w:pos="8871"/>
        </w:tabs>
        <w:jc w:val="right"/>
        <w:rPr>
          <w:sz w:val="28"/>
          <w:szCs w:val="28"/>
        </w:rPr>
      </w:pPr>
      <w:r w:rsidRPr="00C26C70">
        <w:rPr>
          <w:sz w:val="28"/>
          <w:szCs w:val="28"/>
        </w:rPr>
        <w:t>ФОРМА</w:t>
      </w:r>
    </w:p>
    <w:p w14:paraId="5886551B" w14:textId="77777777" w:rsidR="00B27C71" w:rsidRPr="00C26C70" w:rsidRDefault="00B27C71" w:rsidP="00B27C71">
      <w:pPr>
        <w:tabs>
          <w:tab w:val="left" w:pos="8871"/>
        </w:tabs>
        <w:jc w:val="right"/>
        <w:rPr>
          <w:rFonts w:ascii="Calibri" w:hAnsi="Calibri"/>
          <w:b/>
          <w:caps/>
          <w:kern w:val="28"/>
          <w:sz w:val="28"/>
          <w:szCs w:val="28"/>
          <w:lang w:eastAsia="en-US"/>
        </w:rPr>
      </w:pPr>
    </w:p>
    <w:p w14:paraId="347BD7A8" w14:textId="77777777" w:rsidR="00B27C71" w:rsidRPr="003111DE" w:rsidRDefault="00B27C71" w:rsidP="00B27C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111DE">
        <w:rPr>
          <w:rFonts w:ascii="Times New Roman" w:hAnsi="Times New Roman" w:cs="Times New Roman"/>
          <w:sz w:val="24"/>
          <w:szCs w:val="24"/>
        </w:rPr>
        <w:t xml:space="preserve">З А Я В Л Е Н И Е </w:t>
      </w:r>
    </w:p>
    <w:p w14:paraId="0E0D229F" w14:textId="77777777" w:rsidR="00B27C71" w:rsidRPr="003111DE" w:rsidRDefault="00B27C71" w:rsidP="00B27C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111DE">
        <w:rPr>
          <w:rFonts w:ascii="Times New Roman" w:hAnsi="Times New Roman" w:cs="Times New Roman"/>
          <w:sz w:val="24"/>
          <w:szCs w:val="24"/>
        </w:rPr>
        <w:t>о выдаче разрешения на ввод объекта в эксплуатацию</w:t>
      </w:r>
    </w:p>
    <w:p w14:paraId="28F5F864" w14:textId="77777777" w:rsidR="00B27C71" w:rsidRPr="003111DE" w:rsidRDefault="00B27C71" w:rsidP="00B27C71">
      <w:pPr>
        <w:pStyle w:val="ConsPlusNonformat"/>
        <w:jc w:val="center"/>
        <w:rPr>
          <w:sz w:val="24"/>
          <w:szCs w:val="24"/>
        </w:rPr>
      </w:pPr>
    </w:p>
    <w:p w14:paraId="7F46EADE" w14:textId="77777777" w:rsidR="00B27C71" w:rsidRPr="003111DE" w:rsidRDefault="00C26C70" w:rsidP="00B27C7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111DE">
        <w:rPr>
          <w:rFonts w:ascii="Times New Roman" w:hAnsi="Times New Roman" w:cs="Times New Roman"/>
          <w:sz w:val="24"/>
          <w:szCs w:val="24"/>
        </w:rPr>
        <w:t>«</w:t>
      </w:r>
      <w:r w:rsidR="00B27C71" w:rsidRPr="003111DE">
        <w:rPr>
          <w:rFonts w:ascii="Times New Roman" w:hAnsi="Times New Roman" w:cs="Times New Roman"/>
          <w:sz w:val="24"/>
          <w:szCs w:val="24"/>
        </w:rPr>
        <w:t>__</w:t>
      </w:r>
      <w:r w:rsidRPr="003111DE">
        <w:rPr>
          <w:rFonts w:ascii="Times New Roman" w:hAnsi="Times New Roman" w:cs="Times New Roman"/>
          <w:sz w:val="24"/>
          <w:szCs w:val="24"/>
        </w:rPr>
        <w:t>»</w:t>
      </w:r>
      <w:r w:rsidR="00B27C71" w:rsidRPr="003111DE">
        <w:rPr>
          <w:rFonts w:ascii="Times New Roman" w:hAnsi="Times New Roman" w:cs="Times New Roman"/>
          <w:sz w:val="24"/>
          <w:szCs w:val="24"/>
        </w:rPr>
        <w:t xml:space="preserve"> __________ 20___ г.</w:t>
      </w:r>
    </w:p>
    <w:p w14:paraId="5EAD3EFB" w14:textId="77777777" w:rsidR="00B27C71" w:rsidRPr="00C26C70" w:rsidRDefault="00B27C71" w:rsidP="003B3FA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37561899" w14:textId="77777777" w:rsidR="00B27C71" w:rsidRPr="00C26C70" w:rsidRDefault="00B27C71" w:rsidP="00B27C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26C7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7CFA7142" w14:textId="77777777" w:rsidR="00B27C71" w:rsidRPr="00B27C71" w:rsidRDefault="00B27C71" w:rsidP="00B27C71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27C71">
        <w:rPr>
          <w:rFonts w:ascii="Times New Roman" w:hAnsi="Times New Roman" w:cs="Times New Roman"/>
          <w:sz w:val="16"/>
          <w:szCs w:val="16"/>
        </w:rPr>
        <w:t>(наименование уполномоченного на выдачу разрешений на ввод объекта в эксплуатацию органа местного самоуправления)</w:t>
      </w:r>
    </w:p>
    <w:p w14:paraId="2ED7DC5A" w14:textId="77777777" w:rsidR="00B27C71" w:rsidRDefault="00B27C71" w:rsidP="003B3FA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A2D2769" w14:textId="77777777" w:rsidR="00B27C71" w:rsidRPr="003111DE" w:rsidRDefault="00B27C71" w:rsidP="00C26C7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1DE">
        <w:rPr>
          <w:rFonts w:ascii="Times New Roman" w:hAnsi="Times New Roman" w:cs="Times New Roman"/>
          <w:sz w:val="24"/>
          <w:szCs w:val="24"/>
        </w:rPr>
        <w:t>В соответствии со статьей 55 Градостроительного кодекса Российской Федерации прошу выдать разрешение на ввод объекта в эксплуатацию.</w:t>
      </w:r>
    </w:p>
    <w:p w14:paraId="214DC242" w14:textId="77777777" w:rsidR="00C26C70" w:rsidRPr="003111DE" w:rsidRDefault="00C26C70" w:rsidP="00C26C7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223305" w14:textId="77777777" w:rsidR="00C26C70" w:rsidRDefault="00C26C70" w:rsidP="00C26C70">
      <w:pPr>
        <w:pStyle w:val="ConsPlusNonformat"/>
        <w:numPr>
          <w:ilvl w:val="0"/>
          <w:numId w:val="14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4"/>
          <w:szCs w:val="24"/>
        </w:rPr>
        <w:t>Сведения о застройщике</w:t>
      </w:r>
    </w:p>
    <w:tbl>
      <w:tblPr>
        <w:tblStyle w:val="aa"/>
        <w:tblW w:w="9733" w:type="dxa"/>
        <w:tblInd w:w="156" w:type="dxa"/>
        <w:tblLook w:val="04A0" w:firstRow="1" w:lastRow="0" w:firstColumn="1" w:lastColumn="0" w:noHBand="0" w:noVBand="1"/>
      </w:tblPr>
      <w:tblGrid>
        <w:gridCol w:w="1086"/>
        <w:gridCol w:w="4771"/>
        <w:gridCol w:w="3876"/>
      </w:tblGrid>
      <w:tr w:rsidR="00C26C70" w14:paraId="42231FB6" w14:textId="77777777" w:rsidTr="003111DE">
        <w:tc>
          <w:tcPr>
            <w:tcW w:w="1086" w:type="dxa"/>
          </w:tcPr>
          <w:p w14:paraId="1E0C26E0" w14:textId="77777777" w:rsidR="00C26C70" w:rsidRPr="003111DE" w:rsidRDefault="00C26C70" w:rsidP="00C26C7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71" w:type="dxa"/>
            <w:vAlign w:val="center"/>
          </w:tcPr>
          <w:p w14:paraId="533C33F8" w14:textId="77777777" w:rsidR="00C26C70" w:rsidRPr="003111DE" w:rsidRDefault="00C26C70" w:rsidP="003111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876" w:type="dxa"/>
          </w:tcPr>
          <w:p w14:paraId="47A28DB4" w14:textId="77777777" w:rsidR="00C26C70" w:rsidRPr="00C26C70" w:rsidRDefault="00C26C70" w:rsidP="00C26C7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C70" w14:paraId="27BF8F4D" w14:textId="77777777" w:rsidTr="003111DE">
        <w:tc>
          <w:tcPr>
            <w:tcW w:w="1086" w:type="dxa"/>
          </w:tcPr>
          <w:p w14:paraId="5884637B" w14:textId="77777777" w:rsidR="00C26C70" w:rsidRPr="003111DE" w:rsidRDefault="00C26C70" w:rsidP="00C26C7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771" w:type="dxa"/>
            <w:vAlign w:val="center"/>
          </w:tcPr>
          <w:p w14:paraId="69E941C5" w14:textId="77777777" w:rsidR="00C26C70" w:rsidRDefault="00C26C70" w:rsidP="003111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  <w:p w14:paraId="348D0579" w14:textId="77777777" w:rsidR="003111DE" w:rsidRPr="003111DE" w:rsidRDefault="003111DE" w:rsidP="003111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6" w:type="dxa"/>
          </w:tcPr>
          <w:p w14:paraId="2117C3CF" w14:textId="77777777" w:rsidR="00C26C70" w:rsidRPr="00C26C70" w:rsidRDefault="00C26C70" w:rsidP="00C26C7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C70" w14:paraId="01CDB5A3" w14:textId="77777777" w:rsidTr="003111DE">
        <w:tc>
          <w:tcPr>
            <w:tcW w:w="1086" w:type="dxa"/>
          </w:tcPr>
          <w:p w14:paraId="7AE9522A" w14:textId="77777777" w:rsidR="00C26C70" w:rsidRPr="003111DE" w:rsidRDefault="00C26C70" w:rsidP="00C26C7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771" w:type="dxa"/>
            <w:vAlign w:val="center"/>
          </w:tcPr>
          <w:p w14:paraId="64020340" w14:textId="77777777" w:rsidR="00C26C70" w:rsidRPr="003111DE" w:rsidRDefault="00C26C70" w:rsidP="003111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  <w:p w14:paraId="3C43A0F7" w14:textId="77777777" w:rsidR="00C26C70" w:rsidRPr="003111DE" w:rsidRDefault="00C26C70" w:rsidP="003111DE">
            <w:pPr>
              <w:pStyle w:val="ConsPlusNonforma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111DE">
              <w:rPr>
                <w:rFonts w:ascii="Times New Roman" w:hAnsi="Times New Roman" w:cs="Times New Roman"/>
                <w:i/>
                <w:sz w:val="16"/>
                <w:szCs w:val="16"/>
              </w:rPr>
              <w:t>(не указываются в случае, если застройщик является индивидуальным предпринимателем)</w:t>
            </w:r>
          </w:p>
        </w:tc>
        <w:tc>
          <w:tcPr>
            <w:tcW w:w="3876" w:type="dxa"/>
          </w:tcPr>
          <w:p w14:paraId="09830118" w14:textId="77777777" w:rsidR="00C26C70" w:rsidRPr="00C26C70" w:rsidRDefault="00C26C70" w:rsidP="00C26C7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C70" w14:paraId="174CAE12" w14:textId="77777777" w:rsidTr="003111DE">
        <w:tc>
          <w:tcPr>
            <w:tcW w:w="1086" w:type="dxa"/>
          </w:tcPr>
          <w:p w14:paraId="4BBDDF5E" w14:textId="77777777" w:rsidR="00C26C70" w:rsidRPr="003111DE" w:rsidRDefault="00C26C70" w:rsidP="00C26C7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771" w:type="dxa"/>
            <w:vAlign w:val="center"/>
          </w:tcPr>
          <w:p w14:paraId="4E2EF8FC" w14:textId="77777777" w:rsidR="00C26C70" w:rsidRPr="003111DE" w:rsidRDefault="00C26C70" w:rsidP="003111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876" w:type="dxa"/>
          </w:tcPr>
          <w:p w14:paraId="7B12B23C" w14:textId="77777777" w:rsidR="00C26C70" w:rsidRPr="00C26C70" w:rsidRDefault="00C26C70" w:rsidP="00C26C7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C70" w14:paraId="2F9E5C14" w14:textId="77777777" w:rsidTr="003111DE">
        <w:tc>
          <w:tcPr>
            <w:tcW w:w="1086" w:type="dxa"/>
          </w:tcPr>
          <w:p w14:paraId="73BEAF32" w14:textId="77777777" w:rsidR="00C26C70" w:rsidRPr="003111DE" w:rsidRDefault="00C26C70" w:rsidP="00C26C7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71" w:type="dxa"/>
            <w:vAlign w:val="center"/>
          </w:tcPr>
          <w:p w14:paraId="7553F604" w14:textId="77777777" w:rsidR="00C26C70" w:rsidRPr="003111DE" w:rsidRDefault="00C26C70" w:rsidP="003111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876" w:type="dxa"/>
          </w:tcPr>
          <w:p w14:paraId="3111E42D" w14:textId="77777777" w:rsidR="00C26C70" w:rsidRDefault="00C26C70" w:rsidP="00C26C7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6B5B68" w14:textId="77777777" w:rsidR="00C26C70" w:rsidRPr="00C26C70" w:rsidRDefault="00C26C70" w:rsidP="00C26C7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C70" w14:paraId="66FF767C" w14:textId="77777777" w:rsidTr="003111DE">
        <w:tc>
          <w:tcPr>
            <w:tcW w:w="1086" w:type="dxa"/>
          </w:tcPr>
          <w:p w14:paraId="693F470D" w14:textId="77777777" w:rsidR="00C26C70" w:rsidRPr="003111DE" w:rsidRDefault="00C26C70" w:rsidP="00C26C7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771" w:type="dxa"/>
            <w:vAlign w:val="center"/>
          </w:tcPr>
          <w:p w14:paraId="3B95AB1E" w14:textId="77777777" w:rsidR="00C26C70" w:rsidRPr="003111DE" w:rsidRDefault="00C26C70" w:rsidP="003111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876" w:type="dxa"/>
          </w:tcPr>
          <w:p w14:paraId="77D27F3A" w14:textId="77777777" w:rsidR="00C26C70" w:rsidRDefault="00C26C70" w:rsidP="00C26C7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67D266" w14:textId="77777777" w:rsidR="00C26C70" w:rsidRPr="00C26C70" w:rsidRDefault="00C26C70" w:rsidP="00C26C7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C70" w14:paraId="533AE7C2" w14:textId="77777777" w:rsidTr="003111DE">
        <w:tc>
          <w:tcPr>
            <w:tcW w:w="1086" w:type="dxa"/>
          </w:tcPr>
          <w:p w14:paraId="71714E4F" w14:textId="77777777" w:rsidR="00C26C70" w:rsidRPr="003111DE" w:rsidRDefault="00C26C70" w:rsidP="00C26C7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771" w:type="dxa"/>
            <w:vAlign w:val="center"/>
          </w:tcPr>
          <w:p w14:paraId="22D60FAE" w14:textId="77777777" w:rsidR="00C26C70" w:rsidRPr="003111DE" w:rsidRDefault="00C26C70" w:rsidP="003111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876" w:type="dxa"/>
          </w:tcPr>
          <w:p w14:paraId="09245E1B" w14:textId="77777777" w:rsidR="00C26C70" w:rsidRPr="00C26C70" w:rsidRDefault="00C26C70" w:rsidP="00C26C7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C70" w14:paraId="4605A179" w14:textId="77777777" w:rsidTr="003111DE">
        <w:tc>
          <w:tcPr>
            <w:tcW w:w="1086" w:type="dxa"/>
          </w:tcPr>
          <w:p w14:paraId="15D9CEED" w14:textId="77777777" w:rsidR="00C26C70" w:rsidRPr="003111DE" w:rsidRDefault="00C26C70" w:rsidP="00C26C7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1.2.3</w:t>
            </w:r>
          </w:p>
        </w:tc>
        <w:tc>
          <w:tcPr>
            <w:tcW w:w="4771" w:type="dxa"/>
            <w:vAlign w:val="center"/>
          </w:tcPr>
          <w:p w14:paraId="5FE41E95" w14:textId="77777777" w:rsidR="00C26C70" w:rsidRPr="003111DE" w:rsidRDefault="00C26C70" w:rsidP="003111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876" w:type="dxa"/>
          </w:tcPr>
          <w:p w14:paraId="4D7614B7" w14:textId="77777777" w:rsidR="00C26C70" w:rsidRPr="00C26C70" w:rsidRDefault="00C26C70" w:rsidP="00C26C7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10757F" w14:textId="77777777" w:rsidR="00C26C70" w:rsidRDefault="00C26C70" w:rsidP="00C26C70">
      <w:pPr>
        <w:pStyle w:val="ConsPlusNonformat"/>
        <w:ind w:left="1068"/>
        <w:rPr>
          <w:rFonts w:ascii="Times New Roman" w:hAnsi="Times New Roman" w:cs="Times New Roman"/>
          <w:sz w:val="28"/>
          <w:szCs w:val="28"/>
        </w:rPr>
      </w:pPr>
    </w:p>
    <w:p w14:paraId="4F788179" w14:textId="77777777" w:rsidR="001456DE" w:rsidRPr="003111DE" w:rsidRDefault="001456DE" w:rsidP="001456DE">
      <w:pPr>
        <w:pStyle w:val="ConsPlusNonformat"/>
        <w:numPr>
          <w:ilvl w:val="0"/>
          <w:numId w:val="14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3111DE">
        <w:rPr>
          <w:rFonts w:ascii="Times New Roman" w:hAnsi="Times New Roman" w:cs="Times New Roman"/>
          <w:sz w:val="24"/>
          <w:szCs w:val="24"/>
        </w:rPr>
        <w:t>Сведения об объекте</w:t>
      </w: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134"/>
        <w:gridCol w:w="4820"/>
        <w:gridCol w:w="3827"/>
      </w:tblGrid>
      <w:tr w:rsidR="001456DE" w14:paraId="32FF8D86" w14:textId="77777777" w:rsidTr="003B3FAB">
        <w:tc>
          <w:tcPr>
            <w:tcW w:w="1134" w:type="dxa"/>
          </w:tcPr>
          <w:p w14:paraId="5D0BCDDB" w14:textId="77777777" w:rsidR="001456DE" w:rsidRPr="003111DE" w:rsidRDefault="001456DE" w:rsidP="001456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20" w:type="dxa"/>
          </w:tcPr>
          <w:p w14:paraId="28E52EAA" w14:textId="77777777" w:rsidR="001456DE" w:rsidRPr="003111DE" w:rsidRDefault="001456DE" w:rsidP="001456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объекта капитального строительства (этапа) в соответствии с проектной документацией </w:t>
            </w:r>
          </w:p>
          <w:p w14:paraId="7B3BFD01" w14:textId="77777777" w:rsidR="001456DE" w:rsidRPr="003111DE" w:rsidRDefault="001456DE" w:rsidP="001456DE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3111DE">
              <w:rPr>
                <w:rFonts w:ascii="Times New Roman" w:hAnsi="Times New Roman" w:cs="Times New Roman"/>
                <w:i/>
                <w:sz w:val="16"/>
                <w:szCs w:val="16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3827" w:type="dxa"/>
          </w:tcPr>
          <w:p w14:paraId="476619FB" w14:textId="77777777" w:rsidR="001456DE" w:rsidRDefault="001456DE" w:rsidP="001456D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56DE" w14:paraId="18D638C4" w14:textId="77777777" w:rsidTr="003B3FAB">
        <w:tc>
          <w:tcPr>
            <w:tcW w:w="1134" w:type="dxa"/>
          </w:tcPr>
          <w:p w14:paraId="10E51145" w14:textId="77777777" w:rsidR="001456DE" w:rsidRPr="003111DE" w:rsidRDefault="001456DE" w:rsidP="001456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20" w:type="dxa"/>
          </w:tcPr>
          <w:p w14:paraId="3ED43166" w14:textId="77777777" w:rsidR="003B3FAB" w:rsidRDefault="001456DE" w:rsidP="001456D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111DE"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(местоположение) объекта:</w:t>
            </w:r>
          </w:p>
          <w:p w14:paraId="6D77EBC5" w14:textId="77777777" w:rsidR="001456DE" w:rsidRPr="001456DE" w:rsidRDefault="001456DE" w:rsidP="001456D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B3FAB">
              <w:rPr>
                <w:rFonts w:ascii="Times New Roman" w:hAnsi="Times New Roman" w:cs="Times New Roman"/>
                <w:i/>
                <w:sz w:val="16"/>
                <w:szCs w:val="16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3827" w:type="dxa"/>
          </w:tcPr>
          <w:p w14:paraId="2C9CDCFA" w14:textId="77777777" w:rsidR="001456DE" w:rsidRDefault="001456DE" w:rsidP="001456D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4C77CA" w14:textId="77777777" w:rsidR="001456DE" w:rsidRDefault="001456DE" w:rsidP="001456DE">
      <w:pPr>
        <w:pStyle w:val="ConsPlusNonformat"/>
        <w:ind w:left="1068"/>
        <w:rPr>
          <w:rFonts w:ascii="Times New Roman" w:hAnsi="Times New Roman" w:cs="Times New Roman"/>
          <w:sz w:val="28"/>
          <w:szCs w:val="28"/>
        </w:rPr>
      </w:pPr>
    </w:p>
    <w:p w14:paraId="299C7041" w14:textId="77777777" w:rsidR="001456DE" w:rsidRPr="003B3FAB" w:rsidRDefault="001456DE" w:rsidP="001456DE">
      <w:pPr>
        <w:pStyle w:val="ConsPlusNonformat"/>
        <w:ind w:left="1068"/>
        <w:jc w:val="center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>3. Сведения о земельном участке</w:t>
      </w: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134"/>
        <w:gridCol w:w="4820"/>
        <w:gridCol w:w="3827"/>
      </w:tblGrid>
      <w:tr w:rsidR="001456DE" w14:paraId="2D2D1CA4" w14:textId="77777777" w:rsidTr="003B3FAB">
        <w:tc>
          <w:tcPr>
            <w:tcW w:w="1134" w:type="dxa"/>
          </w:tcPr>
          <w:p w14:paraId="718B286E" w14:textId="77777777" w:rsidR="001456DE" w:rsidRPr="003B3FAB" w:rsidRDefault="006417EA" w:rsidP="001456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20" w:type="dxa"/>
          </w:tcPr>
          <w:p w14:paraId="029AF45C" w14:textId="77777777" w:rsidR="006417EA" w:rsidRPr="003B3FAB" w:rsidRDefault="006417EA" w:rsidP="001456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земельного участка (земельных участков), в пределах которого (которых) расположен объект капитального строительства </w:t>
            </w:r>
          </w:p>
          <w:p w14:paraId="0D9D0C39" w14:textId="77777777" w:rsidR="001456DE" w:rsidRPr="003B3FAB" w:rsidRDefault="006417EA" w:rsidP="001456DE">
            <w:pPr>
              <w:pStyle w:val="ConsPlusNonforma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B3FAB">
              <w:rPr>
                <w:rFonts w:ascii="Times New Roman" w:hAnsi="Times New Roman" w:cs="Times New Roman"/>
                <w:i/>
                <w:sz w:val="16"/>
                <w:szCs w:val="16"/>
              </w:rPr>
              <w:t>(заполнение не обязательно при выдаче разрешения на ввод линейного объекта)</w:t>
            </w:r>
          </w:p>
        </w:tc>
        <w:tc>
          <w:tcPr>
            <w:tcW w:w="3827" w:type="dxa"/>
          </w:tcPr>
          <w:p w14:paraId="5CEA8CEC" w14:textId="77777777" w:rsidR="001456DE" w:rsidRDefault="001456DE" w:rsidP="001456D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B0906D" w14:textId="77777777" w:rsidR="001456DE" w:rsidRDefault="001456DE" w:rsidP="001456DE">
      <w:pPr>
        <w:pStyle w:val="ConsPlusNonformat"/>
        <w:ind w:left="1068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horzAnchor="margin" w:tblpY="309"/>
        <w:tblW w:w="9889" w:type="dxa"/>
        <w:tblLook w:val="04A0" w:firstRow="1" w:lastRow="0" w:firstColumn="1" w:lastColumn="0" w:noHBand="0" w:noVBand="1"/>
      </w:tblPr>
      <w:tblGrid>
        <w:gridCol w:w="675"/>
        <w:gridCol w:w="3717"/>
        <w:gridCol w:w="3371"/>
        <w:gridCol w:w="2126"/>
      </w:tblGrid>
      <w:tr w:rsidR="003B3FAB" w:rsidRPr="003B3FAB" w14:paraId="4695E129" w14:textId="77777777" w:rsidTr="003B3FAB">
        <w:tc>
          <w:tcPr>
            <w:tcW w:w="675" w:type="dxa"/>
            <w:vAlign w:val="center"/>
          </w:tcPr>
          <w:p w14:paraId="2EA17F10" w14:textId="77777777" w:rsidR="003B3FAB" w:rsidRPr="003B3FAB" w:rsidRDefault="003B3FAB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17" w:type="dxa"/>
            <w:vAlign w:val="center"/>
          </w:tcPr>
          <w:p w14:paraId="04945E03" w14:textId="77777777" w:rsidR="003B3FAB" w:rsidRDefault="003B3FAB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 xml:space="preserve">Орган (организация), </w:t>
            </w:r>
          </w:p>
          <w:p w14:paraId="4AE73A5C" w14:textId="77777777" w:rsidR="003B3FAB" w:rsidRPr="003B3FAB" w:rsidRDefault="003B3FAB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выдавший (-</w:t>
            </w:r>
            <w:proofErr w:type="spellStart"/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) разрешение на строительство</w:t>
            </w:r>
          </w:p>
        </w:tc>
        <w:tc>
          <w:tcPr>
            <w:tcW w:w="3371" w:type="dxa"/>
            <w:vAlign w:val="center"/>
          </w:tcPr>
          <w:p w14:paraId="23B6A7C7" w14:textId="77777777" w:rsidR="003B3FAB" w:rsidRPr="003B3FAB" w:rsidRDefault="003B3FAB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  <w:vAlign w:val="center"/>
          </w:tcPr>
          <w:p w14:paraId="314F344B" w14:textId="77777777" w:rsidR="003B3FAB" w:rsidRPr="003B3FAB" w:rsidRDefault="003B3FAB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3B3FAB" w:rsidRPr="003B3FAB" w14:paraId="10290828" w14:textId="77777777" w:rsidTr="003B3FAB">
        <w:tc>
          <w:tcPr>
            <w:tcW w:w="675" w:type="dxa"/>
          </w:tcPr>
          <w:p w14:paraId="7EEBB968" w14:textId="77777777" w:rsidR="003B3FAB" w:rsidRPr="003B3FAB" w:rsidRDefault="003B3FAB" w:rsidP="003B3FA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4D0FB" w14:textId="77777777" w:rsidR="003B3FAB" w:rsidRPr="003B3FAB" w:rsidRDefault="003B3FAB" w:rsidP="003B3FA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14:paraId="6941ECF2" w14:textId="77777777" w:rsidR="003B3FAB" w:rsidRPr="003B3FAB" w:rsidRDefault="003B3FAB" w:rsidP="003B3FA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</w:tcPr>
          <w:p w14:paraId="212BEFDC" w14:textId="77777777" w:rsidR="003B3FAB" w:rsidRPr="003B3FAB" w:rsidRDefault="003B3FAB" w:rsidP="003B3FA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9D8CA3" w14:textId="77777777" w:rsidR="003B3FAB" w:rsidRPr="003B3FAB" w:rsidRDefault="003B3FAB" w:rsidP="003B3FA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2AB030" w14:textId="77777777" w:rsidR="001456DE" w:rsidRPr="003B3FAB" w:rsidRDefault="006417EA" w:rsidP="003B3FAB">
      <w:pPr>
        <w:pStyle w:val="ConsPlusNonformat"/>
        <w:ind w:left="1066"/>
        <w:jc w:val="center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>4. Сведения о разрешении на строительство</w:t>
      </w:r>
    </w:p>
    <w:p w14:paraId="2DB5EA1F" w14:textId="77777777" w:rsidR="001456DE" w:rsidRPr="006417EA" w:rsidRDefault="001456DE" w:rsidP="006417EA">
      <w:pPr>
        <w:pStyle w:val="ConsPlusNonformat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14:paraId="36E36215" w14:textId="77777777" w:rsidR="006417EA" w:rsidRPr="003B3FAB" w:rsidRDefault="006417EA" w:rsidP="006417EA">
      <w:pPr>
        <w:pStyle w:val="ConsPlusNonformat"/>
        <w:ind w:left="1068"/>
        <w:jc w:val="center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 xml:space="preserve"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 </w:t>
      </w:r>
    </w:p>
    <w:tbl>
      <w:tblPr>
        <w:tblStyle w:val="aa"/>
        <w:tblpPr w:leftFromText="180" w:rightFromText="180" w:vertAnchor="text" w:horzAnchor="margin" w:tblpY="294"/>
        <w:tblW w:w="9889" w:type="dxa"/>
        <w:tblLook w:val="04A0" w:firstRow="1" w:lastRow="0" w:firstColumn="1" w:lastColumn="0" w:noHBand="0" w:noVBand="1"/>
      </w:tblPr>
      <w:tblGrid>
        <w:gridCol w:w="675"/>
        <w:gridCol w:w="3717"/>
        <w:gridCol w:w="3371"/>
        <w:gridCol w:w="2126"/>
      </w:tblGrid>
      <w:tr w:rsidR="003B3FAB" w14:paraId="1FE5E3B6" w14:textId="77777777" w:rsidTr="003B3FAB">
        <w:tc>
          <w:tcPr>
            <w:tcW w:w="675" w:type="dxa"/>
            <w:vAlign w:val="center"/>
          </w:tcPr>
          <w:p w14:paraId="4C3689A8" w14:textId="77777777" w:rsidR="003B3FAB" w:rsidRPr="003B3FAB" w:rsidRDefault="003B3FAB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17" w:type="dxa"/>
            <w:vAlign w:val="center"/>
          </w:tcPr>
          <w:p w14:paraId="634BDD8D" w14:textId="77777777" w:rsidR="003B3FAB" w:rsidRPr="003B3FAB" w:rsidRDefault="003B3FAB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Орган (организация),</w:t>
            </w:r>
          </w:p>
          <w:p w14:paraId="707F5D29" w14:textId="77777777" w:rsidR="003B3FAB" w:rsidRPr="003B3FAB" w:rsidRDefault="003B3FAB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выдавший (-</w:t>
            </w:r>
            <w:proofErr w:type="spellStart"/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) разрешение на ввод объекта в эксплуатацию</w:t>
            </w:r>
          </w:p>
        </w:tc>
        <w:tc>
          <w:tcPr>
            <w:tcW w:w="3371" w:type="dxa"/>
            <w:vAlign w:val="center"/>
          </w:tcPr>
          <w:p w14:paraId="6125E029" w14:textId="77777777" w:rsidR="003B3FAB" w:rsidRPr="003B3FAB" w:rsidRDefault="003B3FAB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  <w:vAlign w:val="center"/>
          </w:tcPr>
          <w:p w14:paraId="05155EE3" w14:textId="77777777" w:rsidR="003B3FAB" w:rsidRPr="003B3FAB" w:rsidRDefault="003B3FAB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3B3FAB" w14:paraId="6D0C50BF" w14:textId="77777777" w:rsidTr="003B3FAB">
        <w:tc>
          <w:tcPr>
            <w:tcW w:w="675" w:type="dxa"/>
          </w:tcPr>
          <w:p w14:paraId="515D8E44" w14:textId="77777777" w:rsidR="003B3FAB" w:rsidRPr="003B3FAB" w:rsidRDefault="003B3FAB" w:rsidP="003B3FA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795AE" w14:textId="77777777" w:rsidR="003B3FAB" w:rsidRPr="003B3FAB" w:rsidRDefault="003B3FAB" w:rsidP="003B3FA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14:paraId="42A5F8EC" w14:textId="77777777" w:rsidR="003B3FAB" w:rsidRPr="003B3FAB" w:rsidRDefault="003B3FAB" w:rsidP="003B3FA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</w:tcPr>
          <w:p w14:paraId="744B3EDD" w14:textId="77777777" w:rsidR="003B3FAB" w:rsidRPr="003B3FAB" w:rsidRDefault="003B3FAB" w:rsidP="003B3FA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B788EB" w14:textId="77777777" w:rsidR="003B3FAB" w:rsidRPr="003B3FAB" w:rsidRDefault="003B3FAB" w:rsidP="003B3FA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82A421" w14:textId="77777777" w:rsidR="001456DE" w:rsidRPr="003B3FAB" w:rsidRDefault="006417EA" w:rsidP="006417EA">
      <w:pPr>
        <w:pStyle w:val="ConsPlusNonformat"/>
        <w:ind w:left="106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B3FAB">
        <w:rPr>
          <w:rFonts w:ascii="Times New Roman" w:hAnsi="Times New Roman" w:cs="Times New Roman"/>
          <w:i/>
          <w:sz w:val="16"/>
          <w:szCs w:val="16"/>
        </w:rPr>
        <w:t>(указывается в случае, предусмотренном частью3</w:t>
      </w:r>
      <w:r w:rsidR="003111DE" w:rsidRPr="003B3FAB">
        <w:rPr>
          <w:rFonts w:ascii="Times New Roman" w:hAnsi="Times New Roman" w:cs="Times New Roman"/>
          <w:i/>
          <w:sz w:val="16"/>
          <w:szCs w:val="16"/>
          <w:vertAlign w:val="superscript"/>
        </w:rPr>
        <w:t>5</w:t>
      </w:r>
      <w:r w:rsidRPr="003B3FAB">
        <w:rPr>
          <w:rFonts w:ascii="Times New Roman" w:hAnsi="Times New Roman" w:cs="Times New Roman"/>
          <w:i/>
          <w:sz w:val="16"/>
          <w:szCs w:val="16"/>
        </w:rPr>
        <w:t>статьи 55 Градостроительного кодекса Российской Федерации)</w:t>
      </w:r>
    </w:p>
    <w:p w14:paraId="0ADF3978" w14:textId="77777777" w:rsidR="001456DE" w:rsidRDefault="001456DE" w:rsidP="001456DE">
      <w:pPr>
        <w:pStyle w:val="ConsPlusNonformat"/>
        <w:ind w:left="1068"/>
        <w:rPr>
          <w:rFonts w:ascii="Times New Roman" w:hAnsi="Times New Roman" w:cs="Times New Roman"/>
          <w:sz w:val="28"/>
          <w:szCs w:val="28"/>
        </w:rPr>
      </w:pPr>
    </w:p>
    <w:p w14:paraId="30AC5BE7" w14:textId="77777777" w:rsidR="009E6FBF" w:rsidRPr="003B3FAB" w:rsidRDefault="009E6FBF" w:rsidP="009E6FB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>При этом сообщаю, что ввод объекта в эксплуатацию будет осуществляться на основании следующих документов: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60"/>
        <w:gridCol w:w="3660"/>
        <w:gridCol w:w="3268"/>
        <w:gridCol w:w="2040"/>
      </w:tblGrid>
      <w:tr w:rsidR="009E6FBF" w14:paraId="492354DE" w14:textId="77777777" w:rsidTr="003B3FAB">
        <w:tc>
          <w:tcPr>
            <w:tcW w:w="675" w:type="dxa"/>
            <w:vAlign w:val="center"/>
          </w:tcPr>
          <w:p w14:paraId="5F4E864E" w14:textId="77777777" w:rsidR="009E6FBF" w:rsidRPr="003B3FAB" w:rsidRDefault="009E6FBF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vAlign w:val="center"/>
          </w:tcPr>
          <w:p w14:paraId="628352EC" w14:textId="77777777" w:rsidR="009E6FBF" w:rsidRPr="003B3FAB" w:rsidRDefault="009E6FBF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402" w:type="dxa"/>
            <w:vAlign w:val="center"/>
          </w:tcPr>
          <w:p w14:paraId="631119D9" w14:textId="77777777" w:rsidR="009E6FBF" w:rsidRPr="003B3FAB" w:rsidRDefault="009E6FBF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091" w:type="dxa"/>
            <w:vAlign w:val="center"/>
          </w:tcPr>
          <w:p w14:paraId="22198C2D" w14:textId="77777777" w:rsidR="009E6FBF" w:rsidRPr="003B3FAB" w:rsidRDefault="009E6FBF" w:rsidP="003B3FA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9E6FBF" w14:paraId="7C6EFECE" w14:textId="77777777" w:rsidTr="009E6FBF">
        <w:tc>
          <w:tcPr>
            <w:tcW w:w="675" w:type="dxa"/>
          </w:tcPr>
          <w:p w14:paraId="6B7B9D2A" w14:textId="77777777" w:rsidR="009E6FBF" w:rsidRPr="003B3FAB" w:rsidRDefault="009E6FBF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00495045" w14:textId="77777777" w:rsidR="009E6FBF" w:rsidRPr="009E6FBF" w:rsidRDefault="009E6FBF" w:rsidP="009E6F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E6FBF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</w:t>
            </w:r>
            <w:proofErr w:type="spellStart"/>
            <w:proofErr w:type="gramStart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>случаев,при</w:t>
            </w:r>
            <w:proofErr w:type="spellEnd"/>
            <w:proofErr w:type="gramEnd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для </w:t>
            </w:r>
            <w:proofErr w:type="spellStart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>строительства,реконструкции</w:t>
            </w:r>
            <w:proofErr w:type="spellEnd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 xml:space="preserve"> линейного объекта </w:t>
            </w:r>
            <w:proofErr w:type="spellStart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>нетребуется</w:t>
            </w:r>
            <w:proofErr w:type="spellEnd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6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документации </w:t>
            </w:r>
            <w:proofErr w:type="spellStart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>попланировке</w:t>
            </w:r>
            <w:proofErr w:type="spellEnd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территории), </w:t>
            </w:r>
            <w:proofErr w:type="spellStart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>реквизитыпроекта</w:t>
            </w:r>
            <w:proofErr w:type="spellEnd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планировки территории </w:t>
            </w:r>
            <w:proofErr w:type="spellStart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>вслучае</w:t>
            </w:r>
            <w:proofErr w:type="spellEnd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 xml:space="preserve"> выдачи разрешения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 линейного </w:t>
            </w:r>
            <w:r w:rsidRPr="009E6FBF">
              <w:rPr>
                <w:rFonts w:ascii="Times New Roman" w:hAnsi="Times New Roman" w:cs="Times New Roman"/>
                <w:sz w:val="24"/>
                <w:szCs w:val="24"/>
              </w:rPr>
              <w:t>объекта,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</w:t>
            </w:r>
            <w:r w:rsidRPr="009E6FBF">
              <w:rPr>
                <w:rFonts w:ascii="Times New Roman" w:hAnsi="Times New Roman" w:cs="Times New Roman"/>
                <w:sz w:val="24"/>
                <w:szCs w:val="24"/>
              </w:rPr>
              <w:t xml:space="preserve">которого не </w:t>
            </w:r>
            <w:proofErr w:type="spellStart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>требуетсяобразование</w:t>
            </w:r>
            <w:proofErr w:type="spellEnd"/>
            <w:r w:rsidRPr="009E6FBF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402" w:type="dxa"/>
          </w:tcPr>
          <w:p w14:paraId="17990BDC" w14:textId="77777777" w:rsidR="009E6FBF" w:rsidRDefault="009E6FBF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6568B184" w14:textId="77777777" w:rsidR="009E6FBF" w:rsidRDefault="009E6FBF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FBF" w14:paraId="68772A66" w14:textId="77777777" w:rsidTr="003111DE">
        <w:tc>
          <w:tcPr>
            <w:tcW w:w="675" w:type="dxa"/>
          </w:tcPr>
          <w:p w14:paraId="49321FCB" w14:textId="77777777" w:rsidR="009E6FBF" w:rsidRPr="003B3FAB" w:rsidRDefault="009E6FBF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14:paraId="22FA8B6F" w14:textId="77777777" w:rsidR="003111DE" w:rsidRPr="003111DE" w:rsidRDefault="009E6FBF" w:rsidP="003111D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E6FBF">
              <w:rPr>
                <w:rFonts w:ascii="Times New Roman" w:hAnsi="Times New Roman" w:cs="Times New Roman"/>
                <w:sz w:val="24"/>
                <w:szCs w:val="24"/>
              </w:rPr>
              <w:t>Заключение органа государственного строи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тельного надзора о соответствии построенного, </w:t>
            </w:r>
            <w:r w:rsidRPr="009E6FBF">
              <w:rPr>
                <w:rFonts w:ascii="Times New Roman" w:hAnsi="Times New Roman" w:cs="Times New Roman"/>
                <w:sz w:val="24"/>
                <w:szCs w:val="24"/>
              </w:rPr>
              <w:t>реконструированног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объекта капитального </w:t>
            </w:r>
            <w:r w:rsidRPr="009E6FBF">
              <w:rPr>
                <w:rFonts w:ascii="Times New Roman" w:hAnsi="Times New Roman" w:cs="Times New Roman"/>
                <w:sz w:val="24"/>
                <w:szCs w:val="24"/>
              </w:rPr>
              <w:t>строительства требованиям проектной документации (включая проектную документацию, в которой учтены изменения, внесе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нные в соответствии с </w:t>
            </w:r>
            <w:r w:rsidR="003111DE" w:rsidRPr="003111DE">
              <w:rPr>
                <w:rFonts w:ascii="Times New Roman" w:hAnsi="Times New Roman" w:cs="Times New Roman"/>
                <w:sz w:val="24"/>
                <w:szCs w:val="24"/>
              </w:rPr>
              <w:t>частями 3</w:t>
            </w:r>
            <w:r w:rsidR="003111DE" w:rsidRPr="003111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="003111DE" w:rsidRPr="003111DE">
              <w:rPr>
                <w:rFonts w:ascii="Times New Roman" w:hAnsi="Times New Roman" w:cs="Times New Roman"/>
                <w:sz w:val="24"/>
                <w:szCs w:val="24"/>
              </w:rPr>
              <w:t xml:space="preserve"> и 3</w:t>
            </w:r>
            <w:r w:rsidR="003111DE" w:rsidRPr="003111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="003111DE" w:rsidRPr="003111DE">
              <w:rPr>
                <w:rFonts w:ascii="Times New Roman" w:hAnsi="Times New Roman" w:cs="Times New Roman"/>
                <w:sz w:val="24"/>
                <w:szCs w:val="24"/>
              </w:rPr>
              <w:t xml:space="preserve"> статьи 49</w:t>
            </w:r>
          </w:p>
          <w:p w14:paraId="00C3EF41" w14:textId="77777777" w:rsidR="003B3FAB" w:rsidRDefault="009E6FBF" w:rsidP="003111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E6FBF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Градостроительного кодекса Российской Федерации) </w:t>
            </w:r>
          </w:p>
          <w:p w14:paraId="77BE407D" w14:textId="77777777" w:rsidR="009E6FBF" w:rsidRPr="009E6FBF" w:rsidRDefault="009E6FBF" w:rsidP="003111D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i/>
                <w:sz w:val="16"/>
                <w:szCs w:val="16"/>
              </w:rPr>
              <w:t>(указывается 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3402" w:type="dxa"/>
          </w:tcPr>
          <w:p w14:paraId="58BCFE3C" w14:textId="77777777" w:rsidR="009E6FBF" w:rsidRDefault="009E6FBF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65722EB8" w14:textId="77777777" w:rsidR="009E6FBF" w:rsidRDefault="009E6FBF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FBF" w14:paraId="182E5523" w14:textId="77777777" w:rsidTr="009E6FBF">
        <w:tc>
          <w:tcPr>
            <w:tcW w:w="675" w:type="dxa"/>
          </w:tcPr>
          <w:p w14:paraId="3EA277ED" w14:textId="77777777" w:rsidR="009E6FBF" w:rsidRPr="003B3FAB" w:rsidRDefault="009E6FBF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14:paraId="79DF9603" w14:textId="77777777" w:rsidR="003B3FAB" w:rsidRDefault="009E6FBF" w:rsidP="009E6F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E6FBF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уполномоченного на осуществление федерального государственного экологического надзора федерального органа исполнительной власти </w:t>
            </w:r>
          </w:p>
          <w:p w14:paraId="118AE5E8" w14:textId="77777777" w:rsidR="009E6FBF" w:rsidRPr="009E6FBF" w:rsidRDefault="009E6FBF" w:rsidP="009E6F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i/>
                <w:sz w:val="16"/>
                <w:szCs w:val="16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3402" w:type="dxa"/>
          </w:tcPr>
          <w:p w14:paraId="18A2AFA7" w14:textId="77777777" w:rsidR="009E6FBF" w:rsidRDefault="009E6FBF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34396040" w14:textId="77777777" w:rsidR="009E6FBF" w:rsidRDefault="009E6FBF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484EA0B" w14:textId="77777777" w:rsidR="003B3FAB" w:rsidRDefault="003B3FAB" w:rsidP="009E6FB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138907" w14:textId="77777777" w:rsidR="008A7927" w:rsidRPr="003B3FAB" w:rsidRDefault="009E6FBF" w:rsidP="009E6FB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14:paraId="1A7CB400" w14:textId="77777777" w:rsidR="008A7927" w:rsidRPr="003111DE" w:rsidRDefault="008A7927" w:rsidP="008A79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</w:t>
      </w:r>
    </w:p>
    <w:p w14:paraId="3D123167" w14:textId="77777777" w:rsidR="008A7927" w:rsidRPr="003111DE" w:rsidRDefault="008A7927" w:rsidP="009E6FB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FE083E" w14:textId="77777777" w:rsidR="009E6FBF" w:rsidRPr="003B3FAB" w:rsidRDefault="009E6FBF" w:rsidP="009E6FB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 xml:space="preserve">Номер телефона и адрес электронной почты для связи: </w:t>
      </w:r>
    </w:p>
    <w:p w14:paraId="158F2BD6" w14:textId="77777777" w:rsidR="008A7927" w:rsidRPr="003111DE" w:rsidRDefault="008A7927" w:rsidP="008A79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14:paraId="30916737" w14:textId="77777777" w:rsidR="008A7927" w:rsidRPr="003111DE" w:rsidRDefault="008A7927" w:rsidP="009E6FB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3184D7" w14:textId="77777777" w:rsidR="009E6FBF" w:rsidRPr="003B3FAB" w:rsidRDefault="009E6FBF" w:rsidP="009E6FB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 xml:space="preserve">Результат предоставления </w:t>
      </w:r>
      <w:r w:rsidR="000B3DB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B3FAB">
        <w:rPr>
          <w:rFonts w:ascii="Times New Roman" w:hAnsi="Times New Roman" w:cs="Times New Roman"/>
          <w:sz w:val="24"/>
          <w:szCs w:val="24"/>
        </w:rPr>
        <w:t>услуги прошу: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746"/>
        <w:gridCol w:w="882"/>
      </w:tblGrid>
      <w:tr w:rsidR="008A7927" w:rsidRPr="003111DE" w14:paraId="327B4F2D" w14:textId="77777777" w:rsidTr="008A7927">
        <w:tc>
          <w:tcPr>
            <w:tcW w:w="8897" w:type="dxa"/>
          </w:tcPr>
          <w:p w14:paraId="67C22078" w14:textId="77777777" w:rsidR="008A7927" w:rsidRPr="003B3FAB" w:rsidRDefault="008A7927" w:rsidP="008A792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957" w:type="dxa"/>
          </w:tcPr>
          <w:p w14:paraId="1D6478CF" w14:textId="77777777" w:rsidR="008A7927" w:rsidRPr="003111DE" w:rsidRDefault="008A7927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927" w:rsidRPr="003111DE" w14:paraId="435D770A" w14:textId="77777777" w:rsidTr="008A7927">
        <w:tc>
          <w:tcPr>
            <w:tcW w:w="8897" w:type="dxa"/>
          </w:tcPr>
          <w:p w14:paraId="3F99511B" w14:textId="77777777" w:rsidR="008A7927" w:rsidRPr="003B3FAB" w:rsidRDefault="008A7927" w:rsidP="003111D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при личном обращении в </w:t>
            </w:r>
            <w:r w:rsidR="000B3DB1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</w:t>
            </w: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 xml:space="preserve"> либо в многофункциональный центр предоставления государственных и муниципальных услуг, расположенный по адресу:</w:t>
            </w:r>
          </w:p>
          <w:p w14:paraId="77C957E4" w14:textId="77777777" w:rsidR="003111DE" w:rsidRPr="003B3FAB" w:rsidRDefault="003111DE" w:rsidP="003111D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</w:t>
            </w:r>
          </w:p>
          <w:p w14:paraId="023DB2EE" w14:textId="77777777" w:rsidR="003111DE" w:rsidRPr="003B3FAB" w:rsidRDefault="003111DE" w:rsidP="003111D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1405F38F" w14:textId="77777777" w:rsidR="008A7927" w:rsidRPr="003111DE" w:rsidRDefault="008A7927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927" w:rsidRPr="003111DE" w14:paraId="01A954D9" w14:textId="77777777" w:rsidTr="008A7927">
        <w:tc>
          <w:tcPr>
            <w:tcW w:w="8897" w:type="dxa"/>
          </w:tcPr>
          <w:p w14:paraId="73AC8D0D" w14:textId="77777777" w:rsidR="008A7927" w:rsidRPr="003B3FAB" w:rsidRDefault="008A7927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</w:t>
            </w:r>
          </w:p>
          <w:p w14:paraId="3DAC246F" w14:textId="77777777" w:rsidR="003111DE" w:rsidRPr="003B3FAB" w:rsidRDefault="003111DE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</w:t>
            </w:r>
          </w:p>
          <w:p w14:paraId="0FFE81C8" w14:textId="77777777" w:rsidR="003111DE" w:rsidRPr="003B3FAB" w:rsidRDefault="003111DE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31C585C3" w14:textId="77777777" w:rsidR="008A7927" w:rsidRPr="003111DE" w:rsidRDefault="008A7927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927" w:rsidRPr="003111DE" w14:paraId="20CAEAE8" w14:textId="77777777" w:rsidTr="008A7927">
        <w:tc>
          <w:tcPr>
            <w:tcW w:w="8897" w:type="dxa"/>
          </w:tcPr>
          <w:p w14:paraId="5828B57D" w14:textId="77777777" w:rsidR="008A7927" w:rsidRPr="003B3FAB" w:rsidRDefault="008A7927" w:rsidP="008A792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единой</w:t>
            </w:r>
          </w:p>
          <w:p w14:paraId="2CC76024" w14:textId="77777777" w:rsidR="008A7927" w:rsidRPr="003B3FAB" w:rsidRDefault="008A7927" w:rsidP="008A792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информационной системе жилищного строительства</w:t>
            </w:r>
          </w:p>
        </w:tc>
        <w:tc>
          <w:tcPr>
            <w:tcW w:w="957" w:type="dxa"/>
          </w:tcPr>
          <w:p w14:paraId="77C02150" w14:textId="77777777" w:rsidR="008A7927" w:rsidRPr="003111DE" w:rsidRDefault="008A7927" w:rsidP="009E6FB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1DE" w:rsidRPr="003111DE" w14:paraId="2E56346C" w14:textId="77777777" w:rsidTr="001C4B66">
        <w:tc>
          <w:tcPr>
            <w:tcW w:w="9854" w:type="dxa"/>
            <w:gridSpan w:val="2"/>
          </w:tcPr>
          <w:p w14:paraId="23A28F0A" w14:textId="77777777" w:rsidR="003111DE" w:rsidRPr="003B3FAB" w:rsidRDefault="003111DE" w:rsidP="003111DE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B3FAB">
              <w:rPr>
                <w:rFonts w:ascii="Times New Roman" w:hAnsi="Times New Roman" w:cs="Times New Roman"/>
                <w:i/>
                <w:sz w:val="16"/>
                <w:szCs w:val="16"/>
              </w:rPr>
              <w:t>Указывается один из перечисленных способов</w:t>
            </w:r>
          </w:p>
        </w:tc>
      </w:tr>
    </w:tbl>
    <w:p w14:paraId="3C25D925" w14:textId="77777777" w:rsidR="001456DE" w:rsidRDefault="003111DE" w:rsidP="003B3FA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8"/>
          <w:szCs w:val="28"/>
        </w:rPr>
        <w:t xml:space="preserve">  ______________        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130825FA" w14:textId="77777777" w:rsidR="003111DE" w:rsidRPr="003B3FAB" w:rsidRDefault="003111DE" w:rsidP="003B3FAB">
      <w:pPr>
        <w:pStyle w:val="ConsPlusNonformat"/>
        <w:ind w:left="1068"/>
        <w:rPr>
          <w:rFonts w:ascii="Times New Roman" w:hAnsi="Times New Roman" w:cs="Times New Roman"/>
          <w:sz w:val="16"/>
          <w:szCs w:val="16"/>
        </w:rPr>
      </w:pPr>
      <w:r w:rsidRPr="003B3FAB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3B3FAB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3B3FAB">
        <w:rPr>
          <w:rFonts w:ascii="Times New Roman" w:hAnsi="Times New Roman" w:cs="Times New Roman"/>
          <w:sz w:val="16"/>
          <w:szCs w:val="16"/>
        </w:rPr>
        <w:t xml:space="preserve">                       (фамилия, имя, отчество (при наличии)</w:t>
      </w:r>
    </w:p>
    <w:p w14:paraId="35AD5D8D" w14:textId="77777777" w:rsidR="00C71B90" w:rsidRDefault="00C71B90" w:rsidP="00A30A91">
      <w:pPr>
        <w:pStyle w:val="ConsPlusNormal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14:paraId="3AA5B0E0" w14:textId="57E2DFB7" w:rsidR="00A30A91" w:rsidRPr="00C71B90" w:rsidRDefault="00A30A91" w:rsidP="00A30A91">
      <w:pPr>
        <w:pStyle w:val="ConsPlusNormal"/>
        <w:ind w:left="6379"/>
        <w:jc w:val="right"/>
        <w:rPr>
          <w:rFonts w:ascii="Times New Roman" w:hAnsi="Times New Roman" w:cs="Times New Roman"/>
          <w:sz w:val="24"/>
          <w:szCs w:val="24"/>
        </w:rPr>
      </w:pPr>
      <w:r w:rsidRPr="00C71B9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8451E" w:rsidRPr="00C71B90">
        <w:rPr>
          <w:rFonts w:ascii="Times New Roman" w:hAnsi="Times New Roman" w:cs="Times New Roman"/>
          <w:sz w:val="24"/>
          <w:szCs w:val="24"/>
        </w:rPr>
        <w:t xml:space="preserve">№ </w:t>
      </w:r>
      <w:r w:rsidR="006E7870" w:rsidRPr="00C71B90">
        <w:rPr>
          <w:rFonts w:ascii="Times New Roman" w:hAnsi="Times New Roman" w:cs="Times New Roman"/>
          <w:sz w:val="24"/>
          <w:szCs w:val="24"/>
        </w:rPr>
        <w:t>2</w:t>
      </w:r>
    </w:p>
    <w:p w14:paraId="017F5F0A" w14:textId="77777777" w:rsidR="00A30A91" w:rsidRPr="00C71B90" w:rsidRDefault="00A30A91" w:rsidP="00A30A91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71B90">
        <w:rPr>
          <w:rFonts w:ascii="Times New Roman" w:hAnsi="Times New Roman" w:cs="Times New Roman"/>
          <w:b w:val="0"/>
          <w:sz w:val="24"/>
          <w:szCs w:val="24"/>
        </w:rPr>
        <w:t>к Административному регламенту предоставления муниципальной услуги</w:t>
      </w:r>
      <w:r w:rsidR="000B3DB1" w:rsidRPr="00C71B9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71B90">
        <w:rPr>
          <w:rFonts w:ascii="Times New Roman" w:hAnsi="Times New Roman" w:cs="Times New Roman"/>
          <w:b w:val="0"/>
          <w:sz w:val="24"/>
          <w:szCs w:val="24"/>
        </w:rPr>
        <w:t>«Выдача разрешения на ввод объекта в эксплуатацию»</w:t>
      </w:r>
    </w:p>
    <w:p w14:paraId="0E6DB80F" w14:textId="77777777" w:rsidR="00A30A91" w:rsidRDefault="00A30A91" w:rsidP="003B3FAB">
      <w:pPr>
        <w:tabs>
          <w:tab w:val="left" w:pos="8871"/>
        </w:tabs>
        <w:jc w:val="right"/>
        <w:rPr>
          <w:rFonts w:ascii="Calibri" w:hAnsi="Calibri"/>
          <w:b/>
          <w:caps/>
          <w:kern w:val="28"/>
          <w:lang w:eastAsia="en-US"/>
        </w:rPr>
      </w:pPr>
    </w:p>
    <w:p w14:paraId="223ADE7C" w14:textId="77777777" w:rsidR="003B3FAB" w:rsidRDefault="003B3FAB" w:rsidP="003B3FAB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  <w:r w:rsidRPr="003B3FAB">
        <w:rPr>
          <w:caps/>
          <w:kern w:val="28"/>
          <w:sz w:val="24"/>
          <w:szCs w:val="24"/>
          <w:lang w:eastAsia="en-US"/>
        </w:rPr>
        <w:t>ФОРМА</w:t>
      </w:r>
    </w:p>
    <w:p w14:paraId="47760184" w14:textId="77777777" w:rsidR="003B3FAB" w:rsidRDefault="003B3FAB" w:rsidP="003B3FAB">
      <w:pPr>
        <w:tabs>
          <w:tab w:val="left" w:pos="8871"/>
        </w:tabs>
        <w:jc w:val="right"/>
      </w:pPr>
      <w:r w:rsidRPr="003B3FAB">
        <w:rPr>
          <w:sz w:val="24"/>
          <w:szCs w:val="24"/>
        </w:rPr>
        <w:t>Кому</w:t>
      </w:r>
      <w:r>
        <w:t xml:space="preserve"> _______________________________________ </w:t>
      </w:r>
    </w:p>
    <w:p w14:paraId="15250B92" w14:textId="77777777" w:rsidR="003B3FAB" w:rsidRPr="003B3FAB" w:rsidRDefault="003B3FAB" w:rsidP="003B3FAB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(фамилия, имя, отчество (при наличии) застройщика, </w:t>
      </w:r>
    </w:p>
    <w:p w14:paraId="49399D55" w14:textId="77777777" w:rsidR="003B3FAB" w:rsidRPr="003B3FAB" w:rsidRDefault="003B3FAB" w:rsidP="003B3FAB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ОГРНИП (для физического лица, зарегистрированного в </w:t>
      </w:r>
    </w:p>
    <w:p w14:paraId="42558FAF" w14:textId="77777777" w:rsidR="003B3FAB" w:rsidRPr="003B3FAB" w:rsidRDefault="003B3FAB" w:rsidP="003B3FAB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>качестве индивидуального предпринимателя) – для</w:t>
      </w:r>
    </w:p>
    <w:p w14:paraId="67760330" w14:textId="77777777" w:rsidR="003B3FAB" w:rsidRPr="003B3FAB" w:rsidRDefault="003B3FAB" w:rsidP="003B3FAB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физического лица, полное наименование застройщика, </w:t>
      </w:r>
    </w:p>
    <w:p w14:paraId="356547BE" w14:textId="77777777" w:rsidR="003B3FAB" w:rsidRDefault="003B3FAB" w:rsidP="003B3FAB">
      <w:pPr>
        <w:tabs>
          <w:tab w:val="left" w:pos="8871"/>
        </w:tabs>
        <w:jc w:val="right"/>
      </w:pPr>
      <w:r w:rsidRPr="003B3FAB">
        <w:rPr>
          <w:sz w:val="16"/>
          <w:szCs w:val="16"/>
        </w:rPr>
        <w:t>ИНН, ОГРН – для юридического лица,</w:t>
      </w:r>
    </w:p>
    <w:p w14:paraId="097E0ECE" w14:textId="77777777" w:rsidR="003B3FAB" w:rsidRDefault="003B3FAB" w:rsidP="003B3FAB">
      <w:pPr>
        <w:tabs>
          <w:tab w:val="left" w:pos="8871"/>
        </w:tabs>
        <w:jc w:val="right"/>
      </w:pPr>
      <w:r>
        <w:t xml:space="preserve"> _____________________________________________ </w:t>
      </w:r>
    </w:p>
    <w:p w14:paraId="440AB2F4" w14:textId="77777777" w:rsidR="003B3FAB" w:rsidRDefault="003B3FAB" w:rsidP="003B3FAB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>почтовый индекс и адрес, телефон, адрес электронной почты)</w:t>
      </w:r>
    </w:p>
    <w:p w14:paraId="6980045E" w14:textId="77777777" w:rsidR="003B3FAB" w:rsidRDefault="003B3FAB" w:rsidP="003B3FAB">
      <w:pPr>
        <w:tabs>
          <w:tab w:val="left" w:pos="8871"/>
        </w:tabs>
        <w:jc w:val="right"/>
        <w:rPr>
          <w:sz w:val="16"/>
          <w:szCs w:val="16"/>
        </w:rPr>
      </w:pPr>
    </w:p>
    <w:p w14:paraId="6F348028" w14:textId="77777777" w:rsidR="003B3FAB" w:rsidRDefault="003B3FAB" w:rsidP="003B3FAB">
      <w:pPr>
        <w:tabs>
          <w:tab w:val="left" w:pos="8871"/>
        </w:tabs>
        <w:jc w:val="center"/>
        <w:rPr>
          <w:sz w:val="16"/>
          <w:szCs w:val="16"/>
        </w:rPr>
      </w:pPr>
    </w:p>
    <w:p w14:paraId="4C2581F4" w14:textId="77777777" w:rsidR="003B3FAB" w:rsidRPr="003B3FAB" w:rsidRDefault="003B3FAB" w:rsidP="003B3FAB">
      <w:pPr>
        <w:tabs>
          <w:tab w:val="left" w:pos="8871"/>
        </w:tabs>
        <w:jc w:val="center"/>
        <w:rPr>
          <w:sz w:val="24"/>
          <w:szCs w:val="24"/>
        </w:rPr>
      </w:pPr>
      <w:r w:rsidRPr="003B3FAB">
        <w:rPr>
          <w:sz w:val="24"/>
          <w:szCs w:val="24"/>
        </w:rPr>
        <w:t xml:space="preserve">Р Е Ш Е Н И Е </w:t>
      </w:r>
    </w:p>
    <w:p w14:paraId="55F75E8E" w14:textId="77777777" w:rsidR="003B3FAB" w:rsidRDefault="003B3FAB" w:rsidP="003B3FAB">
      <w:pPr>
        <w:tabs>
          <w:tab w:val="left" w:pos="8871"/>
        </w:tabs>
        <w:jc w:val="center"/>
        <w:rPr>
          <w:sz w:val="24"/>
          <w:szCs w:val="24"/>
        </w:rPr>
      </w:pPr>
      <w:r w:rsidRPr="003B3FAB">
        <w:rPr>
          <w:sz w:val="24"/>
          <w:szCs w:val="24"/>
        </w:rPr>
        <w:t>об отказе в приеме документов</w:t>
      </w:r>
    </w:p>
    <w:p w14:paraId="0DF36387" w14:textId="77777777" w:rsidR="003B3FAB" w:rsidRDefault="003B3FAB" w:rsidP="003B3FAB">
      <w:pPr>
        <w:tabs>
          <w:tab w:val="left" w:pos="8871"/>
        </w:tabs>
        <w:jc w:val="center"/>
        <w:rPr>
          <w:sz w:val="24"/>
          <w:szCs w:val="24"/>
        </w:rPr>
      </w:pPr>
    </w:p>
    <w:p w14:paraId="4D3DE1C6" w14:textId="77777777" w:rsidR="003B3FAB" w:rsidRDefault="003B3FAB" w:rsidP="003B3FAB">
      <w:pPr>
        <w:tabs>
          <w:tab w:val="left" w:pos="8871"/>
        </w:tabs>
        <w:jc w:val="center"/>
      </w:pPr>
      <w:r>
        <w:t xml:space="preserve">________________________________________________________________________________________________ </w:t>
      </w:r>
    </w:p>
    <w:p w14:paraId="5A0B3774" w14:textId="77777777" w:rsidR="00CE3DB6" w:rsidRPr="00B27C71" w:rsidRDefault="00CE3DB6" w:rsidP="00CE3DB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27C71">
        <w:rPr>
          <w:rFonts w:ascii="Times New Roman" w:hAnsi="Times New Roman" w:cs="Times New Roman"/>
          <w:sz w:val="16"/>
          <w:szCs w:val="16"/>
        </w:rPr>
        <w:t>(наименование уполномоченного на выдачу разрешений на ввод объекта в эксплуатацию органа местного самоуправления)</w:t>
      </w:r>
    </w:p>
    <w:p w14:paraId="7B5B44C3" w14:textId="77777777" w:rsidR="00BD0D02" w:rsidRDefault="00BD0D02" w:rsidP="003B3FAB">
      <w:pPr>
        <w:tabs>
          <w:tab w:val="left" w:pos="8871"/>
        </w:tabs>
        <w:jc w:val="center"/>
        <w:rPr>
          <w:sz w:val="16"/>
          <w:szCs w:val="16"/>
        </w:rPr>
      </w:pPr>
    </w:p>
    <w:p w14:paraId="7769F50E" w14:textId="77777777" w:rsidR="00BD0D02" w:rsidRDefault="00BD0D02" w:rsidP="00BD0D02">
      <w:pPr>
        <w:tabs>
          <w:tab w:val="left" w:pos="8871"/>
        </w:tabs>
        <w:jc w:val="both"/>
        <w:rPr>
          <w:sz w:val="24"/>
          <w:szCs w:val="24"/>
        </w:rPr>
      </w:pPr>
      <w:r w:rsidRPr="00BD0D02">
        <w:rPr>
          <w:sz w:val="24"/>
          <w:szCs w:val="24"/>
        </w:rPr>
        <w:t xml:space="preserve">В приеме документов для предоставления </w:t>
      </w:r>
      <w:r w:rsidR="000B3DB1">
        <w:rPr>
          <w:sz w:val="24"/>
          <w:szCs w:val="24"/>
        </w:rPr>
        <w:t xml:space="preserve">муниципальной </w:t>
      </w:r>
      <w:r w:rsidRPr="00BD0D02">
        <w:rPr>
          <w:sz w:val="24"/>
          <w:szCs w:val="24"/>
        </w:rPr>
        <w:t xml:space="preserve">услуги </w:t>
      </w:r>
      <w:r>
        <w:rPr>
          <w:sz w:val="24"/>
          <w:szCs w:val="24"/>
        </w:rPr>
        <w:t>«</w:t>
      </w:r>
      <w:r w:rsidRPr="00BD0D02">
        <w:rPr>
          <w:sz w:val="24"/>
          <w:szCs w:val="24"/>
        </w:rPr>
        <w:t>Выдача разрешения</w:t>
      </w:r>
      <w:r>
        <w:rPr>
          <w:sz w:val="24"/>
          <w:szCs w:val="24"/>
        </w:rPr>
        <w:t xml:space="preserve"> на ввод объекта в эксплуатацию»</w:t>
      </w:r>
      <w:r w:rsidRPr="00BD0D02">
        <w:rPr>
          <w:sz w:val="24"/>
          <w:szCs w:val="24"/>
        </w:rPr>
        <w:t xml:space="preserve"> Вам отказано по следующим основаниям: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74"/>
        <w:gridCol w:w="5312"/>
        <w:gridCol w:w="3142"/>
      </w:tblGrid>
      <w:tr w:rsidR="00BD0D02" w14:paraId="2527509C" w14:textId="77777777" w:rsidTr="00BD0D02">
        <w:tc>
          <w:tcPr>
            <w:tcW w:w="959" w:type="dxa"/>
            <w:vAlign w:val="center"/>
          </w:tcPr>
          <w:p w14:paraId="36EB22FB" w14:textId="77777777" w:rsidR="00BD0D02" w:rsidRDefault="00BD0D02" w:rsidP="00BD0D02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 xml:space="preserve">№ пункта </w:t>
            </w:r>
            <w:proofErr w:type="spellStart"/>
            <w:r>
              <w:t>Админист-ративного</w:t>
            </w:r>
            <w:proofErr w:type="spellEnd"/>
            <w:r>
              <w:t xml:space="preserve"> регламента</w:t>
            </w:r>
          </w:p>
        </w:tc>
        <w:tc>
          <w:tcPr>
            <w:tcW w:w="5610" w:type="dxa"/>
            <w:vAlign w:val="center"/>
          </w:tcPr>
          <w:p w14:paraId="75A9CBA0" w14:textId="77777777" w:rsidR="00BD0D02" w:rsidRDefault="00BD0D02" w:rsidP="00BD0D02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285" w:type="dxa"/>
            <w:vAlign w:val="center"/>
          </w:tcPr>
          <w:p w14:paraId="0DF5AE2B" w14:textId="77777777" w:rsidR="00BD0D02" w:rsidRDefault="00BD0D02" w:rsidP="00BD0D02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Разъяснение причин отказа в приеме документов</w:t>
            </w:r>
          </w:p>
        </w:tc>
      </w:tr>
      <w:tr w:rsidR="00BD0D02" w14:paraId="72C9D551" w14:textId="77777777" w:rsidTr="00BD0D02">
        <w:tc>
          <w:tcPr>
            <w:tcW w:w="959" w:type="dxa"/>
            <w:vAlign w:val="center"/>
          </w:tcPr>
          <w:p w14:paraId="704C31DB" w14:textId="77777777" w:rsidR="00BD0D02" w:rsidRDefault="00BD0D02" w:rsidP="00BD0D02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подпункт «а» пункта 2.16</w:t>
            </w:r>
          </w:p>
        </w:tc>
        <w:tc>
          <w:tcPr>
            <w:tcW w:w="5610" w:type="dxa"/>
            <w:vAlign w:val="center"/>
          </w:tcPr>
          <w:p w14:paraId="36219FD0" w14:textId="77777777" w:rsidR="00BD0D02" w:rsidRPr="00BD0D02" w:rsidRDefault="00BD0D02" w:rsidP="00BD0D02">
            <w:pPr>
              <w:tabs>
                <w:tab w:val="left" w:pos="8871"/>
              </w:tabs>
            </w:pPr>
            <w:r>
              <w:t>заявление о выдаче разрешения на ввод объекта в эксплуатацию представлено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3285" w:type="dxa"/>
            <w:vAlign w:val="center"/>
          </w:tcPr>
          <w:p w14:paraId="42FCAEC7" w14:textId="77777777" w:rsidR="00BD0D02" w:rsidRPr="00BD0D02" w:rsidRDefault="00BD0D02" w:rsidP="00BD0D02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BD0D02">
              <w:rPr>
                <w:i/>
                <w:sz w:val="16"/>
                <w:szCs w:val="16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BD0D02" w14:paraId="17382840" w14:textId="77777777" w:rsidTr="00BD0D02">
        <w:tc>
          <w:tcPr>
            <w:tcW w:w="959" w:type="dxa"/>
            <w:vAlign w:val="center"/>
          </w:tcPr>
          <w:p w14:paraId="44097A23" w14:textId="77777777" w:rsidR="00BD0D02" w:rsidRDefault="00BD0D02" w:rsidP="00BD0D02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подпункт «б» пункта 2.16</w:t>
            </w:r>
          </w:p>
        </w:tc>
        <w:tc>
          <w:tcPr>
            <w:tcW w:w="5610" w:type="dxa"/>
            <w:vAlign w:val="center"/>
          </w:tcPr>
          <w:p w14:paraId="3A9F7857" w14:textId="77777777" w:rsidR="00BD0D02" w:rsidRDefault="00BD0D02" w:rsidP="00BD0D02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неполное заполнение полей в форме заявления, в том числе в интерактивной форме заявления на Едином портале, региональном портале</w:t>
            </w:r>
          </w:p>
        </w:tc>
        <w:tc>
          <w:tcPr>
            <w:tcW w:w="3285" w:type="dxa"/>
            <w:vAlign w:val="center"/>
          </w:tcPr>
          <w:p w14:paraId="12D88377" w14:textId="77777777" w:rsidR="00BD0D02" w:rsidRPr="00BD0D02" w:rsidRDefault="00BD0D02" w:rsidP="00BD0D02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BD0D02">
              <w:rPr>
                <w:i/>
                <w:sz w:val="16"/>
                <w:szCs w:val="16"/>
              </w:rPr>
              <w:t>Указываются основания такого вывода</w:t>
            </w:r>
          </w:p>
        </w:tc>
      </w:tr>
      <w:tr w:rsidR="00BD0D02" w14:paraId="66A7EC88" w14:textId="77777777" w:rsidTr="00BD0D02">
        <w:tc>
          <w:tcPr>
            <w:tcW w:w="959" w:type="dxa"/>
            <w:vAlign w:val="center"/>
          </w:tcPr>
          <w:p w14:paraId="606CE5AE" w14:textId="77777777" w:rsidR="00BD0D02" w:rsidRDefault="00BD0D02" w:rsidP="00BD0D02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подпункт «в» пункта 2.16</w:t>
            </w:r>
          </w:p>
        </w:tc>
        <w:tc>
          <w:tcPr>
            <w:tcW w:w="5610" w:type="dxa"/>
            <w:vAlign w:val="center"/>
          </w:tcPr>
          <w:p w14:paraId="4CB43A86" w14:textId="77777777" w:rsidR="00BD0D02" w:rsidRDefault="00BD0D02" w:rsidP="00BD0D02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непредставление документов, предусмотренных подпунктами «а» - «в» пункта 2.8 настоящего Административного регламента</w:t>
            </w:r>
          </w:p>
        </w:tc>
        <w:tc>
          <w:tcPr>
            <w:tcW w:w="3285" w:type="dxa"/>
            <w:vAlign w:val="center"/>
          </w:tcPr>
          <w:p w14:paraId="3935F940" w14:textId="77777777" w:rsidR="00BD0D02" w:rsidRPr="00BD0D02" w:rsidRDefault="00BD0D02" w:rsidP="00BD0D02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BD0D02">
              <w:rPr>
                <w:i/>
                <w:sz w:val="16"/>
                <w:szCs w:val="16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BD0D02" w14:paraId="2D62C236" w14:textId="77777777" w:rsidTr="00BD0D02">
        <w:tc>
          <w:tcPr>
            <w:tcW w:w="959" w:type="dxa"/>
            <w:vAlign w:val="center"/>
          </w:tcPr>
          <w:p w14:paraId="532A06E8" w14:textId="77777777" w:rsidR="00BD0D02" w:rsidRDefault="00BD0D02" w:rsidP="00BD0D02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подпункт «г» пункта 2.16</w:t>
            </w:r>
          </w:p>
        </w:tc>
        <w:tc>
          <w:tcPr>
            <w:tcW w:w="5610" w:type="dxa"/>
            <w:vAlign w:val="center"/>
          </w:tcPr>
          <w:p w14:paraId="0E57C288" w14:textId="77777777" w:rsidR="00BD0D02" w:rsidRDefault="00BD0D02" w:rsidP="00BD0D02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285" w:type="dxa"/>
            <w:vAlign w:val="center"/>
          </w:tcPr>
          <w:p w14:paraId="57CEA37C" w14:textId="77777777" w:rsidR="00BD0D02" w:rsidRPr="00BD0D02" w:rsidRDefault="00BD0D02" w:rsidP="00BD0D02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BD0D02">
              <w:rPr>
                <w:i/>
                <w:sz w:val="16"/>
                <w:szCs w:val="16"/>
              </w:rPr>
              <w:t>Указывается исчерпывающий перечень документов, утративших силу</w:t>
            </w:r>
          </w:p>
        </w:tc>
      </w:tr>
      <w:tr w:rsidR="00BD0D02" w14:paraId="1DFA1381" w14:textId="77777777" w:rsidTr="00BD0D02">
        <w:tc>
          <w:tcPr>
            <w:tcW w:w="959" w:type="dxa"/>
            <w:vAlign w:val="center"/>
          </w:tcPr>
          <w:p w14:paraId="40C15640" w14:textId="77777777" w:rsidR="00BD0D02" w:rsidRDefault="00BD0D02" w:rsidP="00BD0D02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подпункт «д» пункта 2.16</w:t>
            </w:r>
          </w:p>
        </w:tc>
        <w:tc>
          <w:tcPr>
            <w:tcW w:w="5610" w:type="dxa"/>
            <w:vAlign w:val="center"/>
          </w:tcPr>
          <w:p w14:paraId="5416BDC6" w14:textId="77777777" w:rsidR="00BD0D02" w:rsidRDefault="00BD0D02" w:rsidP="00BD0D02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представленные документы содержат подчистки и исправления текста</w:t>
            </w:r>
          </w:p>
        </w:tc>
        <w:tc>
          <w:tcPr>
            <w:tcW w:w="3285" w:type="dxa"/>
            <w:vAlign w:val="center"/>
          </w:tcPr>
          <w:p w14:paraId="077B3DAF" w14:textId="77777777" w:rsidR="00BD0D02" w:rsidRPr="00BD0D02" w:rsidRDefault="00BD0D02" w:rsidP="00BD0D02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BD0D02">
              <w:rPr>
                <w:i/>
                <w:sz w:val="16"/>
                <w:szCs w:val="16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BD0D02" w14:paraId="5722EFC4" w14:textId="77777777" w:rsidTr="00BD0D02">
        <w:tc>
          <w:tcPr>
            <w:tcW w:w="959" w:type="dxa"/>
          </w:tcPr>
          <w:p w14:paraId="1DCB06CB" w14:textId="77777777" w:rsidR="00BD0D02" w:rsidRDefault="00BD0D02" w:rsidP="00BD0D02">
            <w:pPr>
              <w:tabs>
                <w:tab w:val="left" w:pos="8871"/>
              </w:tabs>
              <w:jc w:val="both"/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подпункт «е» пункта 2.16</w:t>
            </w:r>
          </w:p>
        </w:tc>
        <w:tc>
          <w:tcPr>
            <w:tcW w:w="5610" w:type="dxa"/>
          </w:tcPr>
          <w:p w14:paraId="10D065CD" w14:textId="77777777" w:rsidR="00BD0D02" w:rsidRDefault="00BD0D02" w:rsidP="00BD0D02">
            <w:pPr>
              <w:tabs>
                <w:tab w:val="left" w:pos="8871"/>
              </w:tabs>
              <w:jc w:val="both"/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285" w:type="dxa"/>
            <w:vAlign w:val="center"/>
          </w:tcPr>
          <w:p w14:paraId="25DE2AF6" w14:textId="77777777" w:rsidR="00BD0D02" w:rsidRPr="00BD0D02" w:rsidRDefault="00BD0D02" w:rsidP="00BD0D02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BD0D02">
              <w:rPr>
                <w:i/>
                <w:sz w:val="16"/>
                <w:szCs w:val="16"/>
              </w:rPr>
              <w:t>Указывается исчерпывающий перечень документов, содержащих повреждения</w:t>
            </w:r>
          </w:p>
        </w:tc>
      </w:tr>
      <w:tr w:rsidR="00BD0D02" w14:paraId="4C1EF558" w14:textId="77777777" w:rsidTr="00BD0D02">
        <w:tc>
          <w:tcPr>
            <w:tcW w:w="959" w:type="dxa"/>
            <w:vAlign w:val="center"/>
          </w:tcPr>
          <w:p w14:paraId="72550838" w14:textId="77777777" w:rsidR="00BD0D02" w:rsidRDefault="00BD0D02" w:rsidP="00BD0D02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lastRenderedPageBreak/>
              <w:t>подпункт «ж» пункта 2.16</w:t>
            </w:r>
          </w:p>
        </w:tc>
        <w:tc>
          <w:tcPr>
            <w:tcW w:w="5610" w:type="dxa"/>
            <w:vAlign w:val="center"/>
          </w:tcPr>
          <w:p w14:paraId="43293A44" w14:textId="77777777" w:rsidR="00BD0D02" w:rsidRDefault="00BD0D02" w:rsidP="00BD0D02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заявление о выдаче разрешения на ввод объекта в эксплуатацию и документы, указанные в подпунктах «б» - «д» пункта 2.8 Административного регламента, представлены в электронной форме с нарушением требований, установленных пунктами 2.5 – 2.7 Административного регламента</w:t>
            </w:r>
          </w:p>
        </w:tc>
        <w:tc>
          <w:tcPr>
            <w:tcW w:w="3285" w:type="dxa"/>
            <w:vAlign w:val="center"/>
          </w:tcPr>
          <w:p w14:paraId="1FAD082A" w14:textId="77777777" w:rsidR="00BD0D02" w:rsidRPr="00BD0D02" w:rsidRDefault="00BD0D02" w:rsidP="00BD0D02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BD0D02">
              <w:rPr>
                <w:i/>
                <w:sz w:val="16"/>
                <w:szCs w:val="16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BD0D02" w14:paraId="16685F24" w14:textId="77777777" w:rsidTr="00BD0D02">
        <w:tc>
          <w:tcPr>
            <w:tcW w:w="959" w:type="dxa"/>
            <w:vAlign w:val="center"/>
          </w:tcPr>
          <w:p w14:paraId="5AB712C0" w14:textId="77777777" w:rsidR="00BD0D02" w:rsidRDefault="00BD0D02" w:rsidP="00BD0D02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подпункт «з» пункта 2.16</w:t>
            </w:r>
          </w:p>
        </w:tc>
        <w:tc>
          <w:tcPr>
            <w:tcW w:w="5610" w:type="dxa"/>
            <w:vAlign w:val="center"/>
          </w:tcPr>
          <w:p w14:paraId="3C572B2A" w14:textId="77777777" w:rsidR="00BD0D02" w:rsidRDefault="00BD0D02" w:rsidP="009B7BB9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выявлено несоблюдение установленных статьей 11 Федерального закона «Об электронной подписи</w:t>
            </w:r>
            <w:r w:rsidR="009B7BB9">
              <w:t>»</w:t>
            </w:r>
            <w:r>
              <w:t xml:space="preserve">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285" w:type="dxa"/>
            <w:vAlign w:val="center"/>
          </w:tcPr>
          <w:p w14:paraId="771FB4CF" w14:textId="77777777" w:rsidR="00BD0D02" w:rsidRPr="00BD0D02" w:rsidRDefault="00BD0D02" w:rsidP="00BD0D02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BD0D02">
              <w:rPr>
                <w:i/>
                <w:sz w:val="16"/>
                <w:szCs w:val="16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3D1697F5" w14:textId="77777777" w:rsidR="00BD0D02" w:rsidRDefault="00BD0D02" w:rsidP="00BD0D02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26D06E78" w14:textId="77777777" w:rsidR="009B7BB9" w:rsidRDefault="009B7BB9" w:rsidP="009B7BB9">
      <w:pPr>
        <w:tabs>
          <w:tab w:val="left" w:pos="8871"/>
        </w:tabs>
        <w:rPr>
          <w:sz w:val="24"/>
          <w:szCs w:val="24"/>
        </w:rPr>
      </w:pPr>
      <w:r w:rsidRPr="009B7BB9">
        <w:rPr>
          <w:sz w:val="24"/>
          <w:szCs w:val="24"/>
        </w:rPr>
        <w:t>Дополнительно информируем:</w:t>
      </w:r>
      <w:r>
        <w:rPr>
          <w:sz w:val="24"/>
          <w:szCs w:val="24"/>
        </w:rPr>
        <w:t xml:space="preserve"> ________________________________________________________________________________________________________________________________________________________________</w:t>
      </w:r>
    </w:p>
    <w:p w14:paraId="252AAA9E" w14:textId="77777777" w:rsidR="009B7BB9" w:rsidRDefault="009B7BB9" w:rsidP="009B7BB9">
      <w:pPr>
        <w:tabs>
          <w:tab w:val="left" w:pos="8871"/>
        </w:tabs>
        <w:jc w:val="center"/>
        <w:rPr>
          <w:sz w:val="16"/>
          <w:szCs w:val="16"/>
        </w:rPr>
      </w:pPr>
      <w:r w:rsidRPr="009B7BB9">
        <w:rPr>
          <w:sz w:val="16"/>
          <w:szCs w:val="16"/>
        </w:rPr>
        <w:t xml:space="preserve">(указывается информация, необходимая для устранения причин отказа в приеме документов, а также иная </w:t>
      </w:r>
    </w:p>
    <w:p w14:paraId="70E02BA3" w14:textId="77777777" w:rsidR="009B7BB9" w:rsidRDefault="009B7BB9" w:rsidP="009B7BB9">
      <w:pPr>
        <w:tabs>
          <w:tab w:val="left" w:pos="8871"/>
        </w:tabs>
        <w:jc w:val="center"/>
        <w:rPr>
          <w:sz w:val="16"/>
          <w:szCs w:val="16"/>
        </w:rPr>
      </w:pPr>
      <w:r w:rsidRPr="009B7BB9">
        <w:rPr>
          <w:sz w:val="16"/>
          <w:szCs w:val="16"/>
        </w:rPr>
        <w:t>дополнительная информация при наличии)</w:t>
      </w:r>
    </w:p>
    <w:p w14:paraId="62F70DEA" w14:textId="77777777" w:rsidR="009B7BB9" w:rsidRDefault="009B7BB9" w:rsidP="009B7BB9">
      <w:pPr>
        <w:tabs>
          <w:tab w:val="left" w:pos="8871"/>
        </w:tabs>
        <w:jc w:val="center"/>
        <w:rPr>
          <w:sz w:val="16"/>
          <w:szCs w:val="16"/>
        </w:rPr>
      </w:pPr>
    </w:p>
    <w:p w14:paraId="3ADDB408" w14:textId="77777777" w:rsidR="009B7BB9" w:rsidRDefault="009B7BB9" w:rsidP="009B7BB9">
      <w:pPr>
        <w:tabs>
          <w:tab w:val="left" w:pos="8871"/>
        </w:tabs>
        <w:jc w:val="center"/>
        <w:rPr>
          <w:sz w:val="16"/>
          <w:szCs w:val="16"/>
        </w:rPr>
      </w:pPr>
    </w:p>
    <w:p w14:paraId="66507191" w14:textId="77777777" w:rsidR="009B7BB9" w:rsidRDefault="009B7BB9" w:rsidP="009B7BB9">
      <w:pPr>
        <w:tabs>
          <w:tab w:val="left" w:pos="8871"/>
        </w:tabs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          ____________________________                __________________________________________</w:t>
      </w:r>
    </w:p>
    <w:p w14:paraId="3721BFA3" w14:textId="77777777" w:rsidR="009B7BB9" w:rsidRDefault="00AD2AF7" w:rsidP="009B7BB9">
      <w:pPr>
        <w:tabs>
          <w:tab w:val="left" w:pos="8871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</w:t>
      </w:r>
      <w:r w:rsidR="009B7BB9" w:rsidRPr="009B7BB9">
        <w:rPr>
          <w:sz w:val="16"/>
          <w:szCs w:val="16"/>
        </w:rPr>
        <w:t>(</w:t>
      </w:r>
      <w:proofErr w:type="gramStart"/>
      <w:r w:rsidR="009B7BB9" w:rsidRPr="009B7BB9">
        <w:rPr>
          <w:sz w:val="16"/>
          <w:szCs w:val="16"/>
        </w:rPr>
        <w:t xml:space="preserve">должность) </w:t>
      </w:r>
      <w:r>
        <w:rPr>
          <w:sz w:val="16"/>
          <w:szCs w:val="16"/>
        </w:rPr>
        <w:t xml:space="preserve">  </w:t>
      </w:r>
      <w:proofErr w:type="gramEnd"/>
      <w:r>
        <w:rPr>
          <w:sz w:val="16"/>
          <w:szCs w:val="16"/>
        </w:rPr>
        <w:t xml:space="preserve">                                           </w:t>
      </w:r>
      <w:r w:rsidR="009B7BB9" w:rsidRPr="009B7BB9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                                     </w:t>
      </w:r>
      <w:r w:rsidR="009B7BB9" w:rsidRPr="009B7BB9">
        <w:rPr>
          <w:sz w:val="16"/>
          <w:szCs w:val="16"/>
        </w:rPr>
        <w:t xml:space="preserve"> (фамилия, имя, отчество (при наличии)</w:t>
      </w:r>
    </w:p>
    <w:p w14:paraId="24C1A2A3" w14:textId="77777777" w:rsidR="009B7BB9" w:rsidRDefault="009B7BB9" w:rsidP="009B7BB9">
      <w:pPr>
        <w:tabs>
          <w:tab w:val="left" w:pos="8871"/>
        </w:tabs>
        <w:jc w:val="both"/>
        <w:rPr>
          <w:sz w:val="16"/>
          <w:szCs w:val="16"/>
        </w:rPr>
      </w:pPr>
    </w:p>
    <w:p w14:paraId="33891990" w14:textId="77777777" w:rsidR="009B7BB9" w:rsidRDefault="009B7BB9" w:rsidP="009B7BB9">
      <w:pPr>
        <w:tabs>
          <w:tab w:val="left" w:pos="8871"/>
        </w:tabs>
        <w:jc w:val="both"/>
        <w:rPr>
          <w:sz w:val="24"/>
          <w:szCs w:val="24"/>
        </w:rPr>
      </w:pPr>
      <w:r w:rsidRPr="009B7BB9">
        <w:rPr>
          <w:sz w:val="24"/>
          <w:szCs w:val="24"/>
        </w:rPr>
        <w:t>Дата</w:t>
      </w:r>
    </w:p>
    <w:p w14:paraId="2DA674B1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65D779CC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16687C9A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4180CC3A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0527B453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5F3D932A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5843A93E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36C09A72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15F1E8F9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7C835EF6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56DF00A5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4428AEC1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67C502C5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0C08258C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2F952781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081949D2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4D31BB7B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07F22E63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70EA3120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636B9C6C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325CC88E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2C86C9F3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49FE4B5D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3B9E11B1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3A198426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7FEF7F44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21F24F43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67D7850B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5217F0AE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7B791C72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70454E6D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2DDEA61B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5197330C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308E3A03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5B545915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4DEA6C38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35468845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6DE6966E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4225F239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44CA3CB7" w14:textId="77777777" w:rsidR="00C8451E" w:rsidRDefault="00C8451E" w:rsidP="009B7BB9">
      <w:pPr>
        <w:tabs>
          <w:tab w:val="left" w:pos="8871"/>
        </w:tabs>
        <w:jc w:val="both"/>
        <w:rPr>
          <w:sz w:val="24"/>
          <w:szCs w:val="24"/>
        </w:rPr>
      </w:pPr>
    </w:p>
    <w:p w14:paraId="1D880150" w14:textId="77777777" w:rsidR="00C8451E" w:rsidRPr="00C71B90" w:rsidRDefault="00C8451E" w:rsidP="00C8451E">
      <w:pPr>
        <w:pStyle w:val="ConsPlusNormal"/>
        <w:ind w:left="6379"/>
        <w:jc w:val="right"/>
        <w:rPr>
          <w:rFonts w:ascii="Times New Roman" w:hAnsi="Times New Roman" w:cs="Times New Roman"/>
          <w:sz w:val="24"/>
          <w:szCs w:val="24"/>
        </w:rPr>
      </w:pPr>
      <w:r w:rsidRPr="00C71B90">
        <w:rPr>
          <w:rFonts w:ascii="Times New Roman" w:hAnsi="Times New Roman" w:cs="Times New Roman"/>
          <w:sz w:val="24"/>
          <w:szCs w:val="24"/>
        </w:rPr>
        <w:t>Приложение № 3</w:t>
      </w:r>
    </w:p>
    <w:p w14:paraId="05A722D2" w14:textId="77777777" w:rsidR="00C8451E" w:rsidRPr="00C71B90" w:rsidRDefault="00C8451E" w:rsidP="00C8451E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71B90">
        <w:rPr>
          <w:rFonts w:ascii="Times New Roman" w:hAnsi="Times New Roman" w:cs="Times New Roman"/>
          <w:b w:val="0"/>
          <w:sz w:val="24"/>
          <w:szCs w:val="24"/>
        </w:rPr>
        <w:t>к Административному регламенту предоставления муниципальной услуги</w:t>
      </w:r>
      <w:r w:rsidR="004F59CD" w:rsidRPr="00C71B9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71B90">
        <w:rPr>
          <w:rFonts w:ascii="Times New Roman" w:hAnsi="Times New Roman" w:cs="Times New Roman"/>
          <w:b w:val="0"/>
          <w:sz w:val="24"/>
          <w:szCs w:val="24"/>
        </w:rPr>
        <w:t>«Выдача разрешения на ввод объекта в эксплуатацию»</w:t>
      </w:r>
    </w:p>
    <w:p w14:paraId="77EF9413" w14:textId="77777777" w:rsidR="00C8451E" w:rsidRPr="00C71B90" w:rsidRDefault="00C8451E" w:rsidP="00C8451E">
      <w:pPr>
        <w:tabs>
          <w:tab w:val="left" w:pos="8871"/>
        </w:tabs>
        <w:jc w:val="right"/>
        <w:rPr>
          <w:rFonts w:ascii="Calibri" w:hAnsi="Calibri"/>
          <w:b/>
          <w:caps/>
          <w:kern w:val="28"/>
          <w:sz w:val="24"/>
          <w:szCs w:val="24"/>
          <w:lang w:eastAsia="en-US"/>
        </w:rPr>
      </w:pPr>
    </w:p>
    <w:p w14:paraId="3D10892D" w14:textId="77777777" w:rsidR="00C8451E" w:rsidRDefault="00C8451E" w:rsidP="00C8451E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  <w:r w:rsidRPr="003B3FAB">
        <w:rPr>
          <w:caps/>
          <w:kern w:val="28"/>
          <w:sz w:val="24"/>
          <w:szCs w:val="24"/>
          <w:lang w:eastAsia="en-US"/>
        </w:rPr>
        <w:t>ФОРМА</w:t>
      </w:r>
    </w:p>
    <w:p w14:paraId="3E6B48F5" w14:textId="77777777" w:rsidR="00073006" w:rsidRDefault="00073006" w:rsidP="00C8451E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</w:p>
    <w:p w14:paraId="34DAAF07" w14:textId="77777777" w:rsidR="00073006" w:rsidRDefault="00073006" w:rsidP="00073006">
      <w:pPr>
        <w:tabs>
          <w:tab w:val="left" w:pos="8871"/>
        </w:tabs>
        <w:jc w:val="right"/>
      </w:pPr>
      <w:r w:rsidRPr="003B3FAB">
        <w:rPr>
          <w:sz w:val="24"/>
          <w:szCs w:val="24"/>
        </w:rPr>
        <w:t>Кому</w:t>
      </w:r>
      <w:r>
        <w:t xml:space="preserve"> _______________________________________ </w:t>
      </w:r>
    </w:p>
    <w:p w14:paraId="44797915" w14:textId="77777777" w:rsidR="00073006" w:rsidRPr="003B3FAB" w:rsidRDefault="00073006" w:rsidP="00073006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(фамилия, имя, отчество (при наличии) застройщика, </w:t>
      </w:r>
    </w:p>
    <w:p w14:paraId="0326F6CB" w14:textId="77777777" w:rsidR="00073006" w:rsidRPr="003B3FAB" w:rsidRDefault="00073006" w:rsidP="00073006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ОГРНИП (для физического лица, зарегистрированного в </w:t>
      </w:r>
    </w:p>
    <w:p w14:paraId="08D68D43" w14:textId="77777777" w:rsidR="00073006" w:rsidRPr="003B3FAB" w:rsidRDefault="00073006" w:rsidP="00073006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>качестве индивидуального предпринимателя) – для</w:t>
      </w:r>
    </w:p>
    <w:p w14:paraId="29F5E9B5" w14:textId="77777777" w:rsidR="00073006" w:rsidRPr="003B3FAB" w:rsidRDefault="00073006" w:rsidP="00073006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физического лица, полное наименование застройщика, </w:t>
      </w:r>
    </w:p>
    <w:p w14:paraId="5A138F39" w14:textId="77777777" w:rsidR="00073006" w:rsidRDefault="00073006" w:rsidP="00073006">
      <w:pPr>
        <w:tabs>
          <w:tab w:val="left" w:pos="8871"/>
        </w:tabs>
        <w:jc w:val="right"/>
      </w:pPr>
      <w:r w:rsidRPr="003B3FAB">
        <w:rPr>
          <w:sz w:val="16"/>
          <w:szCs w:val="16"/>
        </w:rPr>
        <w:t>ИНН, ОГРН – для юридического лица,</w:t>
      </w:r>
    </w:p>
    <w:p w14:paraId="3B6A5D6E" w14:textId="77777777" w:rsidR="00073006" w:rsidRDefault="00073006" w:rsidP="00073006">
      <w:pPr>
        <w:tabs>
          <w:tab w:val="left" w:pos="8871"/>
        </w:tabs>
        <w:jc w:val="right"/>
      </w:pPr>
      <w:r>
        <w:t xml:space="preserve"> _____________________________________________ </w:t>
      </w:r>
    </w:p>
    <w:p w14:paraId="7A8F0D57" w14:textId="77777777" w:rsidR="00073006" w:rsidRDefault="00073006" w:rsidP="00073006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>почтовый индекс и адрес, телефон, адрес электронной почты)</w:t>
      </w:r>
    </w:p>
    <w:p w14:paraId="5CFFAE47" w14:textId="77777777" w:rsidR="00073006" w:rsidRDefault="00073006" w:rsidP="00073006">
      <w:pPr>
        <w:tabs>
          <w:tab w:val="left" w:pos="8871"/>
        </w:tabs>
        <w:jc w:val="right"/>
        <w:rPr>
          <w:sz w:val="16"/>
          <w:szCs w:val="16"/>
        </w:rPr>
      </w:pPr>
    </w:p>
    <w:p w14:paraId="57CDB461" w14:textId="77777777" w:rsidR="00073006" w:rsidRDefault="00073006" w:rsidP="00073006">
      <w:pPr>
        <w:tabs>
          <w:tab w:val="left" w:pos="8871"/>
        </w:tabs>
        <w:jc w:val="center"/>
        <w:rPr>
          <w:sz w:val="16"/>
          <w:szCs w:val="16"/>
        </w:rPr>
      </w:pPr>
    </w:p>
    <w:p w14:paraId="098DDE3C" w14:textId="77777777" w:rsidR="00073006" w:rsidRPr="003B3FAB" w:rsidRDefault="00073006" w:rsidP="00073006">
      <w:pPr>
        <w:tabs>
          <w:tab w:val="left" w:pos="8871"/>
        </w:tabs>
        <w:jc w:val="center"/>
        <w:rPr>
          <w:sz w:val="24"/>
          <w:szCs w:val="24"/>
        </w:rPr>
      </w:pPr>
      <w:r w:rsidRPr="003B3FAB">
        <w:rPr>
          <w:sz w:val="24"/>
          <w:szCs w:val="24"/>
        </w:rPr>
        <w:t xml:space="preserve">Р Е Ш Е Н И Е </w:t>
      </w:r>
    </w:p>
    <w:p w14:paraId="229353FA" w14:textId="77777777" w:rsidR="00073006" w:rsidRDefault="00073006" w:rsidP="00073006">
      <w:pPr>
        <w:tabs>
          <w:tab w:val="left" w:pos="8871"/>
        </w:tabs>
        <w:jc w:val="center"/>
      </w:pPr>
      <w:r>
        <w:t>об отказе в выдаче разрешения на ввод объекта в эксплуатацию</w:t>
      </w:r>
    </w:p>
    <w:p w14:paraId="09096FCC" w14:textId="77777777" w:rsidR="00073006" w:rsidRDefault="00073006" w:rsidP="00073006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4A128DA5" w14:textId="77777777" w:rsidR="00073006" w:rsidRDefault="00073006" w:rsidP="00073006">
      <w:pPr>
        <w:tabs>
          <w:tab w:val="left" w:pos="8871"/>
        </w:tabs>
        <w:jc w:val="center"/>
      </w:pPr>
      <w:r>
        <w:t xml:space="preserve">________________________________________________________________________________________________ </w:t>
      </w:r>
    </w:p>
    <w:p w14:paraId="44D0D70C" w14:textId="77777777" w:rsidR="00073006" w:rsidRDefault="00073006" w:rsidP="00073006">
      <w:pPr>
        <w:tabs>
          <w:tab w:val="left" w:pos="8871"/>
        </w:tabs>
        <w:jc w:val="center"/>
        <w:rPr>
          <w:sz w:val="16"/>
          <w:szCs w:val="16"/>
        </w:rPr>
      </w:pPr>
      <w:r w:rsidRPr="003B3FAB">
        <w:rPr>
          <w:sz w:val="16"/>
          <w:szCs w:val="16"/>
        </w:rPr>
        <w:t>(</w:t>
      </w:r>
      <w:r w:rsidR="00CE3DB6" w:rsidRPr="00CE3DB6">
        <w:rPr>
          <w:sz w:val="16"/>
          <w:szCs w:val="16"/>
        </w:rPr>
        <w:t>наименование уполномоченного на выдачу разрешений на ввод объекта в эксплуатацию</w:t>
      </w:r>
      <w:r w:rsidR="00CE3DB6">
        <w:rPr>
          <w:sz w:val="16"/>
          <w:szCs w:val="16"/>
        </w:rPr>
        <w:t xml:space="preserve"> органа местного самоуправления</w:t>
      </w:r>
      <w:r w:rsidRPr="003B3FAB">
        <w:rPr>
          <w:sz w:val="16"/>
          <w:szCs w:val="16"/>
        </w:rPr>
        <w:t>)</w:t>
      </w:r>
    </w:p>
    <w:p w14:paraId="1AD6B49D" w14:textId="77777777" w:rsidR="00073006" w:rsidRDefault="00073006" w:rsidP="00073006">
      <w:pPr>
        <w:tabs>
          <w:tab w:val="left" w:pos="8871"/>
        </w:tabs>
        <w:jc w:val="both"/>
        <w:rPr>
          <w:sz w:val="16"/>
          <w:szCs w:val="16"/>
        </w:rPr>
      </w:pPr>
    </w:p>
    <w:p w14:paraId="39DBA8ED" w14:textId="77777777" w:rsidR="00073006" w:rsidRDefault="00073006" w:rsidP="00073006">
      <w:pPr>
        <w:tabs>
          <w:tab w:val="left" w:pos="8871"/>
        </w:tabs>
        <w:jc w:val="both"/>
        <w:rPr>
          <w:sz w:val="24"/>
          <w:szCs w:val="24"/>
        </w:rPr>
      </w:pPr>
      <w:r w:rsidRPr="00073006">
        <w:rPr>
          <w:sz w:val="24"/>
          <w:szCs w:val="24"/>
        </w:rPr>
        <w:t>по результатам рассмотрения заявления от ________</w:t>
      </w:r>
      <w:r>
        <w:rPr>
          <w:sz w:val="24"/>
          <w:szCs w:val="24"/>
        </w:rPr>
        <w:t>____</w:t>
      </w:r>
      <w:r w:rsidRPr="00073006">
        <w:rPr>
          <w:sz w:val="24"/>
          <w:szCs w:val="24"/>
        </w:rPr>
        <w:t>__</w:t>
      </w:r>
      <w:r>
        <w:rPr>
          <w:sz w:val="24"/>
          <w:szCs w:val="24"/>
        </w:rPr>
        <w:t xml:space="preserve">___ </w:t>
      </w:r>
      <w:r w:rsidRPr="00073006">
        <w:rPr>
          <w:sz w:val="24"/>
          <w:szCs w:val="24"/>
        </w:rPr>
        <w:t>№__</w:t>
      </w:r>
      <w:r>
        <w:rPr>
          <w:sz w:val="24"/>
          <w:szCs w:val="24"/>
        </w:rPr>
        <w:t>____________</w:t>
      </w:r>
      <w:proofErr w:type="gramStart"/>
      <w:r>
        <w:rPr>
          <w:sz w:val="24"/>
          <w:szCs w:val="24"/>
        </w:rPr>
        <w:t xml:space="preserve">_  </w:t>
      </w:r>
      <w:r w:rsidRPr="00073006">
        <w:rPr>
          <w:sz w:val="24"/>
          <w:szCs w:val="24"/>
        </w:rPr>
        <w:t>принято</w:t>
      </w:r>
      <w:proofErr w:type="gramEnd"/>
    </w:p>
    <w:p w14:paraId="3AEC6749" w14:textId="77777777" w:rsidR="00073006" w:rsidRDefault="00073006" w:rsidP="00073006">
      <w:pPr>
        <w:tabs>
          <w:tab w:val="left" w:pos="8871"/>
        </w:tabs>
        <w:jc w:val="both"/>
        <w:rPr>
          <w:sz w:val="16"/>
          <w:szCs w:val="16"/>
        </w:rPr>
      </w:pPr>
      <w:r w:rsidRPr="00073006">
        <w:rPr>
          <w:sz w:val="16"/>
          <w:szCs w:val="16"/>
        </w:rPr>
        <w:t>(дата и номер регистрации)</w:t>
      </w:r>
    </w:p>
    <w:p w14:paraId="1A433789" w14:textId="77777777" w:rsidR="00073006" w:rsidRPr="00073006" w:rsidRDefault="00073006" w:rsidP="00073006">
      <w:pPr>
        <w:tabs>
          <w:tab w:val="left" w:pos="8871"/>
        </w:tabs>
        <w:jc w:val="both"/>
        <w:rPr>
          <w:sz w:val="16"/>
          <w:szCs w:val="16"/>
        </w:rPr>
      </w:pPr>
    </w:p>
    <w:p w14:paraId="1FB63858" w14:textId="77777777" w:rsidR="00C8451E" w:rsidRDefault="00073006" w:rsidP="009B7BB9">
      <w:pPr>
        <w:tabs>
          <w:tab w:val="left" w:pos="8871"/>
        </w:tabs>
        <w:jc w:val="both"/>
        <w:rPr>
          <w:sz w:val="24"/>
          <w:szCs w:val="24"/>
        </w:rPr>
      </w:pPr>
      <w:r w:rsidRPr="00073006">
        <w:rPr>
          <w:sz w:val="24"/>
          <w:szCs w:val="24"/>
        </w:rPr>
        <w:t>решение об отказе в выдаче разрешения на ввод объекта в эксплуатацию.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5447"/>
        <w:gridCol w:w="2881"/>
      </w:tblGrid>
      <w:tr w:rsidR="00073006" w14:paraId="5CE17F76" w14:textId="77777777" w:rsidTr="00073006">
        <w:tc>
          <w:tcPr>
            <w:tcW w:w="1526" w:type="dxa"/>
            <w:vAlign w:val="center"/>
          </w:tcPr>
          <w:p w14:paraId="2C9C5CF0" w14:textId="77777777" w:rsidR="00073006" w:rsidRPr="00073006" w:rsidRDefault="00073006" w:rsidP="00073006">
            <w:pPr>
              <w:tabs>
                <w:tab w:val="left" w:pos="8871"/>
              </w:tabs>
              <w:jc w:val="center"/>
              <w:rPr>
                <w:caps/>
                <w:kern w:val="28"/>
                <w:lang w:eastAsia="en-US"/>
              </w:rPr>
            </w:pPr>
            <w:r w:rsidRPr="00073006">
              <w:t xml:space="preserve">№ пункта </w:t>
            </w:r>
            <w:proofErr w:type="spellStart"/>
            <w:r w:rsidRPr="00073006">
              <w:t>Админист</w:t>
            </w:r>
            <w:r>
              <w:t>-</w:t>
            </w:r>
            <w:r w:rsidRPr="00073006">
              <w:t>ративного</w:t>
            </w:r>
            <w:proofErr w:type="spellEnd"/>
            <w:r w:rsidRPr="00073006">
              <w:t xml:space="preserve"> регламента</w:t>
            </w:r>
          </w:p>
        </w:tc>
        <w:tc>
          <w:tcPr>
            <w:tcW w:w="5447" w:type="dxa"/>
            <w:vAlign w:val="center"/>
          </w:tcPr>
          <w:p w14:paraId="05A63C48" w14:textId="77777777" w:rsidR="00073006" w:rsidRPr="00073006" w:rsidRDefault="00073006" w:rsidP="00073006">
            <w:pPr>
              <w:tabs>
                <w:tab w:val="left" w:pos="8871"/>
              </w:tabs>
              <w:jc w:val="center"/>
              <w:rPr>
                <w:caps/>
                <w:kern w:val="28"/>
                <w:lang w:eastAsia="en-US"/>
              </w:rPr>
            </w:pPr>
            <w:r w:rsidRPr="00073006">
              <w:t>Наименование основания для отказа в выдаче разрешения на ввод объекта в эксплуатацию в соответствии с Административным регламентом</w:t>
            </w:r>
          </w:p>
        </w:tc>
        <w:tc>
          <w:tcPr>
            <w:tcW w:w="2881" w:type="dxa"/>
            <w:vAlign w:val="center"/>
          </w:tcPr>
          <w:p w14:paraId="55634882" w14:textId="77777777" w:rsidR="00073006" w:rsidRPr="00073006" w:rsidRDefault="00073006" w:rsidP="00073006">
            <w:pPr>
              <w:tabs>
                <w:tab w:val="left" w:pos="8871"/>
              </w:tabs>
              <w:jc w:val="center"/>
              <w:rPr>
                <w:caps/>
                <w:kern w:val="28"/>
                <w:lang w:eastAsia="en-US"/>
              </w:rPr>
            </w:pPr>
            <w:r w:rsidRPr="00073006">
              <w:t>Разъяснение причин отказа в выдаче разрешения на ввод объекта в эксплуатацию</w:t>
            </w:r>
          </w:p>
        </w:tc>
      </w:tr>
      <w:tr w:rsidR="00073006" w14:paraId="44782C62" w14:textId="77777777" w:rsidTr="00073006">
        <w:tc>
          <w:tcPr>
            <w:tcW w:w="1526" w:type="dxa"/>
            <w:vAlign w:val="center"/>
          </w:tcPr>
          <w:p w14:paraId="51E3C2B5" w14:textId="77777777" w:rsidR="00073006" w:rsidRPr="00073006" w:rsidRDefault="00073006" w:rsidP="00073006">
            <w:pPr>
              <w:tabs>
                <w:tab w:val="left" w:pos="8871"/>
              </w:tabs>
              <w:rPr>
                <w:caps/>
                <w:kern w:val="28"/>
                <w:lang w:eastAsia="en-US"/>
              </w:rPr>
            </w:pPr>
            <w:r>
              <w:t>подпункт «а» пункта 2.22</w:t>
            </w:r>
          </w:p>
        </w:tc>
        <w:tc>
          <w:tcPr>
            <w:tcW w:w="5447" w:type="dxa"/>
            <w:vAlign w:val="center"/>
          </w:tcPr>
          <w:p w14:paraId="29B188B9" w14:textId="77777777" w:rsidR="00073006" w:rsidRPr="00073006" w:rsidRDefault="00073006" w:rsidP="00073006">
            <w:pPr>
              <w:tabs>
                <w:tab w:val="left" w:pos="8871"/>
              </w:tabs>
              <w:rPr>
                <w:caps/>
                <w:kern w:val="28"/>
                <w:lang w:eastAsia="en-US"/>
              </w:rPr>
            </w:pPr>
            <w:r>
              <w:t>отсутствие документов, предусмотренных подпунктами «г» - «д» пункта 2.8, пунктом 2.9 Административного регламента</w:t>
            </w:r>
          </w:p>
        </w:tc>
        <w:tc>
          <w:tcPr>
            <w:tcW w:w="2881" w:type="dxa"/>
            <w:vAlign w:val="center"/>
          </w:tcPr>
          <w:p w14:paraId="1AD6FB6C" w14:textId="77777777" w:rsidR="00073006" w:rsidRPr="00153ACE" w:rsidRDefault="00073006" w:rsidP="00073006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153ACE">
              <w:rPr>
                <w:i/>
                <w:sz w:val="16"/>
                <w:szCs w:val="16"/>
              </w:rPr>
              <w:t>Указываются основания такого вывода</w:t>
            </w:r>
          </w:p>
        </w:tc>
      </w:tr>
      <w:tr w:rsidR="00073006" w14:paraId="2EE67DA6" w14:textId="77777777" w:rsidTr="00153ACE">
        <w:tc>
          <w:tcPr>
            <w:tcW w:w="1526" w:type="dxa"/>
            <w:vAlign w:val="center"/>
          </w:tcPr>
          <w:p w14:paraId="514B96C0" w14:textId="77777777" w:rsidR="00073006" w:rsidRPr="00073006" w:rsidRDefault="00153ACE" w:rsidP="00153ACE">
            <w:pPr>
              <w:tabs>
                <w:tab w:val="left" w:pos="8871"/>
              </w:tabs>
              <w:rPr>
                <w:caps/>
                <w:kern w:val="28"/>
                <w:lang w:eastAsia="en-US"/>
              </w:rPr>
            </w:pPr>
            <w:r>
              <w:t>подпункт «б» пункта 2.22</w:t>
            </w:r>
          </w:p>
        </w:tc>
        <w:tc>
          <w:tcPr>
            <w:tcW w:w="5447" w:type="dxa"/>
            <w:vAlign w:val="center"/>
          </w:tcPr>
          <w:p w14:paraId="5BE313D9" w14:textId="77777777" w:rsidR="00073006" w:rsidRPr="00073006" w:rsidRDefault="00153ACE" w:rsidP="00153ACE">
            <w:pPr>
              <w:tabs>
                <w:tab w:val="left" w:pos="8871"/>
              </w:tabs>
              <w:rPr>
                <w:caps/>
                <w:kern w:val="28"/>
                <w:lang w:eastAsia="en-US"/>
              </w:rPr>
            </w:pPr>
            <w: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2881" w:type="dxa"/>
            <w:vAlign w:val="center"/>
          </w:tcPr>
          <w:p w14:paraId="317D4C57" w14:textId="77777777" w:rsidR="00073006" w:rsidRPr="00153ACE" w:rsidRDefault="00153ACE" w:rsidP="00153ACE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153ACE">
              <w:rPr>
                <w:i/>
                <w:sz w:val="16"/>
                <w:szCs w:val="16"/>
              </w:rPr>
              <w:t>Указываются основания такого вывода</w:t>
            </w:r>
          </w:p>
        </w:tc>
      </w:tr>
      <w:tr w:rsidR="00073006" w14:paraId="5FF507E9" w14:textId="77777777" w:rsidTr="00704206">
        <w:tc>
          <w:tcPr>
            <w:tcW w:w="1526" w:type="dxa"/>
            <w:vAlign w:val="center"/>
          </w:tcPr>
          <w:p w14:paraId="5B6F0D30" w14:textId="77777777" w:rsidR="00073006" w:rsidRPr="00073006" w:rsidRDefault="00153ACE" w:rsidP="00704206">
            <w:pPr>
              <w:tabs>
                <w:tab w:val="left" w:pos="8871"/>
              </w:tabs>
              <w:rPr>
                <w:caps/>
                <w:kern w:val="28"/>
                <w:lang w:eastAsia="en-US"/>
              </w:rPr>
            </w:pPr>
            <w:r>
              <w:t>подпункт «в» пункта 2.22</w:t>
            </w:r>
          </w:p>
        </w:tc>
        <w:tc>
          <w:tcPr>
            <w:tcW w:w="5447" w:type="dxa"/>
            <w:vAlign w:val="center"/>
          </w:tcPr>
          <w:p w14:paraId="4E59DA01" w14:textId="77777777" w:rsidR="00073006" w:rsidRPr="00EE53A5" w:rsidRDefault="00153ACE" w:rsidP="00EE53A5">
            <w:pPr>
              <w:tabs>
                <w:tab w:val="left" w:pos="8871"/>
              </w:tabs>
              <w:jc w:val="both"/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</w:t>
            </w:r>
            <w:r w:rsidR="00EE53A5">
              <w:t>6</w:t>
            </w:r>
            <w:r w:rsidR="00EE53A5" w:rsidRPr="00EE53A5">
              <w:rPr>
                <w:vertAlign w:val="superscript"/>
              </w:rPr>
              <w:t>2</w:t>
            </w:r>
            <w:r>
              <w:t xml:space="preserve"> статьи 55 Градостроительного кодекса Российской Федерации</w:t>
            </w:r>
          </w:p>
        </w:tc>
        <w:tc>
          <w:tcPr>
            <w:tcW w:w="2881" w:type="dxa"/>
            <w:vAlign w:val="center"/>
          </w:tcPr>
          <w:p w14:paraId="680D43F5" w14:textId="77777777" w:rsidR="00073006" w:rsidRPr="00153ACE" w:rsidRDefault="00153ACE" w:rsidP="00153ACE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153ACE">
              <w:rPr>
                <w:i/>
                <w:sz w:val="16"/>
                <w:szCs w:val="16"/>
              </w:rPr>
              <w:t>Указываются основания такого вывода</w:t>
            </w:r>
          </w:p>
        </w:tc>
      </w:tr>
      <w:tr w:rsidR="00073006" w14:paraId="3C758FF9" w14:textId="77777777" w:rsidTr="00EE53A5">
        <w:tc>
          <w:tcPr>
            <w:tcW w:w="1526" w:type="dxa"/>
          </w:tcPr>
          <w:p w14:paraId="563D63CA" w14:textId="77777777" w:rsidR="00073006" w:rsidRPr="00073006" w:rsidRDefault="00EE53A5" w:rsidP="00EE53A5">
            <w:pPr>
              <w:tabs>
                <w:tab w:val="left" w:pos="8871"/>
              </w:tabs>
              <w:jc w:val="both"/>
              <w:rPr>
                <w:caps/>
                <w:kern w:val="28"/>
                <w:lang w:eastAsia="en-US"/>
              </w:rPr>
            </w:pPr>
            <w:r>
              <w:lastRenderedPageBreak/>
              <w:t>подпункт «г» пункта 2.22</w:t>
            </w:r>
          </w:p>
        </w:tc>
        <w:tc>
          <w:tcPr>
            <w:tcW w:w="5447" w:type="dxa"/>
          </w:tcPr>
          <w:p w14:paraId="0C2A16AD" w14:textId="77777777" w:rsidR="00073006" w:rsidRPr="00EE53A5" w:rsidRDefault="00EE53A5" w:rsidP="009B7BB9">
            <w:pPr>
              <w:tabs>
                <w:tab w:val="left" w:pos="8871"/>
              </w:tabs>
              <w:jc w:val="both"/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      </w:r>
            <w:r w:rsidRPr="00EE53A5">
              <w:rPr>
                <w:vertAlign w:val="superscript"/>
              </w:rPr>
              <w:t>2</w:t>
            </w:r>
            <w:r>
              <w:t xml:space="preserve"> статьи 55 Градостроительного кодекса Российской Федерации</w:t>
            </w:r>
          </w:p>
        </w:tc>
        <w:tc>
          <w:tcPr>
            <w:tcW w:w="2881" w:type="dxa"/>
            <w:vAlign w:val="center"/>
          </w:tcPr>
          <w:p w14:paraId="45B4999A" w14:textId="77777777" w:rsidR="00073006" w:rsidRPr="00EE53A5" w:rsidRDefault="00EE53A5" w:rsidP="00EE53A5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EE53A5">
              <w:rPr>
                <w:i/>
                <w:sz w:val="16"/>
                <w:szCs w:val="16"/>
              </w:rPr>
              <w:t>Указываются основания такого вывода</w:t>
            </w:r>
          </w:p>
        </w:tc>
      </w:tr>
      <w:tr w:rsidR="00073006" w14:paraId="681704BD" w14:textId="77777777" w:rsidTr="00EE53A5">
        <w:tc>
          <w:tcPr>
            <w:tcW w:w="1526" w:type="dxa"/>
            <w:vAlign w:val="center"/>
          </w:tcPr>
          <w:p w14:paraId="052113EF" w14:textId="77777777" w:rsidR="00073006" w:rsidRPr="00073006" w:rsidRDefault="00EE53A5" w:rsidP="00EE53A5">
            <w:pPr>
              <w:tabs>
                <w:tab w:val="left" w:pos="8871"/>
              </w:tabs>
              <w:rPr>
                <w:caps/>
                <w:kern w:val="28"/>
                <w:lang w:eastAsia="en-US"/>
              </w:rPr>
            </w:pPr>
            <w:r>
              <w:t>подпункт «д» пункта 2.22</w:t>
            </w:r>
          </w:p>
        </w:tc>
        <w:tc>
          <w:tcPr>
            <w:tcW w:w="5447" w:type="dxa"/>
            <w:vAlign w:val="center"/>
          </w:tcPr>
          <w:p w14:paraId="61066E72" w14:textId="77777777" w:rsidR="00073006" w:rsidRPr="00EE53A5" w:rsidRDefault="00EE53A5" w:rsidP="00EE53A5">
            <w:pPr>
              <w:tabs>
                <w:tab w:val="left" w:pos="8871"/>
              </w:tabs>
            </w:pPr>
            <w:r>
      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2881" w:type="dxa"/>
            <w:vAlign w:val="center"/>
          </w:tcPr>
          <w:p w14:paraId="4EC7F536" w14:textId="77777777" w:rsidR="00073006" w:rsidRPr="00EE53A5" w:rsidRDefault="00EE53A5" w:rsidP="00EE53A5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EE53A5">
              <w:rPr>
                <w:i/>
                <w:sz w:val="16"/>
                <w:szCs w:val="16"/>
              </w:rPr>
              <w:t>Указываются основания такого вывода</w:t>
            </w:r>
          </w:p>
        </w:tc>
      </w:tr>
    </w:tbl>
    <w:p w14:paraId="561DA49F" w14:textId="77777777" w:rsidR="00073006" w:rsidRDefault="00073006" w:rsidP="009B7BB9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4A41390F" w14:textId="77777777" w:rsidR="0010653B" w:rsidRDefault="0010653B" w:rsidP="009B7BB9">
      <w:pPr>
        <w:tabs>
          <w:tab w:val="left" w:pos="8871"/>
        </w:tabs>
        <w:jc w:val="both"/>
        <w:rPr>
          <w:sz w:val="24"/>
          <w:szCs w:val="24"/>
        </w:rPr>
      </w:pPr>
      <w:r w:rsidRPr="0010653B">
        <w:rPr>
          <w:sz w:val="24"/>
          <w:szCs w:val="24"/>
        </w:rPr>
        <w:t xml:space="preserve">Вы вправе повторно обратиться с заявлением о выдаче разрешения на ввод объекта в эксплуатацию после устранения указанных нарушений. </w:t>
      </w:r>
    </w:p>
    <w:p w14:paraId="4336D15C" w14:textId="77777777" w:rsidR="0010653B" w:rsidRDefault="0010653B" w:rsidP="0010653B">
      <w:pPr>
        <w:tabs>
          <w:tab w:val="left" w:pos="8871"/>
        </w:tabs>
        <w:jc w:val="both"/>
        <w:rPr>
          <w:sz w:val="24"/>
          <w:szCs w:val="24"/>
        </w:rPr>
      </w:pPr>
      <w:r w:rsidRPr="0010653B">
        <w:rPr>
          <w:sz w:val="24"/>
          <w:szCs w:val="24"/>
        </w:rPr>
        <w:t>Данный отказ может быть обжалован в досудебном порядке путем направления жалобы в</w:t>
      </w:r>
      <w:r>
        <w:rPr>
          <w:sz w:val="24"/>
          <w:szCs w:val="24"/>
        </w:rPr>
        <w:t xml:space="preserve"> ______________________________________________, </w:t>
      </w:r>
      <w:r w:rsidRPr="0010653B">
        <w:rPr>
          <w:sz w:val="24"/>
          <w:szCs w:val="24"/>
        </w:rPr>
        <w:t>а также в судебном порядке.</w:t>
      </w:r>
    </w:p>
    <w:p w14:paraId="290A9941" w14:textId="77777777" w:rsidR="0010653B" w:rsidRDefault="0010653B" w:rsidP="0010653B">
      <w:pPr>
        <w:tabs>
          <w:tab w:val="left" w:pos="8871"/>
        </w:tabs>
        <w:jc w:val="both"/>
        <w:rPr>
          <w:sz w:val="24"/>
          <w:szCs w:val="24"/>
        </w:rPr>
      </w:pPr>
    </w:p>
    <w:p w14:paraId="16A61C7F" w14:textId="77777777" w:rsidR="0010653B" w:rsidRDefault="0010653B" w:rsidP="0010653B">
      <w:pPr>
        <w:tabs>
          <w:tab w:val="left" w:pos="8871"/>
        </w:tabs>
        <w:rPr>
          <w:sz w:val="24"/>
          <w:szCs w:val="24"/>
        </w:rPr>
      </w:pPr>
      <w:r w:rsidRPr="009B7BB9">
        <w:rPr>
          <w:sz w:val="24"/>
          <w:szCs w:val="24"/>
        </w:rPr>
        <w:t>Дополнительно информируем:</w:t>
      </w:r>
      <w:r>
        <w:rPr>
          <w:sz w:val="24"/>
          <w:szCs w:val="24"/>
        </w:rPr>
        <w:t xml:space="preserve"> ________________________________________________________________________________________________________________________________________________________________</w:t>
      </w:r>
    </w:p>
    <w:p w14:paraId="7D9FEB5B" w14:textId="77777777" w:rsidR="0010653B" w:rsidRDefault="0010653B" w:rsidP="0010653B">
      <w:pPr>
        <w:tabs>
          <w:tab w:val="left" w:pos="8871"/>
        </w:tabs>
        <w:jc w:val="center"/>
        <w:rPr>
          <w:sz w:val="16"/>
          <w:szCs w:val="16"/>
        </w:rPr>
      </w:pPr>
      <w:r w:rsidRPr="0010653B">
        <w:rPr>
          <w:sz w:val="16"/>
          <w:szCs w:val="16"/>
        </w:rPr>
        <w:t>(указывается информация, необходимая для устранения причин отказа в выдаче разрешения на ввод</w:t>
      </w:r>
    </w:p>
    <w:p w14:paraId="7B14FD3D" w14:textId="77777777" w:rsidR="0010653B" w:rsidRPr="0010653B" w:rsidRDefault="0010653B" w:rsidP="0010653B">
      <w:pPr>
        <w:tabs>
          <w:tab w:val="left" w:pos="8871"/>
        </w:tabs>
        <w:jc w:val="center"/>
        <w:rPr>
          <w:sz w:val="16"/>
          <w:szCs w:val="16"/>
        </w:rPr>
      </w:pPr>
      <w:r w:rsidRPr="0010653B">
        <w:rPr>
          <w:sz w:val="16"/>
          <w:szCs w:val="16"/>
        </w:rPr>
        <w:t xml:space="preserve"> объекта в эксплуатацию, а также иная дополнительная информация при наличии)</w:t>
      </w:r>
    </w:p>
    <w:p w14:paraId="6F43FEAD" w14:textId="77777777" w:rsidR="0010653B" w:rsidRDefault="0010653B" w:rsidP="0010653B">
      <w:pPr>
        <w:tabs>
          <w:tab w:val="left" w:pos="8871"/>
        </w:tabs>
        <w:jc w:val="center"/>
        <w:rPr>
          <w:sz w:val="16"/>
          <w:szCs w:val="16"/>
        </w:rPr>
      </w:pPr>
    </w:p>
    <w:p w14:paraId="1E8E13E2" w14:textId="77777777" w:rsidR="0010653B" w:rsidRDefault="0010653B" w:rsidP="0010653B">
      <w:pPr>
        <w:tabs>
          <w:tab w:val="left" w:pos="8871"/>
        </w:tabs>
        <w:jc w:val="center"/>
        <w:rPr>
          <w:sz w:val="16"/>
          <w:szCs w:val="16"/>
        </w:rPr>
      </w:pPr>
    </w:p>
    <w:p w14:paraId="4B9D8145" w14:textId="77777777" w:rsidR="0010653B" w:rsidRDefault="0010653B" w:rsidP="0010653B">
      <w:pPr>
        <w:tabs>
          <w:tab w:val="left" w:pos="8871"/>
        </w:tabs>
        <w:jc w:val="center"/>
        <w:rPr>
          <w:sz w:val="16"/>
          <w:szCs w:val="16"/>
        </w:rPr>
      </w:pPr>
    </w:p>
    <w:p w14:paraId="7475086F" w14:textId="77777777" w:rsidR="0010653B" w:rsidRDefault="0010653B" w:rsidP="0010653B">
      <w:pPr>
        <w:tabs>
          <w:tab w:val="left" w:pos="8871"/>
        </w:tabs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          ____________________________                __________________________________________</w:t>
      </w:r>
    </w:p>
    <w:p w14:paraId="48D17865" w14:textId="77777777" w:rsidR="0010653B" w:rsidRDefault="00AD2AF7" w:rsidP="0010653B">
      <w:pPr>
        <w:tabs>
          <w:tab w:val="left" w:pos="8871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</w:t>
      </w:r>
      <w:r w:rsidR="0010653B" w:rsidRPr="009B7BB9">
        <w:rPr>
          <w:sz w:val="16"/>
          <w:szCs w:val="16"/>
        </w:rPr>
        <w:t>(</w:t>
      </w:r>
      <w:proofErr w:type="gramStart"/>
      <w:r w:rsidR="0010653B" w:rsidRPr="009B7BB9">
        <w:rPr>
          <w:sz w:val="16"/>
          <w:szCs w:val="16"/>
        </w:rPr>
        <w:t xml:space="preserve">должность) </w:t>
      </w:r>
      <w:r>
        <w:rPr>
          <w:sz w:val="16"/>
          <w:szCs w:val="16"/>
        </w:rPr>
        <w:t xml:space="preserve">  </w:t>
      </w:r>
      <w:proofErr w:type="gramEnd"/>
      <w:r>
        <w:rPr>
          <w:sz w:val="16"/>
          <w:szCs w:val="16"/>
        </w:rPr>
        <w:t xml:space="preserve">                                             </w:t>
      </w:r>
      <w:r w:rsidR="0010653B" w:rsidRPr="009B7BB9">
        <w:rPr>
          <w:sz w:val="16"/>
          <w:szCs w:val="16"/>
        </w:rPr>
        <w:t xml:space="preserve">(подпись) </w:t>
      </w:r>
      <w:r>
        <w:rPr>
          <w:sz w:val="16"/>
          <w:szCs w:val="16"/>
        </w:rPr>
        <w:t xml:space="preserve">                                     </w:t>
      </w:r>
      <w:r w:rsidR="0010653B" w:rsidRPr="009B7BB9">
        <w:rPr>
          <w:sz w:val="16"/>
          <w:szCs w:val="16"/>
        </w:rPr>
        <w:t>(фамилия, имя, отчество (при наличии)</w:t>
      </w:r>
    </w:p>
    <w:p w14:paraId="27048E17" w14:textId="77777777" w:rsidR="0010653B" w:rsidRDefault="0010653B" w:rsidP="0010653B">
      <w:pPr>
        <w:tabs>
          <w:tab w:val="left" w:pos="8871"/>
        </w:tabs>
        <w:jc w:val="both"/>
        <w:rPr>
          <w:sz w:val="16"/>
          <w:szCs w:val="16"/>
        </w:rPr>
      </w:pPr>
    </w:p>
    <w:p w14:paraId="74CBC232" w14:textId="77777777" w:rsidR="0010653B" w:rsidRDefault="0010653B" w:rsidP="0010653B">
      <w:pPr>
        <w:tabs>
          <w:tab w:val="left" w:pos="8871"/>
        </w:tabs>
        <w:jc w:val="both"/>
        <w:rPr>
          <w:sz w:val="24"/>
          <w:szCs w:val="24"/>
        </w:rPr>
      </w:pPr>
      <w:r w:rsidRPr="009B7BB9">
        <w:rPr>
          <w:sz w:val="24"/>
          <w:szCs w:val="24"/>
        </w:rPr>
        <w:t>Дата</w:t>
      </w:r>
    </w:p>
    <w:p w14:paraId="47E6010F" w14:textId="77777777" w:rsidR="0010653B" w:rsidRDefault="0010653B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5DC370E4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2DCECFDE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720946D8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68EFCC72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5283148B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09B7FE41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72A1AA59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3F111503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0D5FF786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35A78494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769604BE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7440EB33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798BFF3B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0ACB7672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3A8B9834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185AE3DA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71E3D751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4CC83650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37D86684" w14:textId="223B79EC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5EC119EA" w14:textId="77777777" w:rsidR="00C71B90" w:rsidRDefault="00C71B90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03E1AC6D" w14:textId="77777777" w:rsidR="00985E57" w:rsidRDefault="00985E57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03A0763E" w14:textId="77777777" w:rsidR="001859AD" w:rsidRDefault="001859AD" w:rsidP="0010653B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3DE4D52E" w14:textId="77777777" w:rsidR="000B3DB1" w:rsidRDefault="000B3DB1" w:rsidP="00985E57">
      <w:pPr>
        <w:pStyle w:val="ConsPlusNormal"/>
        <w:ind w:left="6379"/>
        <w:jc w:val="right"/>
        <w:rPr>
          <w:rFonts w:ascii="Times New Roman" w:hAnsi="Times New Roman" w:cs="Times New Roman"/>
          <w:sz w:val="28"/>
          <w:szCs w:val="28"/>
        </w:rPr>
      </w:pPr>
    </w:p>
    <w:p w14:paraId="0ED32972" w14:textId="77777777" w:rsidR="00985E57" w:rsidRPr="00C71B90" w:rsidRDefault="00985E57" w:rsidP="00985E57">
      <w:pPr>
        <w:pStyle w:val="ConsPlusNormal"/>
        <w:ind w:left="6379"/>
        <w:jc w:val="right"/>
        <w:rPr>
          <w:rFonts w:ascii="Times New Roman" w:hAnsi="Times New Roman" w:cs="Times New Roman"/>
          <w:sz w:val="24"/>
          <w:szCs w:val="24"/>
        </w:rPr>
      </w:pPr>
      <w:r w:rsidRPr="00C71B90">
        <w:rPr>
          <w:rFonts w:ascii="Times New Roman" w:hAnsi="Times New Roman" w:cs="Times New Roman"/>
          <w:sz w:val="24"/>
          <w:szCs w:val="24"/>
        </w:rPr>
        <w:t>Приложение № 4</w:t>
      </w:r>
    </w:p>
    <w:p w14:paraId="55E9A4D3" w14:textId="77777777" w:rsidR="00985E57" w:rsidRPr="00C71B90" w:rsidRDefault="00985E57" w:rsidP="00985E57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71B90">
        <w:rPr>
          <w:rFonts w:ascii="Times New Roman" w:hAnsi="Times New Roman" w:cs="Times New Roman"/>
          <w:b w:val="0"/>
          <w:sz w:val="24"/>
          <w:szCs w:val="24"/>
        </w:rPr>
        <w:t>к Административному регламенту предоставления муниципальной услуги</w:t>
      </w:r>
      <w:r w:rsidR="000B3DB1" w:rsidRPr="00C71B9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71B90">
        <w:rPr>
          <w:rFonts w:ascii="Times New Roman" w:hAnsi="Times New Roman" w:cs="Times New Roman"/>
          <w:b w:val="0"/>
          <w:sz w:val="24"/>
          <w:szCs w:val="24"/>
        </w:rPr>
        <w:t>«Выдача разрешения на ввод объекта в эксплуатацию»</w:t>
      </w:r>
    </w:p>
    <w:p w14:paraId="7F650525" w14:textId="77777777" w:rsidR="00985E57" w:rsidRDefault="00985E57" w:rsidP="00985E57">
      <w:pPr>
        <w:tabs>
          <w:tab w:val="left" w:pos="8871"/>
        </w:tabs>
        <w:jc w:val="right"/>
        <w:rPr>
          <w:rFonts w:ascii="Calibri" w:hAnsi="Calibri"/>
          <w:b/>
          <w:caps/>
          <w:kern w:val="28"/>
          <w:lang w:eastAsia="en-US"/>
        </w:rPr>
      </w:pPr>
    </w:p>
    <w:p w14:paraId="61835C1E" w14:textId="77777777" w:rsidR="00985E57" w:rsidRDefault="00985E57" w:rsidP="00985E57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  <w:r w:rsidRPr="003B3FAB">
        <w:rPr>
          <w:caps/>
          <w:kern w:val="28"/>
          <w:sz w:val="24"/>
          <w:szCs w:val="24"/>
          <w:lang w:eastAsia="en-US"/>
        </w:rPr>
        <w:t>ФОРМА</w:t>
      </w:r>
    </w:p>
    <w:p w14:paraId="0771D886" w14:textId="77777777" w:rsidR="00985E57" w:rsidRDefault="00985E57" w:rsidP="00985E57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</w:p>
    <w:p w14:paraId="358C3631" w14:textId="77777777" w:rsidR="00985E57" w:rsidRPr="00985E57" w:rsidRDefault="00985E57" w:rsidP="00985E57">
      <w:pPr>
        <w:tabs>
          <w:tab w:val="left" w:pos="8871"/>
        </w:tabs>
        <w:jc w:val="center"/>
        <w:rPr>
          <w:sz w:val="24"/>
          <w:szCs w:val="24"/>
        </w:rPr>
      </w:pPr>
      <w:r w:rsidRPr="00985E57">
        <w:rPr>
          <w:sz w:val="24"/>
          <w:szCs w:val="24"/>
        </w:rPr>
        <w:t xml:space="preserve">З А Я В Л Е Н И Е </w:t>
      </w:r>
    </w:p>
    <w:p w14:paraId="5F07C167" w14:textId="77777777" w:rsidR="00985E57" w:rsidRDefault="00985E57" w:rsidP="00985E57">
      <w:pPr>
        <w:tabs>
          <w:tab w:val="left" w:pos="8871"/>
        </w:tabs>
        <w:jc w:val="center"/>
        <w:rPr>
          <w:sz w:val="24"/>
          <w:szCs w:val="24"/>
        </w:rPr>
      </w:pPr>
      <w:r w:rsidRPr="00985E57">
        <w:rPr>
          <w:sz w:val="24"/>
          <w:szCs w:val="24"/>
        </w:rPr>
        <w:t xml:space="preserve">об исправлении допущенных опечаток и ошибок </w:t>
      </w:r>
    </w:p>
    <w:p w14:paraId="479370D2" w14:textId="77777777" w:rsidR="00985E57" w:rsidRDefault="00985E57" w:rsidP="00985E57">
      <w:pPr>
        <w:tabs>
          <w:tab w:val="left" w:pos="8871"/>
        </w:tabs>
        <w:jc w:val="center"/>
        <w:rPr>
          <w:sz w:val="24"/>
          <w:szCs w:val="24"/>
        </w:rPr>
      </w:pPr>
      <w:r w:rsidRPr="00985E57">
        <w:rPr>
          <w:sz w:val="24"/>
          <w:szCs w:val="24"/>
        </w:rPr>
        <w:t>в разрешении на ввод объекта в эксплуатацию</w:t>
      </w:r>
    </w:p>
    <w:p w14:paraId="7E5C1169" w14:textId="77777777" w:rsidR="001859AD" w:rsidRPr="001859AD" w:rsidRDefault="001859AD" w:rsidP="001859AD">
      <w:pPr>
        <w:tabs>
          <w:tab w:val="left" w:pos="8871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«___»</w:t>
      </w:r>
      <w:r w:rsidRPr="001859AD">
        <w:rPr>
          <w:sz w:val="24"/>
          <w:szCs w:val="24"/>
        </w:rPr>
        <w:t xml:space="preserve"> __</w:t>
      </w:r>
      <w:r>
        <w:rPr>
          <w:sz w:val="24"/>
          <w:szCs w:val="24"/>
        </w:rPr>
        <w:t>____</w:t>
      </w:r>
      <w:r w:rsidRPr="001859AD">
        <w:rPr>
          <w:sz w:val="24"/>
          <w:szCs w:val="24"/>
        </w:rPr>
        <w:t>________ 20___ г.</w:t>
      </w:r>
    </w:p>
    <w:p w14:paraId="2D14E347" w14:textId="77777777" w:rsidR="00985E57" w:rsidRDefault="00985E57" w:rsidP="00985E57">
      <w:pPr>
        <w:tabs>
          <w:tab w:val="left" w:pos="8871"/>
        </w:tabs>
        <w:jc w:val="center"/>
        <w:rPr>
          <w:sz w:val="24"/>
          <w:szCs w:val="24"/>
        </w:rPr>
      </w:pPr>
    </w:p>
    <w:p w14:paraId="155FF7A2" w14:textId="77777777" w:rsidR="00985E57" w:rsidRPr="00C26C70" w:rsidRDefault="00985E57" w:rsidP="00985E5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26C7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1DABB75A" w14:textId="77777777" w:rsidR="00985E57" w:rsidRDefault="00985E57" w:rsidP="00985E5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27C71">
        <w:rPr>
          <w:rFonts w:ascii="Times New Roman" w:hAnsi="Times New Roman" w:cs="Times New Roman"/>
          <w:sz w:val="16"/>
          <w:szCs w:val="16"/>
        </w:rPr>
        <w:t>(</w:t>
      </w:r>
      <w:r w:rsidR="00CE3DB6" w:rsidRPr="00CE3DB6">
        <w:rPr>
          <w:rFonts w:ascii="Times New Roman" w:hAnsi="Times New Roman" w:cs="Times New Roman"/>
          <w:sz w:val="16"/>
          <w:szCs w:val="16"/>
        </w:rPr>
        <w:t>наименование уполномоченного на выдачу разрешений на ввод объекта в эксплуатацию</w:t>
      </w:r>
      <w:r w:rsidR="00CE3DB6">
        <w:rPr>
          <w:rFonts w:ascii="Times New Roman" w:hAnsi="Times New Roman" w:cs="Times New Roman"/>
          <w:sz w:val="16"/>
          <w:szCs w:val="16"/>
        </w:rPr>
        <w:t xml:space="preserve"> органа местного самоуправления</w:t>
      </w:r>
      <w:r w:rsidRPr="00B27C71">
        <w:rPr>
          <w:rFonts w:ascii="Times New Roman" w:hAnsi="Times New Roman" w:cs="Times New Roman"/>
          <w:sz w:val="16"/>
          <w:szCs w:val="16"/>
        </w:rPr>
        <w:t>)</w:t>
      </w:r>
    </w:p>
    <w:p w14:paraId="5FA5C5B2" w14:textId="77777777" w:rsidR="00985E57" w:rsidRDefault="00985E57" w:rsidP="00985E5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14:paraId="759E1ADF" w14:textId="77777777" w:rsidR="00985E57" w:rsidRPr="00B27C71" w:rsidRDefault="00985E57" w:rsidP="00985E5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14:paraId="4D79DBB7" w14:textId="77777777" w:rsidR="00985E57" w:rsidRDefault="00985E57" w:rsidP="00985E57">
      <w:pPr>
        <w:tabs>
          <w:tab w:val="left" w:pos="8871"/>
        </w:tabs>
        <w:jc w:val="both"/>
        <w:rPr>
          <w:sz w:val="24"/>
          <w:szCs w:val="24"/>
        </w:rPr>
      </w:pPr>
      <w:r w:rsidRPr="00985E57">
        <w:rPr>
          <w:sz w:val="24"/>
          <w:szCs w:val="24"/>
        </w:rPr>
        <w:t>Прошу исправить допущенную опечатку/ошибку в разрешении на ввод объекта в эксплуатацию.</w:t>
      </w:r>
    </w:p>
    <w:p w14:paraId="56EEDB50" w14:textId="77777777" w:rsidR="00985E57" w:rsidRDefault="00985E57" w:rsidP="00985E57">
      <w:pPr>
        <w:tabs>
          <w:tab w:val="left" w:pos="8871"/>
        </w:tabs>
        <w:jc w:val="both"/>
        <w:rPr>
          <w:sz w:val="24"/>
          <w:szCs w:val="24"/>
        </w:rPr>
      </w:pPr>
    </w:p>
    <w:p w14:paraId="2460721E" w14:textId="77777777" w:rsidR="00985E57" w:rsidRDefault="00985E57" w:rsidP="00985E57">
      <w:pPr>
        <w:tabs>
          <w:tab w:val="left" w:pos="8871"/>
        </w:tabs>
        <w:jc w:val="center"/>
        <w:rPr>
          <w:sz w:val="24"/>
          <w:szCs w:val="24"/>
        </w:rPr>
      </w:pPr>
      <w:r w:rsidRPr="00985E57">
        <w:rPr>
          <w:sz w:val="24"/>
          <w:szCs w:val="24"/>
        </w:rPr>
        <w:t>1. Сведения о застройщике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9"/>
        <w:gridCol w:w="4736"/>
        <w:gridCol w:w="3943"/>
      </w:tblGrid>
      <w:tr w:rsidR="00985E57" w14:paraId="2CD0926F" w14:textId="77777777" w:rsidTr="00020E8C">
        <w:tc>
          <w:tcPr>
            <w:tcW w:w="959" w:type="dxa"/>
            <w:vAlign w:val="center"/>
          </w:tcPr>
          <w:p w14:paraId="2306AB83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1.1</w:t>
            </w:r>
          </w:p>
        </w:tc>
        <w:tc>
          <w:tcPr>
            <w:tcW w:w="4819" w:type="dxa"/>
            <w:vAlign w:val="center"/>
          </w:tcPr>
          <w:p w14:paraId="51EE866C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076" w:type="dxa"/>
          </w:tcPr>
          <w:p w14:paraId="46A7C22A" w14:textId="77777777" w:rsidR="00985E57" w:rsidRDefault="00985E57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985E57" w14:paraId="3FD44FD5" w14:textId="77777777" w:rsidTr="00020E8C">
        <w:tc>
          <w:tcPr>
            <w:tcW w:w="959" w:type="dxa"/>
            <w:vAlign w:val="center"/>
          </w:tcPr>
          <w:p w14:paraId="588E899C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1.1.1</w:t>
            </w:r>
          </w:p>
        </w:tc>
        <w:tc>
          <w:tcPr>
            <w:tcW w:w="4819" w:type="dxa"/>
            <w:vAlign w:val="center"/>
          </w:tcPr>
          <w:p w14:paraId="6F4204FA" w14:textId="77777777" w:rsidR="00985E57" w:rsidRPr="00985E57" w:rsidRDefault="00985E57" w:rsidP="00985E57">
            <w:pPr>
              <w:tabs>
                <w:tab w:val="left" w:pos="8871"/>
              </w:tabs>
              <w:rPr>
                <w:sz w:val="24"/>
                <w:szCs w:val="24"/>
              </w:rPr>
            </w:pPr>
            <w:r w:rsidRPr="00985E57">
              <w:rPr>
                <w:sz w:val="24"/>
                <w:szCs w:val="24"/>
              </w:rPr>
              <w:t>Фамилия, имя, отчество (при наличии)</w:t>
            </w:r>
          </w:p>
          <w:p w14:paraId="52C5ECD2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14:paraId="0E1B13D3" w14:textId="77777777" w:rsidR="00985E57" w:rsidRDefault="00985E57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985E57" w14:paraId="44922285" w14:textId="77777777" w:rsidTr="00020E8C">
        <w:tc>
          <w:tcPr>
            <w:tcW w:w="959" w:type="dxa"/>
            <w:vAlign w:val="center"/>
          </w:tcPr>
          <w:p w14:paraId="4F077179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1.1.2</w:t>
            </w:r>
          </w:p>
        </w:tc>
        <w:tc>
          <w:tcPr>
            <w:tcW w:w="4819" w:type="dxa"/>
            <w:vAlign w:val="center"/>
          </w:tcPr>
          <w:p w14:paraId="6B9919A7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4076" w:type="dxa"/>
          </w:tcPr>
          <w:p w14:paraId="6B7A0EAE" w14:textId="77777777" w:rsidR="00985E57" w:rsidRDefault="00985E57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985E57" w14:paraId="5E10AE91" w14:textId="77777777" w:rsidTr="00020E8C">
        <w:tc>
          <w:tcPr>
            <w:tcW w:w="959" w:type="dxa"/>
            <w:vAlign w:val="center"/>
          </w:tcPr>
          <w:p w14:paraId="35432527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1.1.3</w:t>
            </w:r>
          </w:p>
        </w:tc>
        <w:tc>
          <w:tcPr>
            <w:tcW w:w="4819" w:type="dxa"/>
            <w:vAlign w:val="center"/>
          </w:tcPr>
          <w:p w14:paraId="6BF52507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076" w:type="dxa"/>
          </w:tcPr>
          <w:p w14:paraId="369A71E8" w14:textId="77777777" w:rsidR="00985E57" w:rsidRDefault="00985E57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985E57" w14:paraId="60E72A66" w14:textId="77777777" w:rsidTr="00020E8C">
        <w:tc>
          <w:tcPr>
            <w:tcW w:w="959" w:type="dxa"/>
            <w:vAlign w:val="center"/>
          </w:tcPr>
          <w:p w14:paraId="4105CFFC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1.2</w:t>
            </w:r>
          </w:p>
        </w:tc>
        <w:tc>
          <w:tcPr>
            <w:tcW w:w="4819" w:type="dxa"/>
            <w:vAlign w:val="center"/>
          </w:tcPr>
          <w:p w14:paraId="1708D230" w14:textId="77777777" w:rsidR="00985E57" w:rsidRPr="00985E57" w:rsidRDefault="00985E57" w:rsidP="00985E57">
            <w:pPr>
              <w:tabs>
                <w:tab w:val="left" w:pos="8871"/>
              </w:tabs>
              <w:rPr>
                <w:sz w:val="24"/>
                <w:szCs w:val="24"/>
              </w:rPr>
            </w:pPr>
            <w:r w:rsidRPr="00985E57">
              <w:rPr>
                <w:sz w:val="24"/>
                <w:szCs w:val="24"/>
              </w:rPr>
              <w:t>Сведения о юридическом лице:</w:t>
            </w:r>
          </w:p>
          <w:p w14:paraId="48743488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14:paraId="2D102EFB" w14:textId="77777777" w:rsidR="00985E57" w:rsidRDefault="00985E57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985E57" w14:paraId="1289E5D6" w14:textId="77777777" w:rsidTr="00020E8C">
        <w:tc>
          <w:tcPr>
            <w:tcW w:w="959" w:type="dxa"/>
            <w:vAlign w:val="center"/>
          </w:tcPr>
          <w:p w14:paraId="1F527561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1.2.1</w:t>
            </w:r>
          </w:p>
        </w:tc>
        <w:tc>
          <w:tcPr>
            <w:tcW w:w="4819" w:type="dxa"/>
            <w:vAlign w:val="center"/>
          </w:tcPr>
          <w:p w14:paraId="396DDA6A" w14:textId="77777777" w:rsidR="00985E57" w:rsidRPr="00985E57" w:rsidRDefault="00985E57" w:rsidP="00985E57">
            <w:pPr>
              <w:tabs>
                <w:tab w:val="left" w:pos="8871"/>
              </w:tabs>
              <w:rPr>
                <w:sz w:val="24"/>
                <w:szCs w:val="24"/>
              </w:rPr>
            </w:pPr>
            <w:r w:rsidRPr="00985E57">
              <w:rPr>
                <w:sz w:val="24"/>
                <w:szCs w:val="24"/>
              </w:rPr>
              <w:t>Полное наименование</w:t>
            </w:r>
          </w:p>
          <w:p w14:paraId="4660D59F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14:paraId="0BF008AF" w14:textId="77777777" w:rsidR="00985E57" w:rsidRDefault="00985E57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985E57" w14:paraId="646FEBF7" w14:textId="77777777" w:rsidTr="00020E8C">
        <w:tc>
          <w:tcPr>
            <w:tcW w:w="959" w:type="dxa"/>
            <w:vAlign w:val="center"/>
          </w:tcPr>
          <w:p w14:paraId="4F43086D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1.2.2</w:t>
            </w:r>
          </w:p>
        </w:tc>
        <w:tc>
          <w:tcPr>
            <w:tcW w:w="4819" w:type="dxa"/>
            <w:vAlign w:val="center"/>
          </w:tcPr>
          <w:p w14:paraId="59A71497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076" w:type="dxa"/>
          </w:tcPr>
          <w:p w14:paraId="79CDBA45" w14:textId="77777777" w:rsidR="00985E57" w:rsidRDefault="00985E57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985E57" w14:paraId="5B971C84" w14:textId="77777777" w:rsidTr="00020E8C">
        <w:tc>
          <w:tcPr>
            <w:tcW w:w="959" w:type="dxa"/>
            <w:vAlign w:val="center"/>
          </w:tcPr>
          <w:p w14:paraId="34BC4929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1.2.3</w:t>
            </w:r>
          </w:p>
        </w:tc>
        <w:tc>
          <w:tcPr>
            <w:tcW w:w="4819" w:type="dxa"/>
            <w:vAlign w:val="center"/>
          </w:tcPr>
          <w:p w14:paraId="364F68FC" w14:textId="77777777" w:rsidR="00985E57" w:rsidRPr="00985E57" w:rsidRDefault="00985E57" w:rsidP="00985E57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076" w:type="dxa"/>
          </w:tcPr>
          <w:p w14:paraId="1F7B6324" w14:textId="77777777" w:rsidR="00985E57" w:rsidRDefault="00985E57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</w:tbl>
    <w:p w14:paraId="4F2DD5E2" w14:textId="77777777" w:rsidR="00985E57" w:rsidRDefault="00985E57" w:rsidP="00985E57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2C732874" w14:textId="77777777" w:rsidR="00020E8C" w:rsidRDefault="00020E8C" w:rsidP="00985E57">
      <w:pPr>
        <w:tabs>
          <w:tab w:val="left" w:pos="8871"/>
        </w:tabs>
        <w:jc w:val="center"/>
        <w:rPr>
          <w:sz w:val="24"/>
          <w:szCs w:val="24"/>
        </w:rPr>
      </w:pPr>
      <w:r w:rsidRPr="00020E8C">
        <w:rPr>
          <w:sz w:val="24"/>
          <w:szCs w:val="24"/>
        </w:rPr>
        <w:t xml:space="preserve">2. Сведения о выданном разрешении на ввод объекта в эксплуатацию, </w:t>
      </w:r>
    </w:p>
    <w:p w14:paraId="58E3AC73" w14:textId="77777777" w:rsidR="00020E8C" w:rsidRDefault="00020E8C" w:rsidP="00985E57">
      <w:pPr>
        <w:tabs>
          <w:tab w:val="left" w:pos="8871"/>
        </w:tabs>
        <w:jc w:val="center"/>
        <w:rPr>
          <w:sz w:val="24"/>
          <w:szCs w:val="24"/>
        </w:rPr>
      </w:pPr>
      <w:r w:rsidRPr="00020E8C">
        <w:rPr>
          <w:sz w:val="24"/>
          <w:szCs w:val="24"/>
        </w:rPr>
        <w:t>содержащем опечатку/ ошибку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7"/>
        <w:gridCol w:w="3867"/>
        <w:gridCol w:w="2412"/>
        <w:gridCol w:w="2412"/>
      </w:tblGrid>
      <w:tr w:rsidR="00020E8C" w14:paraId="47406B42" w14:textId="77777777" w:rsidTr="00020E8C">
        <w:tc>
          <w:tcPr>
            <w:tcW w:w="959" w:type="dxa"/>
            <w:vAlign w:val="center"/>
          </w:tcPr>
          <w:p w14:paraId="315BAE77" w14:textId="77777777" w:rsidR="00020E8C" w:rsidRP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 w:rsidRPr="00020E8C">
              <w:rPr>
                <w:sz w:val="24"/>
                <w:szCs w:val="24"/>
              </w:rPr>
              <w:t>№</w:t>
            </w:r>
          </w:p>
        </w:tc>
        <w:tc>
          <w:tcPr>
            <w:tcW w:w="3967" w:type="dxa"/>
            <w:vAlign w:val="center"/>
          </w:tcPr>
          <w:p w14:paraId="2540DA48" w14:textId="77777777" w:rsidR="00020E8C" w:rsidRDefault="00020E8C" w:rsidP="00020E8C">
            <w:pPr>
              <w:tabs>
                <w:tab w:val="left" w:pos="8871"/>
              </w:tabs>
              <w:jc w:val="center"/>
              <w:rPr>
                <w:sz w:val="24"/>
                <w:szCs w:val="24"/>
              </w:rPr>
            </w:pPr>
            <w:r w:rsidRPr="00020E8C">
              <w:rPr>
                <w:sz w:val="24"/>
                <w:szCs w:val="24"/>
              </w:rPr>
              <w:t>Орган (организация),</w:t>
            </w:r>
          </w:p>
          <w:p w14:paraId="4402C7D5" w14:textId="77777777" w:rsidR="00020E8C" w:rsidRP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 w:rsidRPr="00020E8C">
              <w:rPr>
                <w:sz w:val="24"/>
                <w:szCs w:val="24"/>
              </w:rPr>
              <w:t>выдавший (-</w:t>
            </w:r>
            <w:proofErr w:type="spellStart"/>
            <w:r w:rsidRPr="00020E8C">
              <w:rPr>
                <w:sz w:val="24"/>
                <w:szCs w:val="24"/>
              </w:rPr>
              <w:t>ая</w:t>
            </w:r>
            <w:proofErr w:type="spellEnd"/>
            <w:r w:rsidRPr="00020E8C">
              <w:rPr>
                <w:sz w:val="24"/>
                <w:szCs w:val="24"/>
              </w:rPr>
              <w:t>) разрешение на ввод объекта в эксплуатацию</w:t>
            </w:r>
          </w:p>
        </w:tc>
        <w:tc>
          <w:tcPr>
            <w:tcW w:w="2464" w:type="dxa"/>
            <w:vAlign w:val="center"/>
          </w:tcPr>
          <w:p w14:paraId="39B921C0" w14:textId="77777777" w:rsidR="00020E8C" w:rsidRP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 w:rsidRPr="00020E8C"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2464" w:type="dxa"/>
            <w:vAlign w:val="center"/>
          </w:tcPr>
          <w:p w14:paraId="0E50A7C2" w14:textId="77777777" w:rsidR="00020E8C" w:rsidRP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 w:rsidRPr="00020E8C">
              <w:rPr>
                <w:sz w:val="24"/>
                <w:szCs w:val="24"/>
              </w:rPr>
              <w:t>Дата документа</w:t>
            </w:r>
          </w:p>
        </w:tc>
      </w:tr>
      <w:tr w:rsidR="00020E8C" w14:paraId="117F4457" w14:textId="77777777" w:rsidTr="00020E8C">
        <w:tc>
          <w:tcPr>
            <w:tcW w:w="959" w:type="dxa"/>
          </w:tcPr>
          <w:p w14:paraId="0D5F9C25" w14:textId="77777777" w:rsidR="00020E8C" w:rsidRDefault="00020E8C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  <w:p w14:paraId="27F5F0C3" w14:textId="77777777" w:rsidR="00020E8C" w:rsidRPr="00020E8C" w:rsidRDefault="00020E8C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3967" w:type="dxa"/>
          </w:tcPr>
          <w:p w14:paraId="212240F5" w14:textId="77777777" w:rsidR="00020E8C" w:rsidRPr="00020E8C" w:rsidRDefault="00020E8C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</w:tcPr>
          <w:p w14:paraId="3A22C1DC" w14:textId="77777777" w:rsidR="00020E8C" w:rsidRPr="00020E8C" w:rsidRDefault="00020E8C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</w:tcPr>
          <w:p w14:paraId="6273DA01" w14:textId="77777777" w:rsidR="00020E8C" w:rsidRPr="00020E8C" w:rsidRDefault="00020E8C" w:rsidP="00985E57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</w:tbl>
    <w:p w14:paraId="5A6D6744" w14:textId="77777777" w:rsidR="00020E8C" w:rsidRDefault="00020E8C" w:rsidP="00985E57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321F753E" w14:textId="77777777" w:rsidR="00020E8C" w:rsidRDefault="00020E8C" w:rsidP="00985E57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7BE1A7AF" w14:textId="77777777" w:rsidR="00020E8C" w:rsidRDefault="00020E8C" w:rsidP="00020E8C">
      <w:pPr>
        <w:tabs>
          <w:tab w:val="left" w:pos="8871"/>
        </w:tabs>
        <w:jc w:val="center"/>
        <w:rPr>
          <w:sz w:val="24"/>
          <w:szCs w:val="24"/>
        </w:rPr>
      </w:pPr>
      <w:r w:rsidRPr="00020E8C">
        <w:rPr>
          <w:sz w:val="24"/>
          <w:szCs w:val="24"/>
        </w:rPr>
        <w:t xml:space="preserve">3. Обоснование для внесения исправлений в разрешении на ввод объекта </w:t>
      </w:r>
    </w:p>
    <w:p w14:paraId="1AEACE73" w14:textId="77777777" w:rsidR="00020E8C" w:rsidRDefault="00020E8C" w:rsidP="00020E8C">
      <w:pPr>
        <w:tabs>
          <w:tab w:val="left" w:pos="8871"/>
        </w:tabs>
        <w:jc w:val="center"/>
        <w:rPr>
          <w:sz w:val="24"/>
          <w:szCs w:val="24"/>
        </w:rPr>
      </w:pPr>
      <w:r w:rsidRPr="00020E8C">
        <w:rPr>
          <w:sz w:val="24"/>
          <w:szCs w:val="24"/>
        </w:rPr>
        <w:t>в эксплуатацию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6"/>
        <w:gridCol w:w="3041"/>
        <w:gridCol w:w="3042"/>
        <w:gridCol w:w="2609"/>
      </w:tblGrid>
      <w:tr w:rsidR="00020E8C" w14:paraId="1846A48F" w14:textId="77777777" w:rsidTr="00020E8C">
        <w:tc>
          <w:tcPr>
            <w:tcW w:w="959" w:type="dxa"/>
            <w:vAlign w:val="center"/>
          </w:tcPr>
          <w:p w14:paraId="3CFEDE94" w14:textId="77777777" w:rsidR="00020E8C" w:rsidRP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 w:rsidRPr="00020E8C">
              <w:rPr>
                <w:caps/>
                <w:kern w:val="28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3118" w:type="dxa"/>
            <w:vAlign w:val="center"/>
          </w:tcPr>
          <w:p w14:paraId="18ADB493" w14:textId="77777777" w:rsidR="00020E8C" w:rsidRP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 w:rsidRPr="00020E8C">
              <w:rPr>
                <w:sz w:val="24"/>
                <w:szCs w:val="24"/>
              </w:rPr>
              <w:t>Данные (сведения), указанные в разрешении на ввод объекта в эксплуатацию</w:t>
            </w:r>
          </w:p>
        </w:tc>
        <w:tc>
          <w:tcPr>
            <w:tcW w:w="3119" w:type="dxa"/>
            <w:vAlign w:val="center"/>
          </w:tcPr>
          <w:p w14:paraId="5AF538F4" w14:textId="77777777" w:rsidR="00020E8C" w:rsidRP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 w:rsidRPr="00020E8C">
              <w:rPr>
                <w:sz w:val="24"/>
                <w:szCs w:val="24"/>
              </w:rPr>
              <w:t>Данные (сведения), которые необходимо указать в разрешении на ввод объекта в эксплуатацию</w:t>
            </w:r>
          </w:p>
        </w:tc>
        <w:tc>
          <w:tcPr>
            <w:tcW w:w="2658" w:type="dxa"/>
            <w:vAlign w:val="center"/>
          </w:tcPr>
          <w:p w14:paraId="0C96C268" w14:textId="77777777" w:rsidR="00020E8C" w:rsidRDefault="00020E8C" w:rsidP="00020E8C">
            <w:pPr>
              <w:tabs>
                <w:tab w:val="left" w:pos="8871"/>
              </w:tabs>
              <w:jc w:val="center"/>
              <w:rPr>
                <w:sz w:val="24"/>
                <w:szCs w:val="24"/>
              </w:rPr>
            </w:pPr>
            <w:r w:rsidRPr="00020E8C">
              <w:rPr>
                <w:sz w:val="24"/>
                <w:szCs w:val="24"/>
              </w:rPr>
              <w:t xml:space="preserve">Обоснование с указанием реквизита </w:t>
            </w:r>
          </w:p>
          <w:p w14:paraId="0EACDA7D" w14:textId="77777777" w:rsidR="00020E8C" w:rsidRP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 w:rsidRPr="00020E8C">
              <w:rPr>
                <w:sz w:val="24"/>
                <w:szCs w:val="24"/>
              </w:rPr>
              <w:t>(-</w:t>
            </w:r>
            <w:proofErr w:type="spellStart"/>
            <w:r w:rsidRPr="00020E8C">
              <w:rPr>
                <w:sz w:val="24"/>
                <w:szCs w:val="24"/>
              </w:rPr>
              <w:t>ов</w:t>
            </w:r>
            <w:proofErr w:type="spellEnd"/>
            <w:r w:rsidRPr="00020E8C">
              <w:rPr>
                <w:sz w:val="24"/>
                <w:szCs w:val="24"/>
              </w:rPr>
              <w:t>) документа (-</w:t>
            </w:r>
            <w:proofErr w:type="spellStart"/>
            <w:r w:rsidRPr="00020E8C">
              <w:rPr>
                <w:sz w:val="24"/>
                <w:szCs w:val="24"/>
              </w:rPr>
              <w:t>ов</w:t>
            </w:r>
            <w:proofErr w:type="spellEnd"/>
            <w:r w:rsidRPr="00020E8C">
              <w:rPr>
                <w:sz w:val="24"/>
                <w:szCs w:val="24"/>
              </w:rPr>
              <w:t>), документации, на основании которых принималось решение о выдаче разрешения на ввод объекта в эксплуатацию</w:t>
            </w:r>
          </w:p>
        </w:tc>
      </w:tr>
      <w:tr w:rsidR="00020E8C" w14:paraId="7658F60E" w14:textId="77777777" w:rsidTr="00020E8C">
        <w:tc>
          <w:tcPr>
            <w:tcW w:w="959" w:type="dxa"/>
          </w:tcPr>
          <w:p w14:paraId="6923CFCC" w14:textId="77777777" w:rsid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  <w:p w14:paraId="1DE7BAC0" w14:textId="77777777" w:rsid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14:paraId="5DF411F8" w14:textId="77777777" w:rsid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</w:tcPr>
          <w:p w14:paraId="7762361A" w14:textId="77777777" w:rsid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2658" w:type="dxa"/>
          </w:tcPr>
          <w:p w14:paraId="0DC26993" w14:textId="77777777" w:rsidR="00020E8C" w:rsidRDefault="00020E8C" w:rsidP="00020E8C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</w:tbl>
    <w:p w14:paraId="4DE46621" w14:textId="77777777" w:rsidR="00020E8C" w:rsidRDefault="00020E8C" w:rsidP="00020E8C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4E2EE152" w14:textId="77777777" w:rsidR="00020E8C" w:rsidRPr="003B3FAB" w:rsidRDefault="00020E8C" w:rsidP="00020E8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14:paraId="7786DEC0" w14:textId="77777777" w:rsidR="00020E8C" w:rsidRPr="003111DE" w:rsidRDefault="00020E8C" w:rsidP="00020E8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</w:t>
      </w:r>
    </w:p>
    <w:p w14:paraId="0C1C7566" w14:textId="77777777" w:rsidR="00020E8C" w:rsidRPr="003111DE" w:rsidRDefault="00020E8C" w:rsidP="00020E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D07118" w14:textId="77777777" w:rsidR="00020E8C" w:rsidRPr="003B3FAB" w:rsidRDefault="00020E8C" w:rsidP="00020E8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 xml:space="preserve">Номер телефона и адрес электронной почты для связи: </w:t>
      </w:r>
    </w:p>
    <w:p w14:paraId="698F718B" w14:textId="77777777" w:rsidR="00020E8C" w:rsidRPr="003111DE" w:rsidRDefault="00020E8C" w:rsidP="00020E8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14:paraId="3F03DACE" w14:textId="77777777" w:rsidR="00020E8C" w:rsidRPr="003111DE" w:rsidRDefault="00020E8C" w:rsidP="00020E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EDED9A" w14:textId="77777777" w:rsidR="00020E8C" w:rsidRPr="003B3FAB" w:rsidRDefault="00020E8C" w:rsidP="00020E8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0E8C">
        <w:rPr>
          <w:rFonts w:ascii="Times New Roman" w:hAnsi="Times New Roman" w:cs="Times New Roman"/>
          <w:sz w:val="24"/>
          <w:szCs w:val="24"/>
        </w:rPr>
        <w:t>Результат рассмотрения настоящего заявления прошу: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856"/>
        <w:gridCol w:w="772"/>
      </w:tblGrid>
      <w:tr w:rsidR="00020E8C" w:rsidRPr="003111DE" w14:paraId="186130E4" w14:textId="77777777" w:rsidTr="001C4B66">
        <w:tc>
          <w:tcPr>
            <w:tcW w:w="8897" w:type="dxa"/>
          </w:tcPr>
          <w:p w14:paraId="6FC0DB79" w14:textId="77777777" w:rsidR="00020E8C" w:rsidRPr="003B3FAB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957" w:type="dxa"/>
          </w:tcPr>
          <w:p w14:paraId="54B0A971" w14:textId="77777777" w:rsidR="00020E8C" w:rsidRPr="003111DE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E8C" w:rsidRPr="003111DE" w14:paraId="31F95557" w14:textId="77777777" w:rsidTr="001C4B66">
        <w:tc>
          <w:tcPr>
            <w:tcW w:w="8897" w:type="dxa"/>
          </w:tcPr>
          <w:p w14:paraId="639D5053" w14:textId="77777777" w:rsidR="00020E8C" w:rsidRPr="003B3FAB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при личном обращении в </w:t>
            </w:r>
            <w:r w:rsidR="000B3DB1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</w:t>
            </w: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 xml:space="preserve"> либо в многофункциональный центр предоставления государственных и муниципальных услуг, расположенный по адресу:</w:t>
            </w:r>
          </w:p>
          <w:p w14:paraId="251F7485" w14:textId="77777777" w:rsidR="00020E8C" w:rsidRPr="003B3FAB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14:paraId="42C5C92A" w14:textId="77777777" w:rsidR="00020E8C" w:rsidRPr="003B3FAB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38C32899" w14:textId="77777777" w:rsidR="00020E8C" w:rsidRPr="003111DE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E8C" w:rsidRPr="003111DE" w14:paraId="76747198" w14:textId="77777777" w:rsidTr="001C4B66">
        <w:tc>
          <w:tcPr>
            <w:tcW w:w="8897" w:type="dxa"/>
          </w:tcPr>
          <w:p w14:paraId="454BC9B1" w14:textId="77777777" w:rsidR="00020E8C" w:rsidRPr="003B3FAB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</w:t>
            </w:r>
          </w:p>
          <w:p w14:paraId="07855209" w14:textId="77777777" w:rsidR="00020E8C" w:rsidRPr="003B3FAB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20A8E8BB" w14:textId="77777777" w:rsidR="00020E8C" w:rsidRPr="003B3FAB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0AF51006" w14:textId="77777777" w:rsidR="00020E8C" w:rsidRPr="003111DE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E8C" w:rsidRPr="003111DE" w14:paraId="337D35D7" w14:textId="77777777" w:rsidTr="001C4B66">
        <w:tc>
          <w:tcPr>
            <w:tcW w:w="8897" w:type="dxa"/>
          </w:tcPr>
          <w:p w14:paraId="6C36D5FE" w14:textId="77777777" w:rsidR="00020E8C" w:rsidRPr="003B3FAB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единой</w:t>
            </w:r>
          </w:p>
          <w:p w14:paraId="0EBC6232" w14:textId="77777777" w:rsidR="00020E8C" w:rsidRPr="003B3FAB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информационной системе жилищного строительства</w:t>
            </w:r>
          </w:p>
        </w:tc>
        <w:tc>
          <w:tcPr>
            <w:tcW w:w="957" w:type="dxa"/>
          </w:tcPr>
          <w:p w14:paraId="6C0FC172" w14:textId="77777777" w:rsidR="00020E8C" w:rsidRPr="003111DE" w:rsidRDefault="00020E8C" w:rsidP="001C4B6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0E8C" w:rsidRPr="003111DE" w14:paraId="113B79F9" w14:textId="77777777" w:rsidTr="001C4B66">
        <w:tc>
          <w:tcPr>
            <w:tcW w:w="9854" w:type="dxa"/>
            <w:gridSpan w:val="2"/>
          </w:tcPr>
          <w:p w14:paraId="658743A8" w14:textId="77777777" w:rsidR="00020E8C" w:rsidRPr="003B3FAB" w:rsidRDefault="00020E8C" w:rsidP="001C4B66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B3FAB">
              <w:rPr>
                <w:rFonts w:ascii="Times New Roman" w:hAnsi="Times New Roman" w:cs="Times New Roman"/>
                <w:i/>
                <w:sz w:val="16"/>
                <w:szCs w:val="16"/>
              </w:rPr>
              <w:t>Указывается один из перечисленных способов</w:t>
            </w:r>
          </w:p>
        </w:tc>
      </w:tr>
    </w:tbl>
    <w:p w14:paraId="31C2F530" w14:textId="77777777" w:rsidR="00020E8C" w:rsidRDefault="00020E8C" w:rsidP="00020E8C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1F4500F7" w14:textId="77777777" w:rsidR="00020E8C" w:rsidRDefault="00020E8C" w:rsidP="00020E8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8"/>
          <w:szCs w:val="28"/>
        </w:rPr>
        <w:t>______________        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3542C4FE" w14:textId="77777777" w:rsidR="00020E8C" w:rsidRPr="003B3FAB" w:rsidRDefault="00AD2AF7" w:rsidP="00AD2AF7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020E8C" w:rsidRPr="003B3FAB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020E8C" w:rsidRPr="003B3FAB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="00020E8C" w:rsidRPr="003B3FAB">
        <w:rPr>
          <w:rFonts w:ascii="Times New Roman" w:hAnsi="Times New Roman" w:cs="Times New Roman"/>
          <w:sz w:val="16"/>
          <w:szCs w:val="16"/>
        </w:rPr>
        <w:t xml:space="preserve">                       (фамилия, имя, отчество (при наличии)</w:t>
      </w:r>
    </w:p>
    <w:p w14:paraId="5D8C2621" w14:textId="77777777" w:rsidR="00020E8C" w:rsidRDefault="00020E8C" w:rsidP="00020E8C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649FA25E" w14:textId="77777777" w:rsidR="00E21AF2" w:rsidRDefault="00E21AF2" w:rsidP="00020E8C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5B24DCF1" w14:textId="77777777" w:rsidR="00E21AF2" w:rsidRDefault="00E21AF2" w:rsidP="00020E8C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303CFFDD" w14:textId="77777777" w:rsidR="00E21AF2" w:rsidRDefault="00E21AF2" w:rsidP="00020E8C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2F3093DC" w14:textId="77777777" w:rsidR="00E21AF2" w:rsidRDefault="00E21AF2" w:rsidP="00020E8C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75A518D7" w14:textId="77777777" w:rsidR="00E21AF2" w:rsidRDefault="00E21AF2" w:rsidP="00020E8C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59B6D99A" w14:textId="77777777" w:rsidR="00E21AF2" w:rsidRDefault="00E21AF2" w:rsidP="00020E8C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56C6DF8E" w14:textId="77777777" w:rsidR="00E21AF2" w:rsidRDefault="00E21AF2" w:rsidP="00020E8C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267B3908" w14:textId="77777777" w:rsidR="00E21AF2" w:rsidRDefault="00E21AF2" w:rsidP="00020E8C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6047B7B4" w14:textId="310C1547" w:rsidR="001859AD" w:rsidRDefault="001859AD" w:rsidP="00E21AF2">
      <w:pPr>
        <w:pStyle w:val="ConsPlusNormal"/>
        <w:ind w:left="6379"/>
        <w:jc w:val="right"/>
        <w:rPr>
          <w:rFonts w:ascii="Times New Roman" w:hAnsi="Times New Roman" w:cs="Times New Roman"/>
          <w:sz w:val="28"/>
          <w:szCs w:val="28"/>
        </w:rPr>
      </w:pPr>
    </w:p>
    <w:p w14:paraId="37991484" w14:textId="77777777" w:rsidR="00C71B90" w:rsidRDefault="00C71B90" w:rsidP="00E21AF2">
      <w:pPr>
        <w:pStyle w:val="ConsPlusNormal"/>
        <w:ind w:left="6379"/>
        <w:jc w:val="right"/>
        <w:rPr>
          <w:rFonts w:ascii="Times New Roman" w:hAnsi="Times New Roman" w:cs="Times New Roman"/>
          <w:sz w:val="28"/>
          <w:szCs w:val="28"/>
        </w:rPr>
      </w:pPr>
    </w:p>
    <w:p w14:paraId="3A5F5F64" w14:textId="77777777" w:rsidR="00E21AF2" w:rsidRPr="00C71B90" w:rsidRDefault="00E21AF2" w:rsidP="00E21AF2">
      <w:pPr>
        <w:pStyle w:val="ConsPlusNormal"/>
        <w:ind w:left="6379"/>
        <w:jc w:val="right"/>
        <w:rPr>
          <w:rFonts w:ascii="Times New Roman" w:hAnsi="Times New Roman" w:cs="Times New Roman"/>
          <w:sz w:val="24"/>
          <w:szCs w:val="24"/>
        </w:rPr>
      </w:pPr>
      <w:r w:rsidRPr="00C71B90">
        <w:rPr>
          <w:rFonts w:ascii="Times New Roman" w:hAnsi="Times New Roman" w:cs="Times New Roman"/>
          <w:sz w:val="24"/>
          <w:szCs w:val="24"/>
        </w:rPr>
        <w:t>Приложение № 5</w:t>
      </w:r>
    </w:p>
    <w:p w14:paraId="77DB417D" w14:textId="77777777" w:rsidR="00E21AF2" w:rsidRPr="00C71B90" w:rsidRDefault="00E21AF2" w:rsidP="00E21AF2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71B90">
        <w:rPr>
          <w:rFonts w:ascii="Times New Roman" w:hAnsi="Times New Roman" w:cs="Times New Roman"/>
          <w:b w:val="0"/>
          <w:sz w:val="24"/>
          <w:szCs w:val="24"/>
        </w:rPr>
        <w:t>к Административному регламенту предоставления муниципальной услуги</w:t>
      </w:r>
      <w:r w:rsidR="000B3DB1" w:rsidRPr="00C71B9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71B90">
        <w:rPr>
          <w:rFonts w:ascii="Times New Roman" w:hAnsi="Times New Roman" w:cs="Times New Roman"/>
          <w:b w:val="0"/>
          <w:sz w:val="24"/>
          <w:szCs w:val="24"/>
        </w:rPr>
        <w:t>«Выдача разрешения на ввод объекта в эксплуатацию»</w:t>
      </w:r>
    </w:p>
    <w:p w14:paraId="316C4129" w14:textId="77777777" w:rsidR="00E21AF2" w:rsidRPr="00C71B90" w:rsidRDefault="00E21AF2" w:rsidP="00E21AF2">
      <w:pPr>
        <w:tabs>
          <w:tab w:val="left" w:pos="8871"/>
        </w:tabs>
        <w:jc w:val="right"/>
        <w:rPr>
          <w:rFonts w:ascii="Calibri" w:hAnsi="Calibri"/>
          <w:b/>
          <w:caps/>
          <w:kern w:val="28"/>
          <w:sz w:val="24"/>
          <w:szCs w:val="24"/>
          <w:lang w:eastAsia="en-US"/>
        </w:rPr>
      </w:pPr>
    </w:p>
    <w:p w14:paraId="210C9957" w14:textId="77777777" w:rsidR="00E21AF2" w:rsidRDefault="00E21AF2" w:rsidP="00E21AF2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  <w:r w:rsidRPr="003B3FAB">
        <w:rPr>
          <w:caps/>
          <w:kern w:val="28"/>
          <w:sz w:val="24"/>
          <w:szCs w:val="24"/>
          <w:lang w:eastAsia="en-US"/>
        </w:rPr>
        <w:t>ФОРМА</w:t>
      </w:r>
    </w:p>
    <w:p w14:paraId="7B63511B" w14:textId="77777777" w:rsidR="00E21AF2" w:rsidRDefault="00E21AF2" w:rsidP="00E21AF2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</w:p>
    <w:p w14:paraId="2C2B62FC" w14:textId="77777777" w:rsidR="00E21AF2" w:rsidRDefault="00E21AF2" w:rsidP="00E21AF2">
      <w:pPr>
        <w:tabs>
          <w:tab w:val="left" w:pos="8871"/>
        </w:tabs>
        <w:jc w:val="right"/>
      </w:pPr>
      <w:r w:rsidRPr="003B3FAB">
        <w:rPr>
          <w:sz w:val="24"/>
          <w:szCs w:val="24"/>
        </w:rPr>
        <w:t>Кому</w:t>
      </w:r>
      <w:r>
        <w:t xml:space="preserve"> _______________________________________ </w:t>
      </w:r>
    </w:p>
    <w:p w14:paraId="17811FDC" w14:textId="77777777" w:rsidR="00E21AF2" w:rsidRPr="003B3FAB" w:rsidRDefault="00E21AF2" w:rsidP="00E21AF2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(фамилия, имя, отчество (при наличии) застройщика, </w:t>
      </w:r>
    </w:p>
    <w:p w14:paraId="4FB00B3F" w14:textId="77777777" w:rsidR="00E21AF2" w:rsidRPr="003B3FAB" w:rsidRDefault="00E21AF2" w:rsidP="00E21AF2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ОГРНИП (для физического лица, зарегистрированного в </w:t>
      </w:r>
    </w:p>
    <w:p w14:paraId="2FAC3EF0" w14:textId="77777777" w:rsidR="00E21AF2" w:rsidRPr="003B3FAB" w:rsidRDefault="00E21AF2" w:rsidP="00E21AF2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>качестве индивидуального предпринимателя) – для</w:t>
      </w:r>
    </w:p>
    <w:p w14:paraId="7DF748DD" w14:textId="77777777" w:rsidR="00E21AF2" w:rsidRPr="003B3FAB" w:rsidRDefault="00E21AF2" w:rsidP="00E21AF2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физического лица, полное наименование застройщика, </w:t>
      </w:r>
    </w:p>
    <w:p w14:paraId="12B331A9" w14:textId="77777777" w:rsidR="00E21AF2" w:rsidRDefault="00E21AF2" w:rsidP="00E21AF2">
      <w:pPr>
        <w:tabs>
          <w:tab w:val="left" w:pos="8871"/>
        </w:tabs>
        <w:jc w:val="right"/>
      </w:pPr>
      <w:r w:rsidRPr="003B3FAB">
        <w:rPr>
          <w:sz w:val="16"/>
          <w:szCs w:val="16"/>
        </w:rPr>
        <w:t>ИНН, ОГРН – для юридического лица,</w:t>
      </w:r>
    </w:p>
    <w:p w14:paraId="7F84DF1B" w14:textId="77777777" w:rsidR="00E21AF2" w:rsidRDefault="00E21AF2" w:rsidP="00E21AF2">
      <w:pPr>
        <w:tabs>
          <w:tab w:val="left" w:pos="8871"/>
        </w:tabs>
        <w:jc w:val="right"/>
      </w:pPr>
      <w:r>
        <w:t xml:space="preserve"> _____________________________________________ </w:t>
      </w:r>
    </w:p>
    <w:p w14:paraId="27701049" w14:textId="77777777" w:rsidR="00E21AF2" w:rsidRDefault="00E21AF2" w:rsidP="00E21AF2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>почтовый индекс и адрес, телефон, адрес электронной почты)</w:t>
      </w:r>
    </w:p>
    <w:p w14:paraId="112D9591" w14:textId="77777777" w:rsidR="00E21AF2" w:rsidRDefault="00E21AF2" w:rsidP="00E21AF2">
      <w:pPr>
        <w:tabs>
          <w:tab w:val="left" w:pos="8871"/>
        </w:tabs>
        <w:jc w:val="right"/>
        <w:rPr>
          <w:sz w:val="16"/>
          <w:szCs w:val="16"/>
        </w:rPr>
      </w:pPr>
    </w:p>
    <w:p w14:paraId="1CCF955F" w14:textId="77777777" w:rsidR="00E21AF2" w:rsidRDefault="00E21AF2" w:rsidP="00E21AF2">
      <w:pPr>
        <w:tabs>
          <w:tab w:val="left" w:pos="8871"/>
        </w:tabs>
        <w:jc w:val="center"/>
        <w:rPr>
          <w:sz w:val="16"/>
          <w:szCs w:val="16"/>
        </w:rPr>
      </w:pPr>
    </w:p>
    <w:p w14:paraId="62A2321B" w14:textId="77777777" w:rsidR="00E21AF2" w:rsidRPr="00E21AF2" w:rsidRDefault="00E21AF2" w:rsidP="00E21AF2">
      <w:pPr>
        <w:tabs>
          <w:tab w:val="left" w:pos="8871"/>
        </w:tabs>
        <w:jc w:val="center"/>
        <w:rPr>
          <w:sz w:val="24"/>
          <w:szCs w:val="24"/>
        </w:rPr>
      </w:pPr>
      <w:r w:rsidRPr="00E21AF2">
        <w:rPr>
          <w:sz w:val="24"/>
          <w:szCs w:val="24"/>
        </w:rPr>
        <w:t xml:space="preserve">Р Е Ш Е Н И Е </w:t>
      </w:r>
    </w:p>
    <w:p w14:paraId="0369126D" w14:textId="77777777" w:rsidR="00E21AF2" w:rsidRPr="00E21AF2" w:rsidRDefault="00E21AF2" w:rsidP="00E21AF2">
      <w:pPr>
        <w:tabs>
          <w:tab w:val="left" w:pos="8871"/>
        </w:tabs>
        <w:jc w:val="center"/>
        <w:rPr>
          <w:sz w:val="24"/>
          <w:szCs w:val="24"/>
        </w:rPr>
      </w:pPr>
      <w:r w:rsidRPr="00E21AF2">
        <w:rPr>
          <w:sz w:val="24"/>
          <w:szCs w:val="24"/>
        </w:rPr>
        <w:t>об отказе во внесении исправлений в разрешение</w:t>
      </w:r>
    </w:p>
    <w:p w14:paraId="70F48030" w14:textId="77777777" w:rsidR="00E21AF2" w:rsidRDefault="00E21AF2" w:rsidP="00E21AF2">
      <w:pPr>
        <w:tabs>
          <w:tab w:val="left" w:pos="8871"/>
        </w:tabs>
        <w:jc w:val="center"/>
        <w:rPr>
          <w:sz w:val="24"/>
          <w:szCs w:val="24"/>
        </w:rPr>
      </w:pPr>
      <w:r w:rsidRPr="00E21AF2">
        <w:rPr>
          <w:sz w:val="24"/>
          <w:szCs w:val="24"/>
        </w:rPr>
        <w:t>на ввод объекта в эксплуатацию</w:t>
      </w:r>
    </w:p>
    <w:p w14:paraId="6EE6B229" w14:textId="77777777" w:rsidR="00E21AF2" w:rsidRDefault="00E21AF2" w:rsidP="00E21AF2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234DD17F" w14:textId="77777777" w:rsidR="00E21AF2" w:rsidRDefault="00E21AF2" w:rsidP="00E21AF2">
      <w:pPr>
        <w:tabs>
          <w:tab w:val="left" w:pos="8871"/>
        </w:tabs>
        <w:jc w:val="center"/>
      </w:pPr>
      <w:r>
        <w:t xml:space="preserve">________________________________________________________________________________________________ </w:t>
      </w:r>
    </w:p>
    <w:p w14:paraId="7B6ABFB0" w14:textId="77777777" w:rsidR="00E21AF2" w:rsidRDefault="00E21AF2" w:rsidP="00E21AF2">
      <w:pPr>
        <w:tabs>
          <w:tab w:val="left" w:pos="8871"/>
        </w:tabs>
        <w:jc w:val="center"/>
        <w:rPr>
          <w:sz w:val="16"/>
          <w:szCs w:val="16"/>
        </w:rPr>
      </w:pPr>
      <w:r w:rsidRPr="003B3FAB">
        <w:rPr>
          <w:sz w:val="16"/>
          <w:szCs w:val="16"/>
        </w:rPr>
        <w:t>(</w:t>
      </w:r>
      <w:r w:rsidR="00CE3DB6" w:rsidRPr="00CE3DB6">
        <w:rPr>
          <w:sz w:val="16"/>
          <w:szCs w:val="16"/>
        </w:rPr>
        <w:t>наименование уполномоченного на выдачу разрешений на ввод объекта в эксплуатацию</w:t>
      </w:r>
      <w:r w:rsidR="00CE3DB6">
        <w:rPr>
          <w:sz w:val="16"/>
          <w:szCs w:val="16"/>
        </w:rPr>
        <w:t xml:space="preserve"> органа местного самоуправления</w:t>
      </w:r>
      <w:r w:rsidRPr="003B3FAB">
        <w:rPr>
          <w:sz w:val="16"/>
          <w:szCs w:val="16"/>
        </w:rPr>
        <w:t>)</w:t>
      </w:r>
    </w:p>
    <w:p w14:paraId="4948B8E0" w14:textId="77777777" w:rsidR="00E21AF2" w:rsidRDefault="00E21AF2" w:rsidP="00E21AF2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05E93F9F" w14:textId="77777777" w:rsidR="00930D67" w:rsidRDefault="00E21AF2" w:rsidP="00E21AF2">
      <w:pPr>
        <w:tabs>
          <w:tab w:val="left" w:pos="8871"/>
        </w:tabs>
        <w:jc w:val="both"/>
        <w:rPr>
          <w:sz w:val="24"/>
          <w:szCs w:val="24"/>
        </w:rPr>
      </w:pPr>
      <w:r w:rsidRPr="00E21AF2">
        <w:rPr>
          <w:sz w:val="24"/>
          <w:szCs w:val="24"/>
        </w:rPr>
        <w:t>по результатам рассмотрения заявления об исправлении допущенных опечаток и ошибок в разрешении на ввод объекта в эксплуатацию от _</w:t>
      </w:r>
      <w:r w:rsidR="00930D67">
        <w:rPr>
          <w:sz w:val="24"/>
          <w:szCs w:val="24"/>
        </w:rPr>
        <w:t>____</w:t>
      </w:r>
      <w:r w:rsidRPr="00E21AF2">
        <w:rPr>
          <w:sz w:val="24"/>
          <w:szCs w:val="24"/>
        </w:rPr>
        <w:t>_______________ № _</w:t>
      </w:r>
      <w:r w:rsidR="00930D67">
        <w:rPr>
          <w:sz w:val="24"/>
          <w:szCs w:val="24"/>
        </w:rPr>
        <w:t>_</w:t>
      </w:r>
      <w:r w:rsidRPr="00E21AF2">
        <w:rPr>
          <w:sz w:val="24"/>
          <w:szCs w:val="24"/>
        </w:rPr>
        <w:t xml:space="preserve">______________ </w:t>
      </w:r>
    </w:p>
    <w:p w14:paraId="603A6CDC" w14:textId="77777777" w:rsidR="00930D67" w:rsidRPr="00930D67" w:rsidRDefault="00930D67" w:rsidP="00E21AF2">
      <w:pPr>
        <w:tabs>
          <w:tab w:val="left" w:pos="8871"/>
        </w:tabs>
        <w:jc w:val="both"/>
        <w:rPr>
          <w:sz w:val="16"/>
          <w:szCs w:val="16"/>
        </w:rPr>
      </w:pPr>
      <w:r w:rsidRPr="00930D67">
        <w:rPr>
          <w:sz w:val="16"/>
          <w:szCs w:val="16"/>
        </w:rPr>
        <w:t>(дата и номер регистрации)</w:t>
      </w:r>
    </w:p>
    <w:p w14:paraId="3C6F134E" w14:textId="77777777" w:rsidR="00E21AF2" w:rsidRDefault="00E21AF2" w:rsidP="00E21AF2">
      <w:pPr>
        <w:tabs>
          <w:tab w:val="left" w:pos="8871"/>
        </w:tabs>
        <w:jc w:val="both"/>
        <w:rPr>
          <w:sz w:val="24"/>
          <w:szCs w:val="24"/>
        </w:rPr>
      </w:pPr>
      <w:r w:rsidRPr="00E21AF2">
        <w:rPr>
          <w:sz w:val="24"/>
          <w:szCs w:val="24"/>
        </w:rPr>
        <w:t>принято решение об отказе во внесении</w:t>
      </w:r>
      <w:r w:rsidR="00AD2AF7">
        <w:rPr>
          <w:sz w:val="24"/>
          <w:szCs w:val="24"/>
        </w:rPr>
        <w:t xml:space="preserve"> </w:t>
      </w:r>
      <w:r w:rsidR="00F54E38" w:rsidRPr="00F54E38">
        <w:rPr>
          <w:sz w:val="24"/>
          <w:szCs w:val="24"/>
        </w:rPr>
        <w:t>исправлений в разрешение на ввод объекта в эксплуатацию.</w:t>
      </w:r>
    </w:p>
    <w:p w14:paraId="0C4479F2" w14:textId="77777777" w:rsidR="00F54E38" w:rsidRDefault="00F54E38" w:rsidP="00E21AF2">
      <w:pPr>
        <w:tabs>
          <w:tab w:val="left" w:pos="8871"/>
        </w:tabs>
        <w:jc w:val="both"/>
        <w:rPr>
          <w:sz w:val="24"/>
          <w:szCs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4819"/>
        <w:gridCol w:w="3509"/>
      </w:tblGrid>
      <w:tr w:rsidR="00F54E38" w14:paraId="29603D9C" w14:textId="77777777" w:rsidTr="00F54E38">
        <w:tc>
          <w:tcPr>
            <w:tcW w:w="1526" w:type="dxa"/>
            <w:vAlign w:val="center"/>
          </w:tcPr>
          <w:p w14:paraId="3A06EDE4" w14:textId="77777777" w:rsidR="00F54E38" w:rsidRDefault="00F54E38" w:rsidP="00F54E38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 xml:space="preserve">№ пункта </w:t>
            </w:r>
            <w:proofErr w:type="spellStart"/>
            <w:r>
              <w:t>Админист-ративного</w:t>
            </w:r>
            <w:proofErr w:type="spellEnd"/>
            <w:r>
              <w:t xml:space="preserve"> регламента</w:t>
            </w:r>
          </w:p>
        </w:tc>
        <w:tc>
          <w:tcPr>
            <w:tcW w:w="4819" w:type="dxa"/>
            <w:vAlign w:val="center"/>
          </w:tcPr>
          <w:p w14:paraId="36E1076A" w14:textId="77777777" w:rsidR="00F54E38" w:rsidRDefault="00F54E38" w:rsidP="00F54E38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Наименование основания для отказа во внесении исправлений в разрешение на ввод объекта в эксплуатацию в соответствии с Административным регламентом</w:t>
            </w:r>
          </w:p>
        </w:tc>
        <w:tc>
          <w:tcPr>
            <w:tcW w:w="3509" w:type="dxa"/>
            <w:vAlign w:val="center"/>
          </w:tcPr>
          <w:p w14:paraId="71E64133" w14:textId="77777777" w:rsidR="00F54E38" w:rsidRDefault="00F54E38" w:rsidP="00F54E38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Разъяснение причин отказа во внесении исправлений в разрешение на ввод объекта в эксплуатацию</w:t>
            </w:r>
          </w:p>
        </w:tc>
      </w:tr>
      <w:tr w:rsidR="00F54E38" w14:paraId="52B3AFD0" w14:textId="77777777" w:rsidTr="00F54E38">
        <w:tc>
          <w:tcPr>
            <w:tcW w:w="1526" w:type="dxa"/>
            <w:vAlign w:val="center"/>
          </w:tcPr>
          <w:p w14:paraId="6C285BB7" w14:textId="77777777" w:rsidR="00F54E38" w:rsidRDefault="00F54E38" w:rsidP="00F54E38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подпункт «а» пункта 2.28</w:t>
            </w:r>
          </w:p>
        </w:tc>
        <w:tc>
          <w:tcPr>
            <w:tcW w:w="4819" w:type="dxa"/>
            <w:vAlign w:val="center"/>
          </w:tcPr>
          <w:p w14:paraId="635377B6" w14:textId="77777777" w:rsidR="00F54E38" w:rsidRDefault="00F54E38" w:rsidP="00F54E38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несоответствие заявителя кругу лиц, указанных в пункте 2.2 Административного регламента</w:t>
            </w:r>
          </w:p>
        </w:tc>
        <w:tc>
          <w:tcPr>
            <w:tcW w:w="3509" w:type="dxa"/>
            <w:vAlign w:val="center"/>
          </w:tcPr>
          <w:p w14:paraId="14246141" w14:textId="77777777" w:rsidR="00F54E38" w:rsidRPr="00F54E38" w:rsidRDefault="00F54E38" w:rsidP="00F54E38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F54E38">
              <w:rPr>
                <w:i/>
                <w:sz w:val="16"/>
                <w:szCs w:val="16"/>
              </w:rPr>
              <w:t>Указываются основания такого вывода</w:t>
            </w:r>
          </w:p>
        </w:tc>
      </w:tr>
      <w:tr w:rsidR="00F54E38" w14:paraId="7EE409F5" w14:textId="77777777" w:rsidTr="00F54E38">
        <w:tc>
          <w:tcPr>
            <w:tcW w:w="1526" w:type="dxa"/>
            <w:vAlign w:val="center"/>
          </w:tcPr>
          <w:p w14:paraId="526C970D" w14:textId="77777777" w:rsidR="00F54E38" w:rsidRDefault="00F54E38" w:rsidP="00F54E38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подпункт «б» пункта 2.28</w:t>
            </w:r>
          </w:p>
        </w:tc>
        <w:tc>
          <w:tcPr>
            <w:tcW w:w="4819" w:type="dxa"/>
            <w:vAlign w:val="center"/>
          </w:tcPr>
          <w:p w14:paraId="2AEBBB6B" w14:textId="77777777" w:rsidR="00F54E38" w:rsidRDefault="00F54E38" w:rsidP="00F54E38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t>отсутствие факта допущения опечаток и ошибок в разрешении на ввод объекта в эксплуатацию</w:t>
            </w:r>
          </w:p>
        </w:tc>
        <w:tc>
          <w:tcPr>
            <w:tcW w:w="3509" w:type="dxa"/>
            <w:vAlign w:val="center"/>
          </w:tcPr>
          <w:p w14:paraId="3081CEB7" w14:textId="77777777" w:rsidR="00F54E38" w:rsidRPr="00F54E38" w:rsidRDefault="00F54E38" w:rsidP="00F54E38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F54E38">
              <w:rPr>
                <w:i/>
                <w:sz w:val="16"/>
                <w:szCs w:val="16"/>
              </w:rPr>
              <w:t>Указываются основания такого вывода</w:t>
            </w:r>
          </w:p>
        </w:tc>
      </w:tr>
    </w:tbl>
    <w:p w14:paraId="0D5F0726" w14:textId="77777777" w:rsidR="00F54E38" w:rsidRDefault="00F54E38" w:rsidP="00E21AF2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11A1FC1F" w14:textId="77777777" w:rsidR="00F54E38" w:rsidRDefault="00F54E38" w:rsidP="00E21AF2">
      <w:pPr>
        <w:tabs>
          <w:tab w:val="left" w:pos="8871"/>
        </w:tabs>
        <w:jc w:val="both"/>
        <w:rPr>
          <w:sz w:val="24"/>
          <w:szCs w:val="24"/>
        </w:rPr>
      </w:pPr>
      <w:r w:rsidRPr="00F54E38">
        <w:rPr>
          <w:sz w:val="24"/>
          <w:szCs w:val="24"/>
        </w:rPr>
        <w:t>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нарушений.</w:t>
      </w:r>
    </w:p>
    <w:p w14:paraId="0E51F766" w14:textId="77777777" w:rsidR="00F54E38" w:rsidRDefault="00F54E38" w:rsidP="00F54E38">
      <w:pPr>
        <w:tabs>
          <w:tab w:val="left" w:pos="8871"/>
        </w:tabs>
        <w:jc w:val="both"/>
        <w:rPr>
          <w:sz w:val="24"/>
          <w:szCs w:val="24"/>
        </w:rPr>
      </w:pPr>
      <w:r w:rsidRPr="0010653B">
        <w:rPr>
          <w:sz w:val="24"/>
          <w:szCs w:val="24"/>
        </w:rPr>
        <w:t>Данный отказ может быть обжалован в досудебном порядке путем направления жалобы в</w:t>
      </w:r>
      <w:r>
        <w:rPr>
          <w:sz w:val="24"/>
          <w:szCs w:val="24"/>
        </w:rPr>
        <w:t xml:space="preserve"> ______________________________________________, </w:t>
      </w:r>
      <w:r w:rsidRPr="0010653B">
        <w:rPr>
          <w:sz w:val="24"/>
          <w:szCs w:val="24"/>
        </w:rPr>
        <w:t>а также в судебном порядке.</w:t>
      </w:r>
    </w:p>
    <w:p w14:paraId="798CB820" w14:textId="77777777" w:rsidR="00F54E38" w:rsidRDefault="00F54E38" w:rsidP="00F54E38">
      <w:pPr>
        <w:tabs>
          <w:tab w:val="left" w:pos="8871"/>
        </w:tabs>
        <w:jc w:val="both"/>
        <w:rPr>
          <w:sz w:val="24"/>
          <w:szCs w:val="24"/>
        </w:rPr>
      </w:pPr>
    </w:p>
    <w:p w14:paraId="2680AD0C" w14:textId="77777777" w:rsidR="00F54E38" w:rsidRDefault="00F54E38" w:rsidP="00F54E38">
      <w:pPr>
        <w:tabs>
          <w:tab w:val="left" w:pos="8871"/>
        </w:tabs>
        <w:rPr>
          <w:sz w:val="24"/>
          <w:szCs w:val="24"/>
        </w:rPr>
      </w:pPr>
      <w:r w:rsidRPr="009B7BB9">
        <w:rPr>
          <w:sz w:val="24"/>
          <w:szCs w:val="24"/>
        </w:rPr>
        <w:t>Дополнительно информируем:</w:t>
      </w:r>
      <w:r>
        <w:rPr>
          <w:sz w:val="24"/>
          <w:szCs w:val="24"/>
        </w:rPr>
        <w:t xml:space="preserve"> ________________________________________________________________________________________________________________________________________________________________</w:t>
      </w:r>
    </w:p>
    <w:p w14:paraId="317B5DEE" w14:textId="77777777" w:rsidR="00F54E38" w:rsidRPr="00F54E38" w:rsidRDefault="00F54E38" w:rsidP="00F54E38">
      <w:pPr>
        <w:tabs>
          <w:tab w:val="left" w:pos="8871"/>
        </w:tabs>
        <w:jc w:val="center"/>
        <w:rPr>
          <w:sz w:val="16"/>
          <w:szCs w:val="16"/>
        </w:rPr>
      </w:pPr>
      <w:r w:rsidRPr="00F54E38">
        <w:rPr>
          <w:sz w:val="16"/>
          <w:szCs w:val="16"/>
        </w:rPr>
        <w:t>(указывается информация, необходимая для устранения причин отказа во внесении исправлений в разрешение на ввод объекта в эксплуатацию, а также иная дополнительная информация при наличии)</w:t>
      </w:r>
    </w:p>
    <w:p w14:paraId="64CF529E" w14:textId="77777777" w:rsidR="00F54E38" w:rsidRDefault="00F54E38" w:rsidP="00F54E38">
      <w:pPr>
        <w:tabs>
          <w:tab w:val="left" w:pos="8871"/>
        </w:tabs>
        <w:jc w:val="center"/>
        <w:rPr>
          <w:sz w:val="16"/>
          <w:szCs w:val="16"/>
        </w:rPr>
      </w:pPr>
    </w:p>
    <w:p w14:paraId="00A16B77" w14:textId="77777777" w:rsidR="00F54E38" w:rsidRDefault="00F54E38" w:rsidP="00F54E38">
      <w:pPr>
        <w:tabs>
          <w:tab w:val="left" w:pos="8871"/>
        </w:tabs>
        <w:jc w:val="center"/>
        <w:rPr>
          <w:sz w:val="16"/>
          <w:szCs w:val="16"/>
        </w:rPr>
      </w:pPr>
    </w:p>
    <w:p w14:paraId="4BA47591" w14:textId="77777777" w:rsidR="00F54E38" w:rsidRDefault="00F54E38" w:rsidP="00F54E38">
      <w:pPr>
        <w:tabs>
          <w:tab w:val="left" w:pos="8871"/>
        </w:tabs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          ____________________________                __________________________________________</w:t>
      </w:r>
    </w:p>
    <w:p w14:paraId="7F3F2480" w14:textId="77777777" w:rsidR="00F54E38" w:rsidRDefault="00AD2AF7" w:rsidP="00F54E38">
      <w:pPr>
        <w:tabs>
          <w:tab w:val="left" w:pos="8871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</w:t>
      </w:r>
      <w:r w:rsidR="00F54E38" w:rsidRPr="009B7BB9">
        <w:rPr>
          <w:sz w:val="16"/>
          <w:szCs w:val="16"/>
        </w:rPr>
        <w:t>(</w:t>
      </w:r>
      <w:proofErr w:type="gramStart"/>
      <w:r w:rsidR="00F54E38" w:rsidRPr="009B7BB9">
        <w:rPr>
          <w:sz w:val="16"/>
          <w:szCs w:val="16"/>
        </w:rPr>
        <w:t xml:space="preserve">должность) </w:t>
      </w:r>
      <w:r>
        <w:rPr>
          <w:sz w:val="16"/>
          <w:szCs w:val="16"/>
        </w:rPr>
        <w:t xml:space="preserve">  </w:t>
      </w:r>
      <w:proofErr w:type="gramEnd"/>
      <w:r>
        <w:rPr>
          <w:sz w:val="16"/>
          <w:szCs w:val="16"/>
        </w:rPr>
        <w:t xml:space="preserve">                                            </w:t>
      </w:r>
      <w:r w:rsidR="00F54E38" w:rsidRPr="009B7BB9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                                      </w:t>
      </w:r>
      <w:r w:rsidR="00F54E38" w:rsidRPr="009B7BB9">
        <w:rPr>
          <w:sz w:val="16"/>
          <w:szCs w:val="16"/>
        </w:rPr>
        <w:t xml:space="preserve"> (фамилия, имя, отчество (при наличии)</w:t>
      </w:r>
    </w:p>
    <w:p w14:paraId="34682C3A" w14:textId="77777777" w:rsidR="00F54E38" w:rsidRDefault="00F54E38" w:rsidP="00F54E38">
      <w:pPr>
        <w:tabs>
          <w:tab w:val="left" w:pos="8871"/>
        </w:tabs>
        <w:jc w:val="both"/>
        <w:rPr>
          <w:sz w:val="16"/>
          <w:szCs w:val="16"/>
        </w:rPr>
      </w:pPr>
    </w:p>
    <w:p w14:paraId="1B756BF0" w14:textId="06B4EFFC" w:rsidR="00F54E38" w:rsidRDefault="00F54E38" w:rsidP="00F54E38">
      <w:pPr>
        <w:tabs>
          <w:tab w:val="left" w:pos="8871"/>
        </w:tabs>
        <w:jc w:val="both"/>
        <w:rPr>
          <w:sz w:val="24"/>
          <w:szCs w:val="24"/>
        </w:rPr>
      </w:pPr>
      <w:r w:rsidRPr="009B7BB9">
        <w:rPr>
          <w:sz w:val="24"/>
          <w:szCs w:val="24"/>
        </w:rPr>
        <w:t>Дата</w:t>
      </w:r>
    </w:p>
    <w:p w14:paraId="66675CD4" w14:textId="26611965" w:rsidR="00C71B90" w:rsidRDefault="00C71B90" w:rsidP="00F54E38">
      <w:pPr>
        <w:tabs>
          <w:tab w:val="left" w:pos="8871"/>
        </w:tabs>
        <w:jc w:val="both"/>
        <w:rPr>
          <w:sz w:val="24"/>
          <w:szCs w:val="24"/>
        </w:rPr>
      </w:pPr>
    </w:p>
    <w:p w14:paraId="7617EC23" w14:textId="77777777" w:rsidR="00C71B90" w:rsidRDefault="00C71B90" w:rsidP="00F54E38">
      <w:pPr>
        <w:tabs>
          <w:tab w:val="left" w:pos="8871"/>
        </w:tabs>
        <w:jc w:val="both"/>
        <w:rPr>
          <w:sz w:val="24"/>
          <w:szCs w:val="24"/>
        </w:rPr>
      </w:pPr>
    </w:p>
    <w:p w14:paraId="02BA98E1" w14:textId="77777777" w:rsidR="001859AD" w:rsidRDefault="001859AD" w:rsidP="00F54E38">
      <w:pPr>
        <w:tabs>
          <w:tab w:val="left" w:pos="8871"/>
        </w:tabs>
        <w:jc w:val="both"/>
        <w:rPr>
          <w:sz w:val="24"/>
          <w:szCs w:val="24"/>
        </w:rPr>
      </w:pPr>
    </w:p>
    <w:p w14:paraId="4B87962D" w14:textId="77777777" w:rsidR="001859AD" w:rsidRPr="00C71B90" w:rsidRDefault="001859AD" w:rsidP="001859AD">
      <w:pPr>
        <w:pStyle w:val="ConsPlusNormal"/>
        <w:ind w:left="6379"/>
        <w:jc w:val="right"/>
        <w:rPr>
          <w:rFonts w:ascii="Times New Roman" w:hAnsi="Times New Roman" w:cs="Times New Roman"/>
          <w:sz w:val="24"/>
          <w:szCs w:val="24"/>
        </w:rPr>
      </w:pPr>
      <w:r w:rsidRPr="00C71B90">
        <w:rPr>
          <w:rFonts w:ascii="Times New Roman" w:hAnsi="Times New Roman" w:cs="Times New Roman"/>
          <w:sz w:val="24"/>
          <w:szCs w:val="24"/>
        </w:rPr>
        <w:t>Приложение № 6</w:t>
      </w:r>
    </w:p>
    <w:p w14:paraId="2B991D29" w14:textId="77777777" w:rsidR="001859AD" w:rsidRPr="00C71B90" w:rsidRDefault="001859AD" w:rsidP="001859AD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71B90">
        <w:rPr>
          <w:rFonts w:ascii="Times New Roman" w:hAnsi="Times New Roman" w:cs="Times New Roman"/>
          <w:b w:val="0"/>
          <w:sz w:val="24"/>
          <w:szCs w:val="24"/>
        </w:rPr>
        <w:t>к Административному регламенту предоставления муниципальной услуги</w:t>
      </w:r>
      <w:r w:rsidR="000B3DB1" w:rsidRPr="00C71B9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71B90">
        <w:rPr>
          <w:rFonts w:ascii="Times New Roman" w:hAnsi="Times New Roman" w:cs="Times New Roman"/>
          <w:b w:val="0"/>
          <w:sz w:val="24"/>
          <w:szCs w:val="24"/>
        </w:rPr>
        <w:t>«Выдача разрешения на ввод объекта в эксплуатацию»</w:t>
      </w:r>
    </w:p>
    <w:p w14:paraId="2C006C16" w14:textId="77777777" w:rsidR="001859AD" w:rsidRPr="00C71B90" w:rsidRDefault="001859AD" w:rsidP="001859AD">
      <w:pPr>
        <w:tabs>
          <w:tab w:val="left" w:pos="8871"/>
        </w:tabs>
        <w:jc w:val="right"/>
        <w:rPr>
          <w:rFonts w:ascii="Calibri" w:hAnsi="Calibri"/>
          <w:b/>
          <w:caps/>
          <w:kern w:val="28"/>
          <w:sz w:val="24"/>
          <w:szCs w:val="24"/>
          <w:lang w:eastAsia="en-US"/>
        </w:rPr>
      </w:pPr>
    </w:p>
    <w:p w14:paraId="273F58B1" w14:textId="77777777" w:rsidR="001859AD" w:rsidRDefault="001859AD" w:rsidP="001859AD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  <w:r w:rsidRPr="003B3FAB">
        <w:rPr>
          <w:caps/>
          <w:kern w:val="28"/>
          <w:sz w:val="24"/>
          <w:szCs w:val="24"/>
          <w:lang w:eastAsia="en-US"/>
        </w:rPr>
        <w:t>ФОРМА</w:t>
      </w:r>
    </w:p>
    <w:p w14:paraId="443A49D4" w14:textId="77777777" w:rsidR="001859AD" w:rsidRDefault="001859AD" w:rsidP="001859AD">
      <w:pPr>
        <w:tabs>
          <w:tab w:val="left" w:pos="8871"/>
        </w:tabs>
        <w:jc w:val="center"/>
        <w:rPr>
          <w:sz w:val="24"/>
          <w:szCs w:val="24"/>
        </w:rPr>
      </w:pPr>
    </w:p>
    <w:p w14:paraId="0B2F2774" w14:textId="77777777" w:rsidR="00F54E38" w:rsidRDefault="00F54E38" w:rsidP="00F54E38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2B095406" w14:textId="77777777" w:rsidR="001859AD" w:rsidRPr="00985E57" w:rsidRDefault="001859AD" w:rsidP="001859AD">
      <w:pPr>
        <w:tabs>
          <w:tab w:val="left" w:pos="8871"/>
        </w:tabs>
        <w:jc w:val="center"/>
        <w:rPr>
          <w:sz w:val="24"/>
          <w:szCs w:val="24"/>
        </w:rPr>
      </w:pPr>
      <w:r w:rsidRPr="00985E57">
        <w:rPr>
          <w:sz w:val="24"/>
          <w:szCs w:val="24"/>
        </w:rPr>
        <w:t xml:space="preserve">З А Я В Л Е Н И Е </w:t>
      </w:r>
    </w:p>
    <w:p w14:paraId="1FE93D94" w14:textId="77777777" w:rsidR="001859AD" w:rsidRDefault="001859AD" w:rsidP="001859AD">
      <w:pPr>
        <w:tabs>
          <w:tab w:val="left" w:pos="8871"/>
        </w:tabs>
        <w:jc w:val="center"/>
        <w:rPr>
          <w:sz w:val="24"/>
          <w:szCs w:val="24"/>
        </w:rPr>
      </w:pPr>
      <w:r w:rsidRPr="001859AD">
        <w:rPr>
          <w:sz w:val="24"/>
          <w:szCs w:val="24"/>
        </w:rPr>
        <w:t>о выдаче дубликата разрешения на ввод объекта в эксплуатацию</w:t>
      </w:r>
    </w:p>
    <w:p w14:paraId="51EC109C" w14:textId="77777777" w:rsidR="001859AD" w:rsidRPr="001859AD" w:rsidRDefault="001859AD" w:rsidP="001859AD">
      <w:pPr>
        <w:tabs>
          <w:tab w:val="left" w:pos="8871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«___»</w:t>
      </w:r>
      <w:r w:rsidRPr="001859AD">
        <w:rPr>
          <w:sz w:val="24"/>
          <w:szCs w:val="24"/>
        </w:rPr>
        <w:t xml:space="preserve"> __</w:t>
      </w:r>
      <w:r>
        <w:rPr>
          <w:sz w:val="24"/>
          <w:szCs w:val="24"/>
        </w:rPr>
        <w:t>____</w:t>
      </w:r>
      <w:r w:rsidRPr="001859AD">
        <w:rPr>
          <w:sz w:val="24"/>
          <w:szCs w:val="24"/>
        </w:rPr>
        <w:t>________ 20___ г.</w:t>
      </w:r>
    </w:p>
    <w:p w14:paraId="68461333" w14:textId="77777777" w:rsidR="001859AD" w:rsidRPr="00C26C70" w:rsidRDefault="001859AD" w:rsidP="001859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26C7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635B8642" w14:textId="77777777" w:rsidR="001859AD" w:rsidRDefault="001859AD" w:rsidP="001859A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27C71">
        <w:rPr>
          <w:rFonts w:ascii="Times New Roman" w:hAnsi="Times New Roman" w:cs="Times New Roman"/>
          <w:sz w:val="16"/>
          <w:szCs w:val="16"/>
        </w:rPr>
        <w:t>(</w:t>
      </w:r>
      <w:r w:rsidR="00CE3DB6" w:rsidRPr="00CE3DB6">
        <w:rPr>
          <w:rFonts w:ascii="Times New Roman" w:hAnsi="Times New Roman" w:cs="Times New Roman"/>
          <w:sz w:val="16"/>
          <w:szCs w:val="16"/>
        </w:rPr>
        <w:t>наименование уполномоченного на выдачу разрешений на ввод объекта в эксплуатацию</w:t>
      </w:r>
      <w:r w:rsidR="00CE3DB6">
        <w:rPr>
          <w:rFonts w:ascii="Times New Roman" w:hAnsi="Times New Roman" w:cs="Times New Roman"/>
          <w:sz w:val="16"/>
          <w:szCs w:val="16"/>
        </w:rPr>
        <w:t xml:space="preserve"> органа местного самоуправления</w:t>
      </w:r>
      <w:r w:rsidRPr="00B27C71">
        <w:rPr>
          <w:rFonts w:ascii="Times New Roman" w:hAnsi="Times New Roman" w:cs="Times New Roman"/>
          <w:sz w:val="16"/>
          <w:szCs w:val="16"/>
        </w:rPr>
        <w:t>)</w:t>
      </w:r>
    </w:p>
    <w:p w14:paraId="493A800C" w14:textId="77777777" w:rsidR="001859AD" w:rsidRDefault="001859AD" w:rsidP="001859A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14:paraId="644F1FAE" w14:textId="77777777" w:rsidR="001859AD" w:rsidRDefault="001C4B66" w:rsidP="00F54E38">
      <w:pPr>
        <w:tabs>
          <w:tab w:val="left" w:pos="8871"/>
        </w:tabs>
        <w:jc w:val="both"/>
        <w:rPr>
          <w:sz w:val="24"/>
          <w:szCs w:val="24"/>
        </w:rPr>
      </w:pPr>
      <w:r w:rsidRPr="001C4B66">
        <w:rPr>
          <w:sz w:val="24"/>
          <w:szCs w:val="24"/>
        </w:rPr>
        <w:t>Прошу выдать дубликат разрешения на ввод объекта в эксплуатацию.</w:t>
      </w:r>
    </w:p>
    <w:p w14:paraId="4A7F2F73" w14:textId="77777777" w:rsidR="007820A4" w:rsidRPr="001C4B66" w:rsidRDefault="007820A4" w:rsidP="00F54E38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0C4C356F" w14:textId="77777777" w:rsidR="00F54E38" w:rsidRPr="007820A4" w:rsidRDefault="007820A4" w:rsidP="007820A4">
      <w:pPr>
        <w:tabs>
          <w:tab w:val="left" w:pos="8871"/>
        </w:tabs>
        <w:jc w:val="center"/>
        <w:rPr>
          <w:sz w:val="24"/>
          <w:szCs w:val="24"/>
        </w:rPr>
      </w:pPr>
      <w:r w:rsidRPr="007820A4">
        <w:rPr>
          <w:sz w:val="24"/>
          <w:szCs w:val="24"/>
        </w:rPr>
        <w:t>1. Сведения о застройщике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9"/>
        <w:gridCol w:w="4736"/>
        <w:gridCol w:w="3943"/>
      </w:tblGrid>
      <w:tr w:rsidR="007820A4" w14:paraId="6F08E5C9" w14:textId="77777777" w:rsidTr="00473175">
        <w:tc>
          <w:tcPr>
            <w:tcW w:w="959" w:type="dxa"/>
            <w:vAlign w:val="center"/>
          </w:tcPr>
          <w:p w14:paraId="62AA90F4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1.1</w:t>
            </w:r>
          </w:p>
        </w:tc>
        <w:tc>
          <w:tcPr>
            <w:tcW w:w="4819" w:type="dxa"/>
            <w:vAlign w:val="center"/>
          </w:tcPr>
          <w:p w14:paraId="4487D23B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076" w:type="dxa"/>
          </w:tcPr>
          <w:p w14:paraId="2999095C" w14:textId="77777777" w:rsidR="007820A4" w:rsidRDefault="007820A4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7820A4" w14:paraId="41D3DF53" w14:textId="77777777" w:rsidTr="00473175">
        <w:tc>
          <w:tcPr>
            <w:tcW w:w="959" w:type="dxa"/>
            <w:vAlign w:val="center"/>
          </w:tcPr>
          <w:p w14:paraId="43644848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1.1.1</w:t>
            </w:r>
          </w:p>
        </w:tc>
        <w:tc>
          <w:tcPr>
            <w:tcW w:w="4819" w:type="dxa"/>
            <w:vAlign w:val="center"/>
          </w:tcPr>
          <w:p w14:paraId="7935BA29" w14:textId="77777777" w:rsidR="007820A4" w:rsidRPr="00985E57" w:rsidRDefault="007820A4" w:rsidP="00473175">
            <w:pPr>
              <w:tabs>
                <w:tab w:val="left" w:pos="8871"/>
              </w:tabs>
              <w:rPr>
                <w:sz w:val="24"/>
                <w:szCs w:val="24"/>
              </w:rPr>
            </w:pPr>
            <w:r w:rsidRPr="00985E57">
              <w:rPr>
                <w:sz w:val="24"/>
                <w:szCs w:val="24"/>
              </w:rPr>
              <w:t>Фамилия, имя, отчество (при наличии)</w:t>
            </w:r>
          </w:p>
          <w:p w14:paraId="1D33A617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14:paraId="6177891C" w14:textId="77777777" w:rsidR="007820A4" w:rsidRDefault="007820A4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7820A4" w14:paraId="733AD69F" w14:textId="77777777" w:rsidTr="00473175">
        <w:tc>
          <w:tcPr>
            <w:tcW w:w="959" w:type="dxa"/>
            <w:vAlign w:val="center"/>
          </w:tcPr>
          <w:p w14:paraId="782B390F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1.1.2</w:t>
            </w:r>
          </w:p>
        </w:tc>
        <w:tc>
          <w:tcPr>
            <w:tcW w:w="4819" w:type="dxa"/>
            <w:vAlign w:val="center"/>
          </w:tcPr>
          <w:p w14:paraId="2D38E059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4076" w:type="dxa"/>
          </w:tcPr>
          <w:p w14:paraId="7A037F62" w14:textId="77777777" w:rsidR="007820A4" w:rsidRDefault="007820A4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7820A4" w14:paraId="35D53CFF" w14:textId="77777777" w:rsidTr="00473175">
        <w:tc>
          <w:tcPr>
            <w:tcW w:w="959" w:type="dxa"/>
            <w:vAlign w:val="center"/>
          </w:tcPr>
          <w:p w14:paraId="33489410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1.1.3</w:t>
            </w:r>
          </w:p>
        </w:tc>
        <w:tc>
          <w:tcPr>
            <w:tcW w:w="4819" w:type="dxa"/>
            <w:vAlign w:val="center"/>
          </w:tcPr>
          <w:p w14:paraId="0264FEDC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076" w:type="dxa"/>
          </w:tcPr>
          <w:p w14:paraId="7791F79D" w14:textId="77777777" w:rsidR="007820A4" w:rsidRDefault="007820A4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7820A4" w14:paraId="79D10E4E" w14:textId="77777777" w:rsidTr="00473175">
        <w:tc>
          <w:tcPr>
            <w:tcW w:w="959" w:type="dxa"/>
            <w:vAlign w:val="center"/>
          </w:tcPr>
          <w:p w14:paraId="5091CFE3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1.2</w:t>
            </w:r>
          </w:p>
        </w:tc>
        <w:tc>
          <w:tcPr>
            <w:tcW w:w="4819" w:type="dxa"/>
            <w:vAlign w:val="center"/>
          </w:tcPr>
          <w:p w14:paraId="04E11BB9" w14:textId="77777777" w:rsidR="007820A4" w:rsidRPr="00985E57" w:rsidRDefault="007820A4" w:rsidP="00473175">
            <w:pPr>
              <w:tabs>
                <w:tab w:val="left" w:pos="8871"/>
              </w:tabs>
              <w:rPr>
                <w:sz w:val="24"/>
                <w:szCs w:val="24"/>
              </w:rPr>
            </w:pPr>
            <w:r w:rsidRPr="00985E57">
              <w:rPr>
                <w:sz w:val="24"/>
                <w:szCs w:val="24"/>
              </w:rPr>
              <w:t>Сведения о юридическом лице:</w:t>
            </w:r>
          </w:p>
          <w:p w14:paraId="4AF13D08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14:paraId="23BF37EC" w14:textId="77777777" w:rsidR="007820A4" w:rsidRDefault="007820A4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7820A4" w14:paraId="1D57DCDC" w14:textId="77777777" w:rsidTr="00473175">
        <w:tc>
          <w:tcPr>
            <w:tcW w:w="959" w:type="dxa"/>
            <w:vAlign w:val="center"/>
          </w:tcPr>
          <w:p w14:paraId="641EC1AB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1.2.1</w:t>
            </w:r>
          </w:p>
        </w:tc>
        <w:tc>
          <w:tcPr>
            <w:tcW w:w="4819" w:type="dxa"/>
            <w:vAlign w:val="center"/>
          </w:tcPr>
          <w:p w14:paraId="0AF8965D" w14:textId="77777777" w:rsidR="007820A4" w:rsidRPr="00985E57" w:rsidRDefault="007820A4" w:rsidP="00473175">
            <w:pPr>
              <w:tabs>
                <w:tab w:val="left" w:pos="8871"/>
              </w:tabs>
              <w:rPr>
                <w:sz w:val="24"/>
                <w:szCs w:val="24"/>
              </w:rPr>
            </w:pPr>
            <w:r w:rsidRPr="00985E57">
              <w:rPr>
                <w:sz w:val="24"/>
                <w:szCs w:val="24"/>
              </w:rPr>
              <w:t>Полное наименование</w:t>
            </w:r>
          </w:p>
          <w:p w14:paraId="7DAD2E12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14:paraId="77CD62E5" w14:textId="77777777" w:rsidR="007820A4" w:rsidRDefault="007820A4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7820A4" w14:paraId="095A39C7" w14:textId="77777777" w:rsidTr="00473175">
        <w:tc>
          <w:tcPr>
            <w:tcW w:w="959" w:type="dxa"/>
            <w:vAlign w:val="center"/>
          </w:tcPr>
          <w:p w14:paraId="4EC0AC87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1.2.2</w:t>
            </w:r>
          </w:p>
        </w:tc>
        <w:tc>
          <w:tcPr>
            <w:tcW w:w="4819" w:type="dxa"/>
            <w:vAlign w:val="center"/>
          </w:tcPr>
          <w:p w14:paraId="50A79142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076" w:type="dxa"/>
          </w:tcPr>
          <w:p w14:paraId="477C5F20" w14:textId="77777777" w:rsidR="007820A4" w:rsidRDefault="007820A4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7820A4" w14:paraId="76B98F16" w14:textId="77777777" w:rsidTr="00473175">
        <w:tc>
          <w:tcPr>
            <w:tcW w:w="959" w:type="dxa"/>
            <w:vAlign w:val="center"/>
          </w:tcPr>
          <w:p w14:paraId="65673107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1.2.3</w:t>
            </w:r>
          </w:p>
        </w:tc>
        <w:tc>
          <w:tcPr>
            <w:tcW w:w="4819" w:type="dxa"/>
            <w:vAlign w:val="center"/>
          </w:tcPr>
          <w:p w14:paraId="42D0BA0D" w14:textId="77777777" w:rsidR="007820A4" w:rsidRPr="00985E57" w:rsidRDefault="007820A4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076" w:type="dxa"/>
          </w:tcPr>
          <w:p w14:paraId="5C7E5CC3" w14:textId="77777777" w:rsidR="007820A4" w:rsidRDefault="007820A4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</w:tbl>
    <w:p w14:paraId="47B32E8F" w14:textId="77777777" w:rsidR="00F54E38" w:rsidRDefault="00F54E38" w:rsidP="00E21AF2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400E0F9F" w14:textId="77777777" w:rsidR="007820A4" w:rsidRDefault="007820A4" w:rsidP="007820A4">
      <w:pPr>
        <w:tabs>
          <w:tab w:val="left" w:pos="8871"/>
        </w:tabs>
        <w:jc w:val="center"/>
        <w:rPr>
          <w:sz w:val="24"/>
          <w:szCs w:val="24"/>
        </w:rPr>
      </w:pPr>
      <w:r w:rsidRPr="007820A4">
        <w:rPr>
          <w:sz w:val="24"/>
          <w:szCs w:val="24"/>
        </w:rPr>
        <w:t>2. Сведения о выданном разрешении на ввод объекта в эксплуатацию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8"/>
        <w:gridCol w:w="3866"/>
        <w:gridCol w:w="2412"/>
        <w:gridCol w:w="2412"/>
      </w:tblGrid>
      <w:tr w:rsidR="007820A4" w14:paraId="0DEDE5F0" w14:textId="77777777" w:rsidTr="007820A4">
        <w:tc>
          <w:tcPr>
            <w:tcW w:w="959" w:type="dxa"/>
            <w:vAlign w:val="center"/>
          </w:tcPr>
          <w:p w14:paraId="767A2146" w14:textId="77777777" w:rsidR="007820A4" w:rsidRPr="00020E8C" w:rsidRDefault="007820A4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 w:rsidRPr="00020E8C">
              <w:rPr>
                <w:sz w:val="24"/>
                <w:szCs w:val="24"/>
              </w:rPr>
              <w:t>№</w:t>
            </w:r>
          </w:p>
        </w:tc>
        <w:tc>
          <w:tcPr>
            <w:tcW w:w="3967" w:type="dxa"/>
            <w:vAlign w:val="center"/>
          </w:tcPr>
          <w:p w14:paraId="465B6474" w14:textId="77777777" w:rsidR="007820A4" w:rsidRDefault="007820A4" w:rsidP="00473175">
            <w:pPr>
              <w:tabs>
                <w:tab w:val="left" w:pos="8871"/>
              </w:tabs>
              <w:jc w:val="center"/>
              <w:rPr>
                <w:sz w:val="24"/>
                <w:szCs w:val="24"/>
              </w:rPr>
            </w:pPr>
            <w:r w:rsidRPr="00020E8C">
              <w:rPr>
                <w:sz w:val="24"/>
                <w:szCs w:val="24"/>
              </w:rPr>
              <w:t>Орган (организация),</w:t>
            </w:r>
          </w:p>
          <w:p w14:paraId="3B2990E1" w14:textId="77777777" w:rsidR="007820A4" w:rsidRPr="00020E8C" w:rsidRDefault="007820A4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 w:rsidRPr="00020E8C">
              <w:rPr>
                <w:sz w:val="24"/>
                <w:szCs w:val="24"/>
              </w:rPr>
              <w:t>выдавший (-</w:t>
            </w:r>
            <w:proofErr w:type="spellStart"/>
            <w:r w:rsidRPr="00020E8C">
              <w:rPr>
                <w:sz w:val="24"/>
                <w:szCs w:val="24"/>
              </w:rPr>
              <w:t>ая</w:t>
            </w:r>
            <w:proofErr w:type="spellEnd"/>
            <w:r w:rsidRPr="00020E8C">
              <w:rPr>
                <w:sz w:val="24"/>
                <w:szCs w:val="24"/>
              </w:rPr>
              <w:t>) разрешение на ввод объекта в эксплуатацию</w:t>
            </w:r>
          </w:p>
        </w:tc>
        <w:tc>
          <w:tcPr>
            <w:tcW w:w="2464" w:type="dxa"/>
            <w:vAlign w:val="center"/>
          </w:tcPr>
          <w:p w14:paraId="44A7E04E" w14:textId="77777777" w:rsidR="007820A4" w:rsidRPr="00020E8C" w:rsidRDefault="007820A4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 w:rsidRPr="00020E8C">
              <w:rPr>
                <w:sz w:val="24"/>
                <w:szCs w:val="24"/>
              </w:rPr>
              <w:t>Номер документа</w:t>
            </w:r>
          </w:p>
        </w:tc>
        <w:tc>
          <w:tcPr>
            <w:tcW w:w="2464" w:type="dxa"/>
            <w:vAlign w:val="center"/>
          </w:tcPr>
          <w:p w14:paraId="7754DEA2" w14:textId="77777777" w:rsidR="007820A4" w:rsidRPr="00020E8C" w:rsidRDefault="007820A4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 w:rsidRPr="00020E8C">
              <w:rPr>
                <w:sz w:val="24"/>
                <w:szCs w:val="24"/>
              </w:rPr>
              <w:t>Дата документа</w:t>
            </w:r>
          </w:p>
        </w:tc>
      </w:tr>
      <w:tr w:rsidR="007820A4" w14:paraId="02D5E059" w14:textId="77777777" w:rsidTr="007820A4">
        <w:tc>
          <w:tcPr>
            <w:tcW w:w="959" w:type="dxa"/>
            <w:vAlign w:val="center"/>
          </w:tcPr>
          <w:p w14:paraId="7A9AF00A" w14:textId="77777777" w:rsidR="007820A4" w:rsidRDefault="007820A4" w:rsidP="007820A4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  <w:r>
              <w:rPr>
                <w:caps/>
                <w:kern w:val="28"/>
                <w:sz w:val="24"/>
                <w:szCs w:val="24"/>
                <w:lang w:eastAsia="en-US"/>
              </w:rPr>
              <w:t>2.1</w:t>
            </w:r>
          </w:p>
          <w:p w14:paraId="24F7B741" w14:textId="77777777" w:rsidR="007820A4" w:rsidRDefault="007820A4" w:rsidP="007820A4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3967" w:type="dxa"/>
          </w:tcPr>
          <w:p w14:paraId="4E3E09C3" w14:textId="77777777" w:rsidR="007820A4" w:rsidRDefault="007820A4" w:rsidP="007820A4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</w:tcPr>
          <w:p w14:paraId="3D094CD1" w14:textId="77777777" w:rsidR="007820A4" w:rsidRDefault="007820A4" w:rsidP="007820A4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</w:tcPr>
          <w:p w14:paraId="28D4B2A3" w14:textId="77777777" w:rsidR="007820A4" w:rsidRDefault="007820A4" w:rsidP="007820A4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</w:tbl>
    <w:p w14:paraId="620C7498" w14:textId="77777777" w:rsidR="007820A4" w:rsidRDefault="007820A4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12E1E941" w14:textId="77777777" w:rsidR="007820A4" w:rsidRPr="003B3FAB" w:rsidRDefault="007820A4" w:rsidP="007820A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14:paraId="7FBE1AA8" w14:textId="77777777" w:rsidR="007820A4" w:rsidRPr="003111DE" w:rsidRDefault="007820A4" w:rsidP="007820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</w:t>
      </w:r>
    </w:p>
    <w:p w14:paraId="3B119A24" w14:textId="77777777" w:rsidR="007820A4" w:rsidRPr="003B3FAB" w:rsidRDefault="007820A4" w:rsidP="007820A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 xml:space="preserve">Номер телефона и адрес электронной почты для связи: </w:t>
      </w:r>
    </w:p>
    <w:p w14:paraId="2D531B57" w14:textId="77777777" w:rsidR="007820A4" w:rsidRPr="003111DE" w:rsidRDefault="007820A4" w:rsidP="007820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</w:t>
      </w:r>
    </w:p>
    <w:p w14:paraId="684C9E49" w14:textId="77777777" w:rsidR="007820A4" w:rsidRPr="003111DE" w:rsidRDefault="007820A4" w:rsidP="007820A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6153DF" w14:textId="77777777" w:rsidR="007820A4" w:rsidRPr="003B3FAB" w:rsidRDefault="007820A4" w:rsidP="007820A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0E8C">
        <w:rPr>
          <w:rFonts w:ascii="Times New Roman" w:hAnsi="Times New Roman" w:cs="Times New Roman"/>
          <w:sz w:val="24"/>
          <w:szCs w:val="24"/>
        </w:rPr>
        <w:t>Результат рассмотрения настоящего заявления прошу: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856"/>
        <w:gridCol w:w="772"/>
      </w:tblGrid>
      <w:tr w:rsidR="007820A4" w:rsidRPr="003111DE" w14:paraId="62FB8D82" w14:textId="77777777" w:rsidTr="00473175">
        <w:tc>
          <w:tcPr>
            <w:tcW w:w="8897" w:type="dxa"/>
          </w:tcPr>
          <w:p w14:paraId="56DB8DCB" w14:textId="77777777" w:rsidR="007820A4" w:rsidRPr="003B3FAB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957" w:type="dxa"/>
          </w:tcPr>
          <w:p w14:paraId="3FDB8148" w14:textId="77777777" w:rsidR="007820A4" w:rsidRPr="003111DE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0A4" w:rsidRPr="003111DE" w14:paraId="59F54A74" w14:textId="77777777" w:rsidTr="00473175">
        <w:tc>
          <w:tcPr>
            <w:tcW w:w="8897" w:type="dxa"/>
          </w:tcPr>
          <w:p w14:paraId="677092B6" w14:textId="77777777" w:rsidR="007820A4" w:rsidRPr="003B3FAB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при личном обращении в </w:t>
            </w:r>
            <w:r w:rsidR="000B3DB1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</w:t>
            </w: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 xml:space="preserve"> либо в многофункциональный центр предоставления государственных и муниципальных услуг, расположенный по адресу:</w:t>
            </w:r>
          </w:p>
          <w:p w14:paraId="64B92BD4" w14:textId="77777777" w:rsidR="007820A4" w:rsidRPr="003B3FAB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14:paraId="2ED34A72" w14:textId="77777777" w:rsidR="007820A4" w:rsidRPr="003B3FAB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7ADBB680" w14:textId="77777777" w:rsidR="007820A4" w:rsidRPr="003111DE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0A4" w:rsidRPr="003111DE" w14:paraId="2AC527F9" w14:textId="77777777" w:rsidTr="00473175">
        <w:tc>
          <w:tcPr>
            <w:tcW w:w="8897" w:type="dxa"/>
          </w:tcPr>
          <w:p w14:paraId="32362B05" w14:textId="77777777" w:rsidR="007820A4" w:rsidRPr="003B3FAB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</w:t>
            </w:r>
          </w:p>
          <w:p w14:paraId="631D215A" w14:textId="77777777" w:rsidR="007820A4" w:rsidRPr="003B3FAB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6F955EEC" w14:textId="77777777" w:rsidR="007820A4" w:rsidRPr="003B3FAB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50676CC8" w14:textId="77777777" w:rsidR="007820A4" w:rsidRPr="003111DE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0A4" w:rsidRPr="003111DE" w14:paraId="190846D8" w14:textId="77777777" w:rsidTr="00473175">
        <w:tc>
          <w:tcPr>
            <w:tcW w:w="8897" w:type="dxa"/>
          </w:tcPr>
          <w:p w14:paraId="689B43D6" w14:textId="77777777" w:rsidR="007820A4" w:rsidRPr="003B3FAB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единой</w:t>
            </w:r>
          </w:p>
          <w:p w14:paraId="2786546A" w14:textId="77777777" w:rsidR="007820A4" w:rsidRPr="003B3FAB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информационной системе жилищного строительства</w:t>
            </w:r>
          </w:p>
        </w:tc>
        <w:tc>
          <w:tcPr>
            <w:tcW w:w="957" w:type="dxa"/>
          </w:tcPr>
          <w:p w14:paraId="67614105" w14:textId="77777777" w:rsidR="007820A4" w:rsidRPr="003111DE" w:rsidRDefault="007820A4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0A4" w:rsidRPr="003111DE" w14:paraId="2862D72A" w14:textId="77777777" w:rsidTr="00473175">
        <w:tc>
          <w:tcPr>
            <w:tcW w:w="9854" w:type="dxa"/>
            <w:gridSpan w:val="2"/>
          </w:tcPr>
          <w:p w14:paraId="6D9280C4" w14:textId="77777777" w:rsidR="007820A4" w:rsidRPr="003B3FAB" w:rsidRDefault="007820A4" w:rsidP="00473175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B3FAB">
              <w:rPr>
                <w:rFonts w:ascii="Times New Roman" w:hAnsi="Times New Roman" w:cs="Times New Roman"/>
                <w:i/>
                <w:sz w:val="16"/>
                <w:szCs w:val="16"/>
              </w:rPr>
              <w:t>Указывается один из перечисленных способов</w:t>
            </w:r>
          </w:p>
        </w:tc>
      </w:tr>
    </w:tbl>
    <w:p w14:paraId="72E538C0" w14:textId="77777777" w:rsidR="007820A4" w:rsidRDefault="007820A4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5EBF1D6D" w14:textId="77777777" w:rsidR="007820A4" w:rsidRDefault="007820A4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64D8CC37" w14:textId="77777777" w:rsidR="007820A4" w:rsidRDefault="007820A4" w:rsidP="007820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8"/>
          <w:szCs w:val="28"/>
        </w:rPr>
        <w:t>______________        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6C1F5037" w14:textId="77777777" w:rsidR="007820A4" w:rsidRPr="003B3FAB" w:rsidRDefault="00AD2AF7" w:rsidP="00AD2AF7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7820A4" w:rsidRPr="003B3FAB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7820A4" w:rsidRPr="003B3FAB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="007820A4" w:rsidRPr="003B3FAB">
        <w:rPr>
          <w:rFonts w:ascii="Times New Roman" w:hAnsi="Times New Roman" w:cs="Times New Roman"/>
          <w:sz w:val="16"/>
          <w:szCs w:val="16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7820A4" w:rsidRPr="003B3FAB">
        <w:rPr>
          <w:rFonts w:ascii="Times New Roman" w:hAnsi="Times New Roman" w:cs="Times New Roman"/>
          <w:sz w:val="16"/>
          <w:szCs w:val="16"/>
        </w:rPr>
        <w:t xml:space="preserve">       (фамилия, имя, отчество (при наличии)</w:t>
      </w:r>
    </w:p>
    <w:p w14:paraId="08553FF3" w14:textId="77777777" w:rsidR="007820A4" w:rsidRDefault="007820A4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49830B65" w14:textId="77777777" w:rsidR="008B0BE0" w:rsidRDefault="008B0BE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4358EB6C" w14:textId="0ECB009D" w:rsidR="008B0BE0" w:rsidRDefault="008B0BE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1CE3514B" w14:textId="57B25DF2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70CAF37D" w14:textId="34EBF5CD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5B4188D2" w14:textId="7C2AC7D6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10415DFF" w14:textId="36BFBFDA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752FDB38" w14:textId="47F9E90E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596EA5B6" w14:textId="04D818FA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7142EAD6" w14:textId="2F38008A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12797E16" w14:textId="59E6BE33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041B8AD0" w14:textId="2FA910B3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03F27348" w14:textId="073D32E1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51D58B2C" w14:textId="084901FC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73DDE2B5" w14:textId="224F2281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50EB864E" w14:textId="768C3733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7C2E89B3" w14:textId="206580B4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710749C9" w14:textId="3FA6A067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766456F9" w14:textId="02697A35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2381FE86" w14:textId="4D0E2828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33277055" w14:textId="0B0D32A4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145C752E" w14:textId="3A0810A5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627366DA" w14:textId="003D9C08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5697826C" w14:textId="0D7346D3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1A70C97F" w14:textId="73EED37E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2C34781E" w14:textId="73F0EDBD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7CDD5980" w14:textId="52BF8ECA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19D5CF00" w14:textId="3A72F0E4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66903604" w14:textId="77777777" w:rsidR="00C71B90" w:rsidRDefault="00C71B9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454C5DE2" w14:textId="77777777" w:rsidR="008B0BE0" w:rsidRDefault="008B0BE0" w:rsidP="007820A4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1DBA842A" w14:textId="77777777" w:rsidR="008B0BE0" w:rsidRPr="00C71B90" w:rsidRDefault="008B0BE0" w:rsidP="008B0BE0">
      <w:pPr>
        <w:pStyle w:val="ConsPlusNormal"/>
        <w:ind w:left="6379"/>
        <w:jc w:val="right"/>
        <w:rPr>
          <w:rFonts w:ascii="Times New Roman" w:hAnsi="Times New Roman" w:cs="Times New Roman"/>
          <w:sz w:val="24"/>
          <w:szCs w:val="24"/>
        </w:rPr>
      </w:pPr>
      <w:r w:rsidRPr="00C71B90">
        <w:rPr>
          <w:rFonts w:ascii="Times New Roman" w:hAnsi="Times New Roman" w:cs="Times New Roman"/>
          <w:sz w:val="24"/>
          <w:szCs w:val="24"/>
        </w:rPr>
        <w:t>Приложение № 7</w:t>
      </w:r>
    </w:p>
    <w:p w14:paraId="176D09AA" w14:textId="77777777" w:rsidR="008B0BE0" w:rsidRPr="00C71B90" w:rsidRDefault="008B0BE0" w:rsidP="008B0BE0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71B90">
        <w:rPr>
          <w:rFonts w:ascii="Times New Roman" w:hAnsi="Times New Roman" w:cs="Times New Roman"/>
          <w:b w:val="0"/>
          <w:sz w:val="24"/>
          <w:szCs w:val="24"/>
        </w:rPr>
        <w:lastRenderedPageBreak/>
        <w:t>к Административному регламенту предоставления муниципальной услуги</w:t>
      </w:r>
      <w:r w:rsidR="000B3DB1" w:rsidRPr="00C71B9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71B90">
        <w:rPr>
          <w:rFonts w:ascii="Times New Roman" w:hAnsi="Times New Roman" w:cs="Times New Roman"/>
          <w:b w:val="0"/>
          <w:sz w:val="24"/>
          <w:szCs w:val="24"/>
        </w:rPr>
        <w:t>«Выдача разрешения на ввод объекта в эксплуатацию»</w:t>
      </w:r>
    </w:p>
    <w:p w14:paraId="4D188065" w14:textId="77777777" w:rsidR="008B0BE0" w:rsidRDefault="008B0BE0" w:rsidP="008B0BE0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</w:p>
    <w:p w14:paraId="40028107" w14:textId="77777777" w:rsidR="008B0BE0" w:rsidRDefault="008B0BE0" w:rsidP="008B0BE0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  <w:r w:rsidRPr="003B3FAB">
        <w:rPr>
          <w:caps/>
          <w:kern w:val="28"/>
          <w:sz w:val="24"/>
          <w:szCs w:val="24"/>
          <w:lang w:eastAsia="en-US"/>
        </w:rPr>
        <w:t>ФОРМА</w:t>
      </w:r>
    </w:p>
    <w:p w14:paraId="3B1CB752" w14:textId="77777777" w:rsidR="008B0BE0" w:rsidRDefault="008B0BE0" w:rsidP="008B0BE0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14:paraId="57B18D18" w14:textId="77777777" w:rsidR="008B0BE0" w:rsidRDefault="008B0BE0" w:rsidP="008B0BE0">
      <w:pPr>
        <w:tabs>
          <w:tab w:val="left" w:pos="8871"/>
        </w:tabs>
        <w:jc w:val="right"/>
      </w:pPr>
      <w:r w:rsidRPr="003B3FAB">
        <w:rPr>
          <w:sz w:val="24"/>
          <w:szCs w:val="24"/>
        </w:rPr>
        <w:t>Кому</w:t>
      </w:r>
      <w:r>
        <w:t xml:space="preserve"> _______________________________________ </w:t>
      </w:r>
    </w:p>
    <w:p w14:paraId="517EB66C" w14:textId="77777777" w:rsidR="008B0BE0" w:rsidRPr="003B3FAB" w:rsidRDefault="008B0BE0" w:rsidP="008B0BE0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(фамилия, имя, отчество (при наличии) застройщика, </w:t>
      </w:r>
    </w:p>
    <w:p w14:paraId="05292BDF" w14:textId="77777777" w:rsidR="008B0BE0" w:rsidRPr="003B3FAB" w:rsidRDefault="008B0BE0" w:rsidP="008B0BE0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ОГРНИП (для физического лица, зарегистрированного в </w:t>
      </w:r>
    </w:p>
    <w:p w14:paraId="1784CD4D" w14:textId="77777777" w:rsidR="008B0BE0" w:rsidRPr="003B3FAB" w:rsidRDefault="008B0BE0" w:rsidP="008B0BE0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>качестве индивидуального предпринимателя) – для</w:t>
      </w:r>
    </w:p>
    <w:p w14:paraId="5CC4BACB" w14:textId="77777777" w:rsidR="008B0BE0" w:rsidRPr="003B3FAB" w:rsidRDefault="008B0BE0" w:rsidP="008B0BE0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физического лица, полное наименование застройщика, </w:t>
      </w:r>
    </w:p>
    <w:p w14:paraId="023EE3F4" w14:textId="77777777" w:rsidR="008B0BE0" w:rsidRDefault="008B0BE0" w:rsidP="008B0BE0">
      <w:pPr>
        <w:tabs>
          <w:tab w:val="left" w:pos="8871"/>
        </w:tabs>
        <w:jc w:val="right"/>
      </w:pPr>
      <w:r w:rsidRPr="003B3FAB">
        <w:rPr>
          <w:sz w:val="16"/>
          <w:szCs w:val="16"/>
        </w:rPr>
        <w:t>ИНН, ОГРН – для юридического лица,</w:t>
      </w:r>
    </w:p>
    <w:p w14:paraId="41BBB1D3" w14:textId="77777777" w:rsidR="008B0BE0" w:rsidRDefault="008B0BE0" w:rsidP="008B0BE0">
      <w:pPr>
        <w:tabs>
          <w:tab w:val="left" w:pos="8871"/>
        </w:tabs>
        <w:jc w:val="right"/>
      </w:pPr>
      <w:r>
        <w:t xml:space="preserve"> _____________________________________________ </w:t>
      </w:r>
    </w:p>
    <w:p w14:paraId="58A1CF9C" w14:textId="77777777" w:rsidR="008B0BE0" w:rsidRDefault="008B0BE0" w:rsidP="008B0BE0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>почтовый индекс и адрес, телефон, адрес электронной почты)</w:t>
      </w:r>
    </w:p>
    <w:p w14:paraId="52A669FD" w14:textId="77777777" w:rsidR="008B0BE0" w:rsidRDefault="008B0BE0" w:rsidP="008B0BE0">
      <w:pPr>
        <w:tabs>
          <w:tab w:val="left" w:pos="8871"/>
        </w:tabs>
        <w:jc w:val="right"/>
        <w:rPr>
          <w:sz w:val="16"/>
          <w:szCs w:val="16"/>
        </w:rPr>
      </w:pPr>
    </w:p>
    <w:p w14:paraId="553CF257" w14:textId="77777777" w:rsidR="008B0BE0" w:rsidRDefault="008B0BE0" w:rsidP="008B0BE0">
      <w:pPr>
        <w:tabs>
          <w:tab w:val="left" w:pos="8871"/>
        </w:tabs>
        <w:jc w:val="center"/>
        <w:rPr>
          <w:sz w:val="16"/>
          <w:szCs w:val="16"/>
        </w:rPr>
      </w:pPr>
    </w:p>
    <w:p w14:paraId="1E29CEDF" w14:textId="77777777" w:rsidR="008B0BE0" w:rsidRPr="00E21AF2" w:rsidRDefault="008B0BE0" w:rsidP="008B0BE0">
      <w:pPr>
        <w:tabs>
          <w:tab w:val="left" w:pos="8871"/>
        </w:tabs>
        <w:jc w:val="center"/>
        <w:rPr>
          <w:sz w:val="24"/>
          <w:szCs w:val="24"/>
        </w:rPr>
      </w:pPr>
      <w:r w:rsidRPr="00E21AF2">
        <w:rPr>
          <w:sz w:val="24"/>
          <w:szCs w:val="24"/>
        </w:rPr>
        <w:t xml:space="preserve">Р Е Ш Е Н И Е </w:t>
      </w:r>
    </w:p>
    <w:p w14:paraId="44F1FDA1" w14:textId="77777777" w:rsidR="008B0BE0" w:rsidRDefault="008B0BE0" w:rsidP="008B0BE0">
      <w:pPr>
        <w:tabs>
          <w:tab w:val="left" w:pos="8871"/>
        </w:tabs>
        <w:jc w:val="center"/>
        <w:rPr>
          <w:sz w:val="24"/>
          <w:szCs w:val="24"/>
        </w:rPr>
      </w:pPr>
      <w:r w:rsidRPr="008B0BE0">
        <w:rPr>
          <w:sz w:val="24"/>
          <w:szCs w:val="24"/>
        </w:rPr>
        <w:t>об отказе в выдаче дубликата разрешения на ввод объекта в эксплуатацию</w:t>
      </w:r>
    </w:p>
    <w:p w14:paraId="129BE14F" w14:textId="77777777" w:rsidR="008B0BE0" w:rsidRPr="008B0BE0" w:rsidRDefault="008B0BE0" w:rsidP="008B0BE0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011F42AF" w14:textId="77777777" w:rsidR="008B0BE0" w:rsidRDefault="008B0BE0" w:rsidP="008B0BE0">
      <w:pPr>
        <w:tabs>
          <w:tab w:val="left" w:pos="8871"/>
        </w:tabs>
        <w:jc w:val="center"/>
      </w:pPr>
      <w:r>
        <w:t xml:space="preserve">________________________________________________________________________________________________ </w:t>
      </w:r>
    </w:p>
    <w:p w14:paraId="274DE2C8" w14:textId="77777777" w:rsidR="008B0BE0" w:rsidRDefault="008B0BE0" w:rsidP="008B0BE0">
      <w:pPr>
        <w:tabs>
          <w:tab w:val="left" w:pos="8871"/>
        </w:tabs>
        <w:jc w:val="center"/>
        <w:rPr>
          <w:sz w:val="16"/>
          <w:szCs w:val="16"/>
        </w:rPr>
      </w:pPr>
      <w:r w:rsidRPr="003B3FAB">
        <w:rPr>
          <w:sz w:val="16"/>
          <w:szCs w:val="16"/>
        </w:rPr>
        <w:t>(</w:t>
      </w:r>
      <w:r w:rsidR="00CE3DB6" w:rsidRPr="00CE3DB6">
        <w:rPr>
          <w:sz w:val="16"/>
          <w:szCs w:val="16"/>
        </w:rPr>
        <w:t>наименование уполномоченного на выдачу разрешений на ввод объекта в эксплуатацию</w:t>
      </w:r>
      <w:r w:rsidR="00CE3DB6">
        <w:rPr>
          <w:sz w:val="16"/>
          <w:szCs w:val="16"/>
        </w:rPr>
        <w:t xml:space="preserve"> органа местного самоуправления</w:t>
      </w:r>
      <w:r w:rsidRPr="003B3FAB">
        <w:rPr>
          <w:sz w:val="16"/>
          <w:szCs w:val="16"/>
        </w:rPr>
        <w:t>)</w:t>
      </w:r>
    </w:p>
    <w:p w14:paraId="7201D6C4" w14:textId="77777777" w:rsidR="008B0BE0" w:rsidRDefault="008B0BE0" w:rsidP="008B0BE0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4B9906D0" w14:textId="77777777" w:rsidR="008B0BE0" w:rsidRDefault="008B0BE0" w:rsidP="008B0BE0">
      <w:pPr>
        <w:tabs>
          <w:tab w:val="left" w:pos="8871"/>
        </w:tabs>
        <w:jc w:val="both"/>
        <w:rPr>
          <w:sz w:val="24"/>
          <w:szCs w:val="24"/>
        </w:rPr>
      </w:pPr>
      <w:r w:rsidRPr="008B0BE0">
        <w:rPr>
          <w:sz w:val="24"/>
          <w:szCs w:val="24"/>
        </w:rPr>
        <w:t>по результатам рассмотрения заявления о выдаче дубликата разрешения на ввод объекта в эксплуатацию от _____</w:t>
      </w:r>
      <w:r>
        <w:rPr>
          <w:sz w:val="24"/>
          <w:szCs w:val="24"/>
        </w:rPr>
        <w:t>_______</w:t>
      </w:r>
      <w:r w:rsidRPr="008B0BE0">
        <w:rPr>
          <w:sz w:val="24"/>
          <w:szCs w:val="24"/>
        </w:rPr>
        <w:t>_________ № ___</w:t>
      </w:r>
      <w:r>
        <w:rPr>
          <w:sz w:val="24"/>
          <w:szCs w:val="24"/>
        </w:rPr>
        <w:t>_</w:t>
      </w:r>
      <w:r w:rsidRPr="008B0BE0">
        <w:rPr>
          <w:sz w:val="24"/>
          <w:szCs w:val="24"/>
        </w:rPr>
        <w:t>_____________ принято</w:t>
      </w:r>
      <w:r w:rsidR="00AD2AF7">
        <w:rPr>
          <w:sz w:val="24"/>
          <w:szCs w:val="24"/>
        </w:rPr>
        <w:t xml:space="preserve"> </w:t>
      </w:r>
      <w:r w:rsidRPr="008B0BE0">
        <w:rPr>
          <w:sz w:val="24"/>
          <w:szCs w:val="24"/>
        </w:rPr>
        <w:t xml:space="preserve">решение об отказе </w:t>
      </w:r>
    </w:p>
    <w:p w14:paraId="48A7477B" w14:textId="77777777" w:rsidR="008B0BE0" w:rsidRPr="008B0BE0" w:rsidRDefault="008B0BE0" w:rsidP="008B0BE0">
      <w:pPr>
        <w:tabs>
          <w:tab w:val="left" w:pos="8871"/>
        </w:tabs>
        <w:jc w:val="both"/>
        <w:rPr>
          <w:sz w:val="16"/>
          <w:szCs w:val="16"/>
        </w:rPr>
      </w:pPr>
      <w:r w:rsidRPr="008B0BE0">
        <w:rPr>
          <w:sz w:val="16"/>
          <w:szCs w:val="16"/>
        </w:rPr>
        <w:t xml:space="preserve">(дата и номер регистрации) </w:t>
      </w:r>
    </w:p>
    <w:p w14:paraId="546E256E" w14:textId="77777777" w:rsidR="008B0BE0" w:rsidRDefault="008B0BE0" w:rsidP="008B0BE0">
      <w:pPr>
        <w:tabs>
          <w:tab w:val="left" w:pos="8871"/>
        </w:tabs>
        <w:jc w:val="both"/>
        <w:rPr>
          <w:sz w:val="24"/>
          <w:szCs w:val="24"/>
        </w:rPr>
      </w:pPr>
      <w:r w:rsidRPr="008B0BE0">
        <w:rPr>
          <w:sz w:val="24"/>
          <w:szCs w:val="24"/>
        </w:rPr>
        <w:t>в выдаче</w:t>
      </w:r>
      <w:r w:rsidR="00AD2AF7">
        <w:rPr>
          <w:sz w:val="24"/>
          <w:szCs w:val="24"/>
        </w:rPr>
        <w:t xml:space="preserve"> </w:t>
      </w:r>
      <w:r w:rsidRPr="008B0BE0">
        <w:rPr>
          <w:sz w:val="24"/>
          <w:szCs w:val="24"/>
        </w:rPr>
        <w:t>дубликата разрешения на ввод объекта в эксплуатацию.</w:t>
      </w:r>
    </w:p>
    <w:p w14:paraId="209ECE72" w14:textId="77777777" w:rsidR="008B0BE0" w:rsidRDefault="008B0BE0" w:rsidP="008B0BE0">
      <w:pPr>
        <w:tabs>
          <w:tab w:val="left" w:pos="8871"/>
        </w:tabs>
        <w:jc w:val="both"/>
        <w:rPr>
          <w:sz w:val="24"/>
          <w:szCs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5043"/>
        <w:gridCol w:w="3285"/>
      </w:tblGrid>
      <w:tr w:rsidR="008B0BE0" w14:paraId="4026E6D9" w14:textId="77777777" w:rsidTr="004C75BE">
        <w:tc>
          <w:tcPr>
            <w:tcW w:w="1526" w:type="dxa"/>
            <w:vAlign w:val="center"/>
          </w:tcPr>
          <w:p w14:paraId="0762AAF5" w14:textId="77777777" w:rsidR="008B0BE0" w:rsidRPr="008B0BE0" w:rsidRDefault="008B0BE0" w:rsidP="004C75BE">
            <w:pPr>
              <w:tabs>
                <w:tab w:val="left" w:pos="8871"/>
              </w:tabs>
              <w:jc w:val="center"/>
              <w:rPr>
                <w:caps/>
                <w:kern w:val="28"/>
                <w:lang w:eastAsia="en-US"/>
              </w:rPr>
            </w:pPr>
            <w:r w:rsidRPr="008B0BE0">
              <w:t xml:space="preserve">№ пункта </w:t>
            </w:r>
            <w:proofErr w:type="spellStart"/>
            <w:r w:rsidRPr="008B0BE0">
              <w:t>Админист</w:t>
            </w:r>
            <w:r>
              <w:t>-</w:t>
            </w:r>
            <w:r w:rsidRPr="008B0BE0">
              <w:t>ративного</w:t>
            </w:r>
            <w:proofErr w:type="spellEnd"/>
            <w:r w:rsidRPr="008B0BE0">
              <w:t xml:space="preserve"> регламента</w:t>
            </w:r>
          </w:p>
        </w:tc>
        <w:tc>
          <w:tcPr>
            <w:tcW w:w="5043" w:type="dxa"/>
            <w:vAlign w:val="center"/>
          </w:tcPr>
          <w:p w14:paraId="6F452DAD" w14:textId="77777777" w:rsidR="008B0BE0" w:rsidRPr="008B0BE0" w:rsidRDefault="008B0BE0" w:rsidP="004C75BE">
            <w:pPr>
              <w:tabs>
                <w:tab w:val="left" w:pos="8871"/>
              </w:tabs>
              <w:jc w:val="center"/>
              <w:rPr>
                <w:caps/>
                <w:kern w:val="28"/>
                <w:lang w:eastAsia="en-US"/>
              </w:rPr>
            </w:pPr>
            <w:r w:rsidRPr="008B0BE0">
              <w:t>Наименование основания для отказа в выдаче дубликата разрешения на ввод объекта в эксплуатацию в соответствии с Административным регламентом</w:t>
            </w:r>
          </w:p>
        </w:tc>
        <w:tc>
          <w:tcPr>
            <w:tcW w:w="3285" w:type="dxa"/>
            <w:vAlign w:val="center"/>
          </w:tcPr>
          <w:p w14:paraId="4BF63A49" w14:textId="77777777" w:rsidR="008B0BE0" w:rsidRPr="008B0BE0" w:rsidRDefault="008B0BE0" w:rsidP="004C75BE">
            <w:pPr>
              <w:tabs>
                <w:tab w:val="left" w:pos="8871"/>
              </w:tabs>
              <w:jc w:val="center"/>
              <w:rPr>
                <w:caps/>
                <w:kern w:val="28"/>
                <w:lang w:eastAsia="en-US"/>
              </w:rPr>
            </w:pPr>
            <w:r w:rsidRPr="008B0BE0">
              <w:t>Разъяснение причин отказа в выдаче дубликата разрешения на ввод объекта в эксплуатацию</w:t>
            </w:r>
          </w:p>
        </w:tc>
      </w:tr>
      <w:tr w:rsidR="008B0BE0" w14:paraId="1C2D0178" w14:textId="77777777" w:rsidTr="004C75BE">
        <w:tc>
          <w:tcPr>
            <w:tcW w:w="1526" w:type="dxa"/>
            <w:vAlign w:val="center"/>
          </w:tcPr>
          <w:p w14:paraId="2F72F4FD" w14:textId="77777777" w:rsidR="008B0BE0" w:rsidRPr="008B0BE0" w:rsidRDefault="008B0BE0" w:rsidP="004C75BE">
            <w:pPr>
              <w:tabs>
                <w:tab w:val="left" w:pos="8871"/>
              </w:tabs>
              <w:rPr>
                <w:caps/>
                <w:kern w:val="28"/>
                <w:lang w:eastAsia="en-US"/>
              </w:rPr>
            </w:pPr>
            <w:r w:rsidRPr="008B0BE0">
              <w:t>пункт 2.30</w:t>
            </w:r>
          </w:p>
        </w:tc>
        <w:tc>
          <w:tcPr>
            <w:tcW w:w="5043" w:type="dxa"/>
            <w:vAlign w:val="center"/>
          </w:tcPr>
          <w:p w14:paraId="682D65CD" w14:textId="77777777" w:rsidR="008B0BE0" w:rsidRPr="008B0BE0" w:rsidRDefault="008B0BE0" w:rsidP="004C75BE">
            <w:pPr>
              <w:tabs>
                <w:tab w:val="left" w:pos="8871"/>
              </w:tabs>
              <w:rPr>
                <w:caps/>
                <w:kern w:val="28"/>
                <w:lang w:eastAsia="en-US"/>
              </w:rPr>
            </w:pPr>
            <w:r w:rsidRPr="008B0BE0">
              <w:t>несоответствие заявителя кругу лиц, указанных в пункте 2.2 Административного регламента.</w:t>
            </w:r>
          </w:p>
        </w:tc>
        <w:tc>
          <w:tcPr>
            <w:tcW w:w="3285" w:type="dxa"/>
            <w:vAlign w:val="center"/>
          </w:tcPr>
          <w:p w14:paraId="30A745C9" w14:textId="77777777" w:rsidR="008B0BE0" w:rsidRPr="008B0BE0" w:rsidRDefault="008B0BE0" w:rsidP="008B0BE0">
            <w:pPr>
              <w:tabs>
                <w:tab w:val="left" w:pos="8871"/>
              </w:tabs>
              <w:jc w:val="center"/>
              <w:rPr>
                <w:i/>
                <w:caps/>
                <w:kern w:val="28"/>
                <w:sz w:val="16"/>
                <w:szCs w:val="16"/>
                <w:lang w:eastAsia="en-US"/>
              </w:rPr>
            </w:pPr>
            <w:r w:rsidRPr="008B0BE0">
              <w:rPr>
                <w:i/>
                <w:sz w:val="16"/>
                <w:szCs w:val="16"/>
              </w:rPr>
              <w:t>Указываются основания такого вывода</w:t>
            </w:r>
          </w:p>
        </w:tc>
      </w:tr>
    </w:tbl>
    <w:p w14:paraId="059E1D15" w14:textId="77777777" w:rsidR="008B0BE0" w:rsidRPr="00755FB5" w:rsidRDefault="008B0BE0" w:rsidP="000B3DB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1DCE62DB" w14:textId="77777777" w:rsidR="008B0BE0" w:rsidRDefault="004C75BE" w:rsidP="000B3DB1">
      <w:pPr>
        <w:tabs>
          <w:tab w:val="left" w:pos="8871"/>
        </w:tabs>
        <w:jc w:val="both"/>
        <w:rPr>
          <w:sz w:val="24"/>
          <w:szCs w:val="24"/>
        </w:rPr>
      </w:pPr>
      <w:r w:rsidRPr="004C75BE">
        <w:rPr>
          <w:sz w:val="24"/>
          <w:szCs w:val="24"/>
        </w:rPr>
        <w:t>Вы вправе повторно обратиться с заявлением о выда</w:t>
      </w:r>
      <w:r w:rsidR="000B3DB1">
        <w:rPr>
          <w:sz w:val="24"/>
          <w:szCs w:val="24"/>
        </w:rPr>
        <w:t xml:space="preserve">че дубликата разрешения на ввод </w:t>
      </w:r>
      <w:r w:rsidRPr="004C75BE">
        <w:rPr>
          <w:sz w:val="24"/>
          <w:szCs w:val="24"/>
        </w:rPr>
        <w:t>объекта в эксплуатацию после устранения указанного нарушения.</w:t>
      </w:r>
    </w:p>
    <w:p w14:paraId="11B33631" w14:textId="77777777" w:rsidR="004C75BE" w:rsidRDefault="004C75BE" w:rsidP="004C75BE">
      <w:pPr>
        <w:tabs>
          <w:tab w:val="left" w:pos="8871"/>
        </w:tabs>
        <w:jc w:val="both"/>
        <w:rPr>
          <w:sz w:val="24"/>
          <w:szCs w:val="24"/>
        </w:rPr>
      </w:pPr>
      <w:r w:rsidRPr="0010653B">
        <w:rPr>
          <w:sz w:val="24"/>
          <w:szCs w:val="24"/>
        </w:rPr>
        <w:t>Данный отказ может быть обжалован в досудебном порядке путем направления жалобы в</w:t>
      </w:r>
      <w:r>
        <w:rPr>
          <w:sz w:val="24"/>
          <w:szCs w:val="24"/>
        </w:rPr>
        <w:t xml:space="preserve"> ______________________________________________, </w:t>
      </w:r>
      <w:r w:rsidRPr="0010653B">
        <w:rPr>
          <w:sz w:val="24"/>
          <w:szCs w:val="24"/>
        </w:rPr>
        <w:t>а также в судебном порядке.</w:t>
      </w:r>
    </w:p>
    <w:p w14:paraId="2332A5FB" w14:textId="77777777" w:rsidR="004C75BE" w:rsidRDefault="004C75BE" w:rsidP="004C75BE">
      <w:pPr>
        <w:tabs>
          <w:tab w:val="left" w:pos="8871"/>
        </w:tabs>
        <w:jc w:val="both"/>
        <w:rPr>
          <w:sz w:val="24"/>
          <w:szCs w:val="24"/>
        </w:rPr>
      </w:pPr>
    </w:p>
    <w:p w14:paraId="69166027" w14:textId="77777777" w:rsidR="004C75BE" w:rsidRDefault="004C75BE" w:rsidP="004C75BE">
      <w:pPr>
        <w:tabs>
          <w:tab w:val="left" w:pos="8871"/>
        </w:tabs>
        <w:rPr>
          <w:sz w:val="24"/>
          <w:szCs w:val="24"/>
        </w:rPr>
      </w:pPr>
      <w:r w:rsidRPr="009B7BB9">
        <w:rPr>
          <w:sz w:val="24"/>
          <w:szCs w:val="24"/>
        </w:rPr>
        <w:t>Дополнительно информируем:</w:t>
      </w:r>
      <w:r>
        <w:rPr>
          <w:sz w:val="24"/>
          <w:szCs w:val="24"/>
        </w:rPr>
        <w:t xml:space="preserve"> ________________________________________________________________________________________________________________________________________________________________</w:t>
      </w:r>
    </w:p>
    <w:p w14:paraId="1A73AD6F" w14:textId="77777777" w:rsidR="004C75BE" w:rsidRDefault="004C75BE" w:rsidP="004C75BE">
      <w:pPr>
        <w:tabs>
          <w:tab w:val="left" w:pos="8871"/>
        </w:tabs>
        <w:jc w:val="center"/>
        <w:rPr>
          <w:sz w:val="16"/>
          <w:szCs w:val="16"/>
        </w:rPr>
      </w:pPr>
      <w:r w:rsidRPr="004C75BE">
        <w:rPr>
          <w:sz w:val="16"/>
          <w:szCs w:val="16"/>
        </w:rPr>
        <w:t xml:space="preserve">(указывается информация, необходимая для устранения причин отказа в выдаче дубликата разрешения на </w:t>
      </w:r>
    </w:p>
    <w:p w14:paraId="62D13910" w14:textId="77777777" w:rsidR="004C75BE" w:rsidRPr="004C75BE" w:rsidRDefault="004C75BE" w:rsidP="004C75BE">
      <w:pPr>
        <w:tabs>
          <w:tab w:val="left" w:pos="8871"/>
        </w:tabs>
        <w:jc w:val="center"/>
        <w:rPr>
          <w:sz w:val="16"/>
          <w:szCs w:val="16"/>
        </w:rPr>
      </w:pPr>
      <w:r w:rsidRPr="004C75BE">
        <w:rPr>
          <w:sz w:val="16"/>
          <w:szCs w:val="16"/>
        </w:rPr>
        <w:t>ввод объекта в эксплуатацию, а также иная дополнительная информация при наличии)</w:t>
      </w:r>
    </w:p>
    <w:p w14:paraId="0F870E6E" w14:textId="77777777" w:rsidR="004C75BE" w:rsidRDefault="004C75BE" w:rsidP="004C75BE">
      <w:pPr>
        <w:tabs>
          <w:tab w:val="left" w:pos="8871"/>
        </w:tabs>
        <w:jc w:val="center"/>
        <w:rPr>
          <w:sz w:val="16"/>
          <w:szCs w:val="16"/>
        </w:rPr>
      </w:pPr>
    </w:p>
    <w:p w14:paraId="4B414FDA" w14:textId="77777777" w:rsidR="004C75BE" w:rsidRDefault="004C75BE" w:rsidP="004C75BE">
      <w:pPr>
        <w:tabs>
          <w:tab w:val="left" w:pos="8871"/>
        </w:tabs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          ____________________________                __________________________________________</w:t>
      </w:r>
    </w:p>
    <w:p w14:paraId="23A13963" w14:textId="77777777" w:rsidR="004C75BE" w:rsidRDefault="00AD2AF7" w:rsidP="004C75BE">
      <w:pPr>
        <w:tabs>
          <w:tab w:val="left" w:pos="8871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</w:t>
      </w:r>
      <w:r w:rsidR="004C75BE" w:rsidRPr="009B7BB9">
        <w:rPr>
          <w:sz w:val="16"/>
          <w:szCs w:val="16"/>
        </w:rPr>
        <w:t>(</w:t>
      </w:r>
      <w:proofErr w:type="gramStart"/>
      <w:r w:rsidR="004C75BE" w:rsidRPr="009B7BB9">
        <w:rPr>
          <w:sz w:val="16"/>
          <w:szCs w:val="16"/>
        </w:rPr>
        <w:t>должность)</w:t>
      </w:r>
      <w:r>
        <w:rPr>
          <w:sz w:val="16"/>
          <w:szCs w:val="16"/>
        </w:rPr>
        <w:t xml:space="preserve">   </w:t>
      </w:r>
      <w:proofErr w:type="gramEnd"/>
      <w:r>
        <w:rPr>
          <w:sz w:val="16"/>
          <w:szCs w:val="16"/>
        </w:rPr>
        <w:t xml:space="preserve">                                        </w:t>
      </w:r>
      <w:r w:rsidR="004C75BE" w:rsidRPr="009B7BB9">
        <w:rPr>
          <w:sz w:val="16"/>
          <w:szCs w:val="16"/>
        </w:rPr>
        <w:t xml:space="preserve"> (подпись) </w:t>
      </w:r>
      <w:r>
        <w:rPr>
          <w:sz w:val="16"/>
          <w:szCs w:val="16"/>
        </w:rPr>
        <w:t xml:space="preserve">                                        </w:t>
      </w:r>
      <w:r w:rsidR="004C75BE" w:rsidRPr="009B7BB9">
        <w:rPr>
          <w:sz w:val="16"/>
          <w:szCs w:val="16"/>
        </w:rPr>
        <w:t>(фамилия, имя, отчество (при наличии)</w:t>
      </w:r>
    </w:p>
    <w:p w14:paraId="7B23409C" w14:textId="77777777" w:rsidR="004C75BE" w:rsidRDefault="004C75BE" w:rsidP="004C75BE">
      <w:pPr>
        <w:tabs>
          <w:tab w:val="left" w:pos="8871"/>
        </w:tabs>
        <w:jc w:val="both"/>
        <w:rPr>
          <w:sz w:val="16"/>
          <w:szCs w:val="16"/>
        </w:rPr>
      </w:pPr>
    </w:p>
    <w:p w14:paraId="1272A2FA" w14:textId="77777777" w:rsidR="004C75BE" w:rsidRDefault="004C75BE" w:rsidP="004C75BE">
      <w:pPr>
        <w:tabs>
          <w:tab w:val="left" w:pos="8871"/>
        </w:tabs>
        <w:jc w:val="both"/>
        <w:rPr>
          <w:sz w:val="24"/>
          <w:szCs w:val="24"/>
        </w:rPr>
      </w:pPr>
      <w:r w:rsidRPr="009B7BB9">
        <w:rPr>
          <w:sz w:val="24"/>
          <w:szCs w:val="24"/>
        </w:rPr>
        <w:t>Дата</w:t>
      </w:r>
    </w:p>
    <w:p w14:paraId="52E2FF80" w14:textId="77777777" w:rsidR="004C75BE" w:rsidRDefault="004C75BE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6970B18E" w14:textId="77777777" w:rsidR="00891652" w:rsidRDefault="00891652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23588F8C" w14:textId="77777777" w:rsidR="00891652" w:rsidRDefault="00891652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1787A41C" w14:textId="77777777" w:rsidR="00F24C08" w:rsidRDefault="00F24C08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49AF8D21" w14:textId="77777777" w:rsidR="00F24C08" w:rsidRDefault="00F24C08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6EC60559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3DC829C8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42F7C0A3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35A60508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3D1BD940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706A41D1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376BD966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3F7FFC3D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2BFC965D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14213E56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2AB1C895" w14:textId="77777777" w:rsidR="004F59CD" w:rsidRDefault="004F59CD" w:rsidP="004C75BE">
      <w:pPr>
        <w:tabs>
          <w:tab w:val="left" w:pos="8871"/>
        </w:tabs>
        <w:rPr>
          <w:caps/>
          <w:kern w:val="28"/>
          <w:sz w:val="24"/>
          <w:szCs w:val="24"/>
          <w:lang w:eastAsia="en-US"/>
        </w:rPr>
      </w:pPr>
    </w:p>
    <w:p w14:paraId="1724171E" w14:textId="77777777" w:rsidR="00F24C08" w:rsidRPr="00755FB5" w:rsidRDefault="00F24C08" w:rsidP="00F24C08">
      <w:pPr>
        <w:pStyle w:val="ConsPlusNormal"/>
        <w:ind w:left="6379"/>
        <w:jc w:val="right"/>
        <w:rPr>
          <w:rFonts w:ascii="Times New Roman" w:hAnsi="Times New Roman" w:cs="Times New Roman"/>
          <w:sz w:val="28"/>
          <w:szCs w:val="28"/>
        </w:rPr>
      </w:pPr>
      <w:r w:rsidRPr="00755FB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8</w:t>
      </w:r>
    </w:p>
    <w:p w14:paraId="5E9786DB" w14:textId="77777777" w:rsidR="00F24C08" w:rsidRPr="00755FB5" w:rsidRDefault="00F24C08" w:rsidP="00F24C08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755FB5">
        <w:rPr>
          <w:rFonts w:ascii="Times New Roman" w:hAnsi="Times New Roman" w:cs="Times New Roman"/>
          <w:b w:val="0"/>
          <w:sz w:val="28"/>
          <w:szCs w:val="28"/>
        </w:rPr>
        <w:t>к Административному регламенту предоставления муниципальной услуги</w:t>
      </w:r>
      <w:r w:rsidR="000B3DB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5FB5">
        <w:rPr>
          <w:rFonts w:ascii="Times New Roman" w:hAnsi="Times New Roman" w:cs="Times New Roman"/>
          <w:b w:val="0"/>
          <w:sz w:val="28"/>
          <w:szCs w:val="28"/>
        </w:rPr>
        <w:t xml:space="preserve">«Выдача разрешения на </w:t>
      </w:r>
      <w:r>
        <w:rPr>
          <w:rFonts w:ascii="Times New Roman" w:hAnsi="Times New Roman" w:cs="Times New Roman"/>
          <w:b w:val="0"/>
          <w:sz w:val="28"/>
          <w:szCs w:val="28"/>
        </w:rPr>
        <w:t>ввод объекта в эксплуатацию</w:t>
      </w:r>
      <w:r w:rsidRPr="00755FB5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761D58CC" w14:textId="77777777" w:rsidR="00F24C08" w:rsidRDefault="00F24C08" w:rsidP="00F24C08">
      <w:pPr>
        <w:tabs>
          <w:tab w:val="left" w:pos="8871"/>
        </w:tabs>
        <w:jc w:val="right"/>
        <w:rPr>
          <w:rFonts w:ascii="Calibri" w:hAnsi="Calibri"/>
          <w:b/>
          <w:caps/>
          <w:kern w:val="28"/>
          <w:lang w:eastAsia="en-US"/>
        </w:rPr>
      </w:pPr>
    </w:p>
    <w:p w14:paraId="5EE470C2" w14:textId="77777777" w:rsidR="00F24C08" w:rsidRDefault="00F24C08" w:rsidP="00F24C08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  <w:r w:rsidRPr="003B3FAB">
        <w:rPr>
          <w:caps/>
          <w:kern w:val="28"/>
          <w:sz w:val="24"/>
          <w:szCs w:val="24"/>
          <w:lang w:eastAsia="en-US"/>
        </w:rPr>
        <w:t>ФОРМА</w:t>
      </w:r>
    </w:p>
    <w:p w14:paraId="7CC6BCFB" w14:textId="77777777" w:rsidR="00F24C08" w:rsidRDefault="00F24C08" w:rsidP="00F24C08">
      <w:pPr>
        <w:tabs>
          <w:tab w:val="left" w:pos="8871"/>
        </w:tabs>
        <w:jc w:val="center"/>
        <w:rPr>
          <w:sz w:val="24"/>
          <w:szCs w:val="24"/>
        </w:rPr>
      </w:pPr>
    </w:p>
    <w:p w14:paraId="6F4CE8B6" w14:textId="77777777" w:rsidR="00F24C08" w:rsidRDefault="00F24C08" w:rsidP="00F24C08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</w:p>
    <w:p w14:paraId="74886DF3" w14:textId="77777777" w:rsidR="00F24C08" w:rsidRPr="00985E57" w:rsidRDefault="00F24C08" w:rsidP="00F24C08">
      <w:pPr>
        <w:tabs>
          <w:tab w:val="left" w:pos="8871"/>
        </w:tabs>
        <w:jc w:val="center"/>
        <w:rPr>
          <w:sz w:val="24"/>
          <w:szCs w:val="24"/>
        </w:rPr>
      </w:pPr>
      <w:r w:rsidRPr="00985E57">
        <w:rPr>
          <w:sz w:val="24"/>
          <w:szCs w:val="24"/>
        </w:rPr>
        <w:t>З А Я В Л Е Н И Е</w:t>
      </w:r>
    </w:p>
    <w:p w14:paraId="30EEE968" w14:textId="77777777" w:rsidR="00F24C08" w:rsidRDefault="00F24C08" w:rsidP="00F24C08">
      <w:pPr>
        <w:tabs>
          <w:tab w:val="left" w:pos="8871"/>
        </w:tabs>
        <w:jc w:val="center"/>
        <w:rPr>
          <w:sz w:val="24"/>
          <w:szCs w:val="24"/>
        </w:rPr>
      </w:pPr>
      <w:r w:rsidRPr="00F24C08">
        <w:rPr>
          <w:sz w:val="24"/>
          <w:szCs w:val="24"/>
        </w:rPr>
        <w:t>об оставлении заявления о выдаче разрешения на ввод объекта в</w:t>
      </w:r>
    </w:p>
    <w:p w14:paraId="587D046F" w14:textId="77777777" w:rsidR="00F24C08" w:rsidRDefault="00F24C08" w:rsidP="00F24C08">
      <w:pPr>
        <w:tabs>
          <w:tab w:val="left" w:pos="8871"/>
        </w:tabs>
        <w:jc w:val="center"/>
      </w:pPr>
      <w:r w:rsidRPr="00F24C08">
        <w:rPr>
          <w:sz w:val="24"/>
          <w:szCs w:val="24"/>
        </w:rPr>
        <w:t>эксплуатацию без рассмотрения</w:t>
      </w:r>
    </w:p>
    <w:p w14:paraId="4F20055E" w14:textId="77777777" w:rsidR="00F24C08" w:rsidRDefault="00F24C08" w:rsidP="00F24C08">
      <w:pPr>
        <w:tabs>
          <w:tab w:val="left" w:pos="8871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«___»</w:t>
      </w:r>
      <w:r w:rsidRPr="001859AD">
        <w:rPr>
          <w:sz w:val="24"/>
          <w:szCs w:val="24"/>
        </w:rPr>
        <w:t xml:space="preserve"> __</w:t>
      </w:r>
      <w:r>
        <w:rPr>
          <w:sz w:val="24"/>
          <w:szCs w:val="24"/>
        </w:rPr>
        <w:t>____</w:t>
      </w:r>
      <w:r w:rsidRPr="001859AD">
        <w:rPr>
          <w:sz w:val="24"/>
          <w:szCs w:val="24"/>
        </w:rPr>
        <w:t>________ 20___ г.</w:t>
      </w:r>
    </w:p>
    <w:p w14:paraId="1A7AC855" w14:textId="77777777" w:rsidR="00F24C08" w:rsidRPr="001859AD" w:rsidRDefault="00F24C08" w:rsidP="00F24C08">
      <w:pPr>
        <w:tabs>
          <w:tab w:val="left" w:pos="8871"/>
        </w:tabs>
        <w:jc w:val="right"/>
        <w:rPr>
          <w:sz w:val="24"/>
          <w:szCs w:val="24"/>
        </w:rPr>
      </w:pPr>
    </w:p>
    <w:p w14:paraId="73642EE8" w14:textId="77777777" w:rsidR="00F24C08" w:rsidRPr="00C26C70" w:rsidRDefault="00F24C08" w:rsidP="00F24C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26C7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656865CD" w14:textId="77777777" w:rsidR="00F24C08" w:rsidRDefault="00CE3DB6" w:rsidP="00F24C0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CE3DB6">
        <w:rPr>
          <w:rFonts w:ascii="Times New Roman" w:hAnsi="Times New Roman" w:cs="Times New Roman"/>
          <w:sz w:val="16"/>
          <w:szCs w:val="16"/>
        </w:rPr>
        <w:t>(наименование уполномоченного на выдачу разрешений на ввод объекта в эксплуатацию</w:t>
      </w:r>
      <w:r>
        <w:rPr>
          <w:rFonts w:ascii="Times New Roman" w:hAnsi="Times New Roman" w:cs="Times New Roman"/>
          <w:sz w:val="16"/>
          <w:szCs w:val="16"/>
        </w:rPr>
        <w:t xml:space="preserve"> органа местного самоуправления</w:t>
      </w:r>
      <w:r w:rsidR="00F24C08" w:rsidRPr="00B27C71">
        <w:rPr>
          <w:rFonts w:ascii="Times New Roman" w:hAnsi="Times New Roman" w:cs="Times New Roman"/>
          <w:sz w:val="16"/>
          <w:szCs w:val="16"/>
        </w:rPr>
        <w:t>)</w:t>
      </w:r>
    </w:p>
    <w:p w14:paraId="71165C7C" w14:textId="77777777" w:rsidR="00F24C08" w:rsidRDefault="00F24C08" w:rsidP="00F24C0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14:paraId="01E6FA49" w14:textId="77777777" w:rsidR="00F24C08" w:rsidRDefault="00F24C08" w:rsidP="000B3DB1">
      <w:pPr>
        <w:tabs>
          <w:tab w:val="left" w:pos="8871"/>
        </w:tabs>
        <w:jc w:val="both"/>
        <w:rPr>
          <w:sz w:val="24"/>
          <w:szCs w:val="24"/>
        </w:rPr>
      </w:pPr>
      <w:r w:rsidRPr="00F24C08">
        <w:rPr>
          <w:sz w:val="24"/>
          <w:szCs w:val="24"/>
        </w:rPr>
        <w:t>Прошу оставить заявление о выдаче разрешения на ввод объекта в эксплуатацию от ________________№_________________ без рассмотрения.</w:t>
      </w:r>
    </w:p>
    <w:p w14:paraId="151C721A" w14:textId="77777777" w:rsidR="00F24C08" w:rsidRDefault="00F24C08" w:rsidP="004C75BE">
      <w:pPr>
        <w:tabs>
          <w:tab w:val="left" w:pos="8871"/>
        </w:tabs>
        <w:rPr>
          <w:sz w:val="24"/>
          <w:szCs w:val="24"/>
        </w:rPr>
      </w:pPr>
    </w:p>
    <w:p w14:paraId="7F521008" w14:textId="77777777" w:rsidR="00F24C08" w:rsidRDefault="00F24C08" w:rsidP="00F24C08">
      <w:pPr>
        <w:tabs>
          <w:tab w:val="left" w:pos="8871"/>
        </w:tabs>
        <w:jc w:val="center"/>
        <w:rPr>
          <w:sz w:val="24"/>
          <w:szCs w:val="24"/>
        </w:rPr>
      </w:pPr>
      <w:r w:rsidRPr="00F24C08">
        <w:rPr>
          <w:sz w:val="24"/>
          <w:szCs w:val="24"/>
        </w:rPr>
        <w:t>1. Сведения о застройщике</w:t>
      </w:r>
    </w:p>
    <w:p w14:paraId="0A3E09C8" w14:textId="77777777" w:rsidR="00F24C08" w:rsidRDefault="00F24C08" w:rsidP="00F24C08">
      <w:pPr>
        <w:tabs>
          <w:tab w:val="left" w:pos="8871"/>
        </w:tabs>
        <w:jc w:val="center"/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9"/>
        <w:gridCol w:w="4736"/>
        <w:gridCol w:w="3943"/>
      </w:tblGrid>
      <w:tr w:rsidR="00F24C08" w14:paraId="4F9FFC66" w14:textId="77777777" w:rsidTr="00473175">
        <w:tc>
          <w:tcPr>
            <w:tcW w:w="959" w:type="dxa"/>
            <w:vAlign w:val="center"/>
          </w:tcPr>
          <w:p w14:paraId="0909EF56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1.1</w:t>
            </w:r>
          </w:p>
        </w:tc>
        <w:tc>
          <w:tcPr>
            <w:tcW w:w="4819" w:type="dxa"/>
            <w:vAlign w:val="center"/>
          </w:tcPr>
          <w:p w14:paraId="5D2F7A20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076" w:type="dxa"/>
          </w:tcPr>
          <w:p w14:paraId="016D0D33" w14:textId="77777777" w:rsidR="00F24C08" w:rsidRDefault="00F24C08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F24C08" w14:paraId="23787EC2" w14:textId="77777777" w:rsidTr="00473175">
        <w:tc>
          <w:tcPr>
            <w:tcW w:w="959" w:type="dxa"/>
            <w:vAlign w:val="center"/>
          </w:tcPr>
          <w:p w14:paraId="47A2A89A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1.1.1</w:t>
            </w:r>
          </w:p>
        </w:tc>
        <w:tc>
          <w:tcPr>
            <w:tcW w:w="4819" w:type="dxa"/>
            <w:vAlign w:val="center"/>
          </w:tcPr>
          <w:p w14:paraId="462AEF31" w14:textId="77777777" w:rsidR="00F24C08" w:rsidRPr="00985E57" w:rsidRDefault="00F24C08" w:rsidP="00473175">
            <w:pPr>
              <w:tabs>
                <w:tab w:val="left" w:pos="8871"/>
              </w:tabs>
              <w:rPr>
                <w:sz w:val="24"/>
                <w:szCs w:val="24"/>
              </w:rPr>
            </w:pPr>
            <w:r w:rsidRPr="00985E57">
              <w:rPr>
                <w:sz w:val="24"/>
                <w:szCs w:val="24"/>
              </w:rPr>
              <w:t>Фамилия, имя, отчество (при наличии)</w:t>
            </w:r>
          </w:p>
          <w:p w14:paraId="7826FD12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14:paraId="0AC78651" w14:textId="77777777" w:rsidR="00F24C08" w:rsidRDefault="00F24C08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F24C08" w14:paraId="2C0CC409" w14:textId="77777777" w:rsidTr="00473175">
        <w:tc>
          <w:tcPr>
            <w:tcW w:w="959" w:type="dxa"/>
            <w:vAlign w:val="center"/>
          </w:tcPr>
          <w:p w14:paraId="60A3AE31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1.1.2</w:t>
            </w:r>
          </w:p>
        </w:tc>
        <w:tc>
          <w:tcPr>
            <w:tcW w:w="4819" w:type="dxa"/>
            <w:vAlign w:val="center"/>
          </w:tcPr>
          <w:p w14:paraId="025E8637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4076" w:type="dxa"/>
          </w:tcPr>
          <w:p w14:paraId="7F4F9B7B" w14:textId="77777777" w:rsidR="00F24C08" w:rsidRDefault="00F24C08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F24C08" w14:paraId="410ADFFE" w14:textId="77777777" w:rsidTr="00473175">
        <w:tc>
          <w:tcPr>
            <w:tcW w:w="959" w:type="dxa"/>
            <w:vAlign w:val="center"/>
          </w:tcPr>
          <w:p w14:paraId="00C94B8A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1.1.3</w:t>
            </w:r>
          </w:p>
        </w:tc>
        <w:tc>
          <w:tcPr>
            <w:tcW w:w="4819" w:type="dxa"/>
            <w:vAlign w:val="center"/>
          </w:tcPr>
          <w:p w14:paraId="45639E70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076" w:type="dxa"/>
          </w:tcPr>
          <w:p w14:paraId="19C1F619" w14:textId="77777777" w:rsidR="00F24C08" w:rsidRDefault="00F24C08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F24C08" w14:paraId="5803E41E" w14:textId="77777777" w:rsidTr="00473175">
        <w:tc>
          <w:tcPr>
            <w:tcW w:w="959" w:type="dxa"/>
            <w:vAlign w:val="center"/>
          </w:tcPr>
          <w:p w14:paraId="593FF4FB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1.2</w:t>
            </w:r>
          </w:p>
        </w:tc>
        <w:tc>
          <w:tcPr>
            <w:tcW w:w="4819" w:type="dxa"/>
            <w:vAlign w:val="center"/>
          </w:tcPr>
          <w:p w14:paraId="05A615A2" w14:textId="77777777" w:rsidR="00F24C08" w:rsidRPr="00985E57" w:rsidRDefault="00F24C08" w:rsidP="00473175">
            <w:pPr>
              <w:tabs>
                <w:tab w:val="left" w:pos="8871"/>
              </w:tabs>
              <w:rPr>
                <w:sz w:val="24"/>
                <w:szCs w:val="24"/>
              </w:rPr>
            </w:pPr>
            <w:r w:rsidRPr="00985E57">
              <w:rPr>
                <w:sz w:val="24"/>
                <w:szCs w:val="24"/>
              </w:rPr>
              <w:t>Сведения о юридическом лице:</w:t>
            </w:r>
          </w:p>
          <w:p w14:paraId="4F98902A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14:paraId="2ADF6A75" w14:textId="77777777" w:rsidR="00F24C08" w:rsidRDefault="00F24C08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F24C08" w14:paraId="674431C1" w14:textId="77777777" w:rsidTr="00473175">
        <w:tc>
          <w:tcPr>
            <w:tcW w:w="959" w:type="dxa"/>
            <w:vAlign w:val="center"/>
          </w:tcPr>
          <w:p w14:paraId="28533608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1.2.1</w:t>
            </w:r>
          </w:p>
        </w:tc>
        <w:tc>
          <w:tcPr>
            <w:tcW w:w="4819" w:type="dxa"/>
            <w:vAlign w:val="center"/>
          </w:tcPr>
          <w:p w14:paraId="1B4C904C" w14:textId="77777777" w:rsidR="00F24C08" w:rsidRPr="00985E57" w:rsidRDefault="00F24C08" w:rsidP="00473175">
            <w:pPr>
              <w:tabs>
                <w:tab w:val="left" w:pos="8871"/>
              </w:tabs>
              <w:rPr>
                <w:sz w:val="24"/>
                <w:szCs w:val="24"/>
              </w:rPr>
            </w:pPr>
            <w:r w:rsidRPr="00985E57">
              <w:rPr>
                <w:sz w:val="24"/>
                <w:szCs w:val="24"/>
              </w:rPr>
              <w:t>Полное наименование</w:t>
            </w:r>
          </w:p>
          <w:p w14:paraId="634880B5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14:paraId="6F7E9C6F" w14:textId="77777777" w:rsidR="00F24C08" w:rsidRDefault="00F24C08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F24C08" w14:paraId="3919FE6C" w14:textId="77777777" w:rsidTr="00473175">
        <w:tc>
          <w:tcPr>
            <w:tcW w:w="959" w:type="dxa"/>
            <w:vAlign w:val="center"/>
          </w:tcPr>
          <w:p w14:paraId="3E359474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1.2.2</w:t>
            </w:r>
          </w:p>
        </w:tc>
        <w:tc>
          <w:tcPr>
            <w:tcW w:w="4819" w:type="dxa"/>
            <w:vAlign w:val="center"/>
          </w:tcPr>
          <w:p w14:paraId="288CE9BA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076" w:type="dxa"/>
          </w:tcPr>
          <w:p w14:paraId="40EF5844" w14:textId="77777777" w:rsidR="00F24C08" w:rsidRDefault="00F24C08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  <w:tr w:rsidR="00F24C08" w14:paraId="67E809E2" w14:textId="77777777" w:rsidTr="00473175">
        <w:tc>
          <w:tcPr>
            <w:tcW w:w="959" w:type="dxa"/>
            <w:vAlign w:val="center"/>
          </w:tcPr>
          <w:p w14:paraId="35424748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1.2.3</w:t>
            </w:r>
          </w:p>
        </w:tc>
        <w:tc>
          <w:tcPr>
            <w:tcW w:w="4819" w:type="dxa"/>
            <w:vAlign w:val="center"/>
          </w:tcPr>
          <w:p w14:paraId="4AB56B06" w14:textId="77777777" w:rsidR="00F24C08" w:rsidRPr="00985E57" w:rsidRDefault="00F24C08" w:rsidP="00473175">
            <w:pPr>
              <w:tabs>
                <w:tab w:val="left" w:pos="8871"/>
              </w:tabs>
              <w:rPr>
                <w:caps/>
                <w:kern w:val="28"/>
                <w:sz w:val="24"/>
                <w:szCs w:val="24"/>
                <w:lang w:eastAsia="en-US"/>
              </w:rPr>
            </w:pPr>
            <w:r w:rsidRPr="00985E57">
              <w:rPr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076" w:type="dxa"/>
          </w:tcPr>
          <w:p w14:paraId="2CD7A52A" w14:textId="77777777" w:rsidR="00F24C08" w:rsidRDefault="00F24C08" w:rsidP="00473175">
            <w:pPr>
              <w:tabs>
                <w:tab w:val="left" w:pos="8871"/>
              </w:tabs>
              <w:jc w:val="center"/>
              <w:rPr>
                <w:caps/>
                <w:kern w:val="28"/>
                <w:sz w:val="24"/>
                <w:szCs w:val="24"/>
                <w:lang w:eastAsia="en-US"/>
              </w:rPr>
            </w:pPr>
          </w:p>
        </w:tc>
      </w:tr>
    </w:tbl>
    <w:p w14:paraId="4BD003D5" w14:textId="77777777" w:rsidR="00F24C08" w:rsidRDefault="00F24C08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062FEF54" w14:textId="77777777" w:rsidR="00F24C08" w:rsidRPr="003B3FAB" w:rsidRDefault="00F24C08" w:rsidP="00F24C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14:paraId="77FD2109" w14:textId="77777777" w:rsidR="00F24C08" w:rsidRPr="003111DE" w:rsidRDefault="00F24C08" w:rsidP="00F24C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  <w:r w:rsidRPr="003111D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</w:t>
      </w:r>
    </w:p>
    <w:p w14:paraId="44E946F6" w14:textId="77777777" w:rsidR="00F24C08" w:rsidRPr="003B3FAB" w:rsidRDefault="00F24C08" w:rsidP="00F24C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FAB">
        <w:rPr>
          <w:rFonts w:ascii="Times New Roman" w:hAnsi="Times New Roman" w:cs="Times New Roman"/>
          <w:sz w:val="24"/>
          <w:szCs w:val="24"/>
        </w:rPr>
        <w:t xml:space="preserve">Номер телефона и адрес электронной почты для связи: </w:t>
      </w:r>
    </w:p>
    <w:p w14:paraId="44542C66" w14:textId="77777777" w:rsidR="00F24C08" w:rsidRPr="003111DE" w:rsidRDefault="00F24C08" w:rsidP="00F24C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14:paraId="6C382782" w14:textId="77777777" w:rsidR="00F24C08" w:rsidRPr="003111DE" w:rsidRDefault="00F24C08" w:rsidP="00F24C0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5099FE" w14:textId="77777777" w:rsidR="00F24C08" w:rsidRDefault="00F24C08" w:rsidP="00F24C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0E8C">
        <w:rPr>
          <w:rFonts w:ascii="Times New Roman" w:hAnsi="Times New Roman" w:cs="Times New Roman"/>
          <w:sz w:val="24"/>
          <w:szCs w:val="24"/>
        </w:rPr>
        <w:t>Результат рассмотрения настоящего заявления прошу: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856"/>
        <w:gridCol w:w="772"/>
      </w:tblGrid>
      <w:tr w:rsidR="00F24C08" w:rsidRPr="003111DE" w14:paraId="3E3AD3FB" w14:textId="77777777" w:rsidTr="00473175">
        <w:tc>
          <w:tcPr>
            <w:tcW w:w="8897" w:type="dxa"/>
          </w:tcPr>
          <w:p w14:paraId="4C30712D" w14:textId="77777777" w:rsidR="00F24C08" w:rsidRPr="003B3FAB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957" w:type="dxa"/>
          </w:tcPr>
          <w:p w14:paraId="7972A542" w14:textId="77777777" w:rsidR="00F24C08" w:rsidRPr="003111DE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C08" w:rsidRPr="003111DE" w14:paraId="1E6E953D" w14:textId="77777777" w:rsidTr="00473175">
        <w:tc>
          <w:tcPr>
            <w:tcW w:w="8897" w:type="dxa"/>
          </w:tcPr>
          <w:p w14:paraId="71E31986" w14:textId="77777777" w:rsidR="00F24C08" w:rsidRPr="003B3FAB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при личном обращении в </w:t>
            </w:r>
            <w:r w:rsidR="000B3DB1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</w:t>
            </w: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 xml:space="preserve"> либо в многофункциональный центр предоставления государственных и муниципальных услуг, расположенный по адресу:</w:t>
            </w:r>
          </w:p>
          <w:p w14:paraId="3057259D" w14:textId="77777777" w:rsidR="00F24C08" w:rsidRPr="003B3FAB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14:paraId="1A4ABC4C" w14:textId="77777777" w:rsidR="00F24C08" w:rsidRPr="003B3FAB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4026754B" w14:textId="77777777" w:rsidR="00F24C08" w:rsidRPr="003111DE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C08" w:rsidRPr="003111DE" w14:paraId="7734FAED" w14:textId="77777777" w:rsidTr="00473175">
        <w:tc>
          <w:tcPr>
            <w:tcW w:w="8897" w:type="dxa"/>
          </w:tcPr>
          <w:p w14:paraId="13601A95" w14:textId="77777777" w:rsidR="00F24C08" w:rsidRPr="003B3FAB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</w:t>
            </w:r>
          </w:p>
          <w:p w14:paraId="68E87C4D" w14:textId="77777777" w:rsidR="00F24C08" w:rsidRPr="003B3FAB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39F57C53" w14:textId="77777777" w:rsidR="00F24C08" w:rsidRPr="003B3FAB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19AF5AA4" w14:textId="77777777" w:rsidR="00F24C08" w:rsidRPr="003111DE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C08" w:rsidRPr="003111DE" w14:paraId="4F83B73E" w14:textId="77777777" w:rsidTr="00473175">
        <w:tc>
          <w:tcPr>
            <w:tcW w:w="8897" w:type="dxa"/>
          </w:tcPr>
          <w:p w14:paraId="468B3C86" w14:textId="77777777" w:rsidR="00F24C08" w:rsidRPr="003B3FAB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в единой</w:t>
            </w:r>
          </w:p>
          <w:p w14:paraId="669DC635" w14:textId="77777777" w:rsidR="00F24C08" w:rsidRPr="003B3FAB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FAB">
              <w:rPr>
                <w:rFonts w:ascii="Times New Roman" w:hAnsi="Times New Roman" w:cs="Times New Roman"/>
                <w:sz w:val="24"/>
                <w:szCs w:val="24"/>
              </w:rPr>
              <w:t>информационной системе жилищного строительства</w:t>
            </w:r>
          </w:p>
        </w:tc>
        <w:tc>
          <w:tcPr>
            <w:tcW w:w="957" w:type="dxa"/>
          </w:tcPr>
          <w:p w14:paraId="4DC9BDD0" w14:textId="77777777" w:rsidR="00F24C08" w:rsidRPr="003111DE" w:rsidRDefault="00F24C08" w:rsidP="0047317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C08" w:rsidRPr="003111DE" w14:paraId="724855D7" w14:textId="77777777" w:rsidTr="00473175">
        <w:tc>
          <w:tcPr>
            <w:tcW w:w="9854" w:type="dxa"/>
            <w:gridSpan w:val="2"/>
          </w:tcPr>
          <w:p w14:paraId="0B19A7D5" w14:textId="77777777" w:rsidR="00F24C08" w:rsidRPr="003B3FAB" w:rsidRDefault="00F24C08" w:rsidP="00473175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B3FAB">
              <w:rPr>
                <w:rFonts w:ascii="Times New Roman" w:hAnsi="Times New Roman" w:cs="Times New Roman"/>
                <w:i/>
                <w:sz w:val="16"/>
                <w:szCs w:val="16"/>
              </w:rPr>
              <w:t>Указывается один из перечисленных способов</w:t>
            </w:r>
          </w:p>
        </w:tc>
      </w:tr>
    </w:tbl>
    <w:p w14:paraId="5C121389" w14:textId="77777777" w:rsidR="00F24C08" w:rsidRPr="003B3FAB" w:rsidRDefault="00F24C08" w:rsidP="00F24C0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84677B" w14:textId="77777777" w:rsidR="00F24C08" w:rsidRDefault="00F24C08" w:rsidP="00F24C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111DE">
        <w:rPr>
          <w:rFonts w:ascii="Times New Roman" w:hAnsi="Times New Roman" w:cs="Times New Roman"/>
          <w:sz w:val="28"/>
          <w:szCs w:val="28"/>
        </w:rPr>
        <w:t>______________        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3E82A510" w14:textId="77777777" w:rsidR="00F24C08" w:rsidRPr="003B3FAB" w:rsidRDefault="00426C76" w:rsidP="00426C76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F24C08" w:rsidRPr="003B3FAB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F24C08" w:rsidRPr="003B3FAB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="00F24C08" w:rsidRPr="003B3FAB">
        <w:rPr>
          <w:rFonts w:ascii="Times New Roman" w:hAnsi="Times New Roman" w:cs="Times New Roman"/>
          <w:sz w:val="16"/>
          <w:szCs w:val="16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F24C08" w:rsidRPr="003B3FAB">
        <w:rPr>
          <w:rFonts w:ascii="Times New Roman" w:hAnsi="Times New Roman" w:cs="Times New Roman"/>
          <w:sz w:val="16"/>
          <w:szCs w:val="16"/>
        </w:rPr>
        <w:t xml:space="preserve">   (фамилия, имя, отчество (при наличии)</w:t>
      </w:r>
    </w:p>
    <w:p w14:paraId="35032650" w14:textId="77777777" w:rsidR="00F24C08" w:rsidRDefault="00F24C08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54E19A30" w14:textId="77777777" w:rsidR="001D569A" w:rsidRDefault="001D569A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6DE4F615" w14:textId="77777777" w:rsidR="001D569A" w:rsidRDefault="001D569A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03C16AE2" w14:textId="77777777" w:rsidR="001D569A" w:rsidRDefault="001D569A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2E2E1F44" w14:textId="77777777" w:rsidR="001D569A" w:rsidRDefault="001D569A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3A725243" w14:textId="77777777" w:rsidR="001D569A" w:rsidRDefault="001D569A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4ECAB705" w14:textId="788BB0DA" w:rsidR="00F24C08" w:rsidRDefault="00F24C08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220C9E2C" w14:textId="591CC4F1" w:rsidR="00C71B90" w:rsidRDefault="00C71B90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3FBC2BEA" w14:textId="30ED8C19" w:rsidR="00C71B90" w:rsidRDefault="00C71B90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242457A0" w14:textId="214265FA" w:rsidR="00C71B90" w:rsidRDefault="00C71B90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0B4EDAED" w14:textId="6B3164ED" w:rsidR="00C71B90" w:rsidRDefault="00C71B90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60F9C617" w14:textId="69315312" w:rsidR="00C71B90" w:rsidRDefault="00C71B90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244CB6E7" w14:textId="2E117BD5" w:rsidR="00C71B90" w:rsidRDefault="00C71B90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6FC871E4" w14:textId="77C63E06" w:rsidR="00C71B90" w:rsidRDefault="00C71B90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0B46524F" w14:textId="23D06A5B" w:rsidR="00C71B90" w:rsidRDefault="00C71B90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0D8CEDBE" w14:textId="72894CD7" w:rsidR="00C71B90" w:rsidRDefault="00C71B90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1855C480" w14:textId="2D6027A9" w:rsidR="00C71B90" w:rsidRDefault="00C71B90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5CDE4AF8" w14:textId="56EEFE5C" w:rsidR="00C71B90" w:rsidRDefault="00C71B90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29A0E956" w14:textId="1D2460E3" w:rsidR="00C71B90" w:rsidRDefault="00C71B90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17A5935F" w14:textId="4613721D" w:rsidR="00C71B90" w:rsidRDefault="00C71B90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730D8AC3" w14:textId="69915EF0" w:rsidR="00C71B90" w:rsidRDefault="00C71B90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08F40006" w14:textId="13B189B3" w:rsidR="00C71B90" w:rsidRDefault="00C71B90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1CFC4F41" w14:textId="16791F12" w:rsidR="00C71B90" w:rsidRDefault="00C71B90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3FA9C0B1" w14:textId="6E522741" w:rsidR="00C71B90" w:rsidRDefault="00C71B90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60B8EA76" w14:textId="3107A8D4" w:rsidR="00C71B90" w:rsidRDefault="00C71B90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0DE49F71" w14:textId="16C55E09" w:rsidR="00C71B90" w:rsidRDefault="00C71B90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2CB54AA6" w14:textId="41FD91CE" w:rsidR="00C71B90" w:rsidRDefault="00C71B90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37CF5AF6" w14:textId="28E16204" w:rsidR="00C71B90" w:rsidRDefault="00C71B90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6979F457" w14:textId="069F92FD" w:rsidR="00C71B90" w:rsidRDefault="00C71B90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32D69E2C" w14:textId="6E7EC28B" w:rsidR="00C71B90" w:rsidRDefault="00C71B90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0FFA300E" w14:textId="0C124FBF" w:rsidR="00C71B90" w:rsidRDefault="00C71B90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358A10E1" w14:textId="77777777" w:rsidR="00C71B90" w:rsidRDefault="00C71B90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51DC1D1F" w14:textId="0D947389" w:rsidR="001D569A" w:rsidRDefault="001D569A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132108EB" w14:textId="755FD10C" w:rsidR="00495574" w:rsidRDefault="00495574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77E3A39B" w14:textId="73086106" w:rsidR="00495574" w:rsidRDefault="00495574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237F1CCA" w14:textId="77777777" w:rsidR="00495574" w:rsidRDefault="00495574" w:rsidP="00F24C08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04561418" w14:textId="77777777" w:rsidR="001D569A" w:rsidRPr="00C71B90" w:rsidRDefault="001D569A" w:rsidP="001D569A">
      <w:pPr>
        <w:pStyle w:val="ConsPlusNormal"/>
        <w:ind w:left="6379"/>
        <w:jc w:val="right"/>
        <w:rPr>
          <w:rFonts w:ascii="Times New Roman" w:hAnsi="Times New Roman" w:cs="Times New Roman"/>
          <w:sz w:val="24"/>
          <w:szCs w:val="24"/>
        </w:rPr>
      </w:pPr>
      <w:r w:rsidRPr="00C71B90">
        <w:rPr>
          <w:rFonts w:ascii="Times New Roman" w:hAnsi="Times New Roman" w:cs="Times New Roman"/>
          <w:sz w:val="24"/>
          <w:szCs w:val="24"/>
        </w:rPr>
        <w:t>Приложение № 9</w:t>
      </w:r>
    </w:p>
    <w:p w14:paraId="754D8A6C" w14:textId="77777777" w:rsidR="001D569A" w:rsidRPr="00C71B90" w:rsidRDefault="001D569A" w:rsidP="001D569A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71B90">
        <w:rPr>
          <w:rFonts w:ascii="Times New Roman" w:hAnsi="Times New Roman" w:cs="Times New Roman"/>
          <w:b w:val="0"/>
          <w:sz w:val="24"/>
          <w:szCs w:val="24"/>
        </w:rPr>
        <w:t>к Административному регламенту предоставления муниципальной услуги</w:t>
      </w:r>
      <w:r w:rsidR="000B3DB1" w:rsidRPr="00C71B9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71B90">
        <w:rPr>
          <w:rFonts w:ascii="Times New Roman" w:hAnsi="Times New Roman" w:cs="Times New Roman"/>
          <w:b w:val="0"/>
          <w:sz w:val="24"/>
          <w:szCs w:val="24"/>
        </w:rPr>
        <w:t>«Выдача разрешения на ввод объекта в эксплуатацию»</w:t>
      </w:r>
    </w:p>
    <w:p w14:paraId="3AC449CB" w14:textId="77777777" w:rsidR="001D569A" w:rsidRDefault="001D569A" w:rsidP="001D569A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</w:p>
    <w:p w14:paraId="174FD4A1" w14:textId="77777777" w:rsidR="001D569A" w:rsidRDefault="001D569A" w:rsidP="001D569A">
      <w:pPr>
        <w:tabs>
          <w:tab w:val="left" w:pos="8871"/>
        </w:tabs>
        <w:jc w:val="right"/>
        <w:rPr>
          <w:caps/>
          <w:kern w:val="28"/>
          <w:sz w:val="24"/>
          <w:szCs w:val="24"/>
          <w:lang w:eastAsia="en-US"/>
        </w:rPr>
      </w:pPr>
      <w:r w:rsidRPr="003B3FAB">
        <w:rPr>
          <w:caps/>
          <w:kern w:val="28"/>
          <w:sz w:val="24"/>
          <w:szCs w:val="24"/>
          <w:lang w:eastAsia="en-US"/>
        </w:rPr>
        <w:t>ФОРМА</w:t>
      </w:r>
    </w:p>
    <w:p w14:paraId="6C9CDCD5" w14:textId="77777777" w:rsidR="001D569A" w:rsidRDefault="001D569A" w:rsidP="001D569A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14:paraId="58D0C7FF" w14:textId="77777777" w:rsidR="001D569A" w:rsidRDefault="001D569A" w:rsidP="001D569A">
      <w:pPr>
        <w:tabs>
          <w:tab w:val="left" w:pos="8871"/>
        </w:tabs>
        <w:jc w:val="right"/>
      </w:pPr>
      <w:r w:rsidRPr="003B3FAB">
        <w:rPr>
          <w:sz w:val="24"/>
          <w:szCs w:val="24"/>
        </w:rPr>
        <w:t>Кому</w:t>
      </w:r>
      <w:r>
        <w:t xml:space="preserve"> _______________________________________ </w:t>
      </w:r>
    </w:p>
    <w:p w14:paraId="5C955BC6" w14:textId="77777777" w:rsidR="001D569A" w:rsidRPr="003B3FAB" w:rsidRDefault="001D569A" w:rsidP="001D569A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(фамилия, имя, отчество (при наличии) застройщика, </w:t>
      </w:r>
    </w:p>
    <w:p w14:paraId="68EEA879" w14:textId="77777777" w:rsidR="001D569A" w:rsidRPr="003B3FAB" w:rsidRDefault="001D569A" w:rsidP="001D569A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ОГРНИП (для физического лица, зарегистрированного в </w:t>
      </w:r>
    </w:p>
    <w:p w14:paraId="26C2193A" w14:textId="77777777" w:rsidR="001D569A" w:rsidRPr="003B3FAB" w:rsidRDefault="001D569A" w:rsidP="001D569A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>качестве индивидуального предпринимателя) – для</w:t>
      </w:r>
    </w:p>
    <w:p w14:paraId="7F4E95CA" w14:textId="77777777" w:rsidR="001D569A" w:rsidRPr="003B3FAB" w:rsidRDefault="001D569A" w:rsidP="001D569A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 xml:space="preserve">физического лица, полное наименование застройщика, </w:t>
      </w:r>
    </w:p>
    <w:p w14:paraId="04D570C8" w14:textId="77777777" w:rsidR="001D569A" w:rsidRDefault="001D569A" w:rsidP="001D569A">
      <w:pPr>
        <w:tabs>
          <w:tab w:val="left" w:pos="8871"/>
        </w:tabs>
        <w:jc w:val="right"/>
      </w:pPr>
      <w:r w:rsidRPr="003B3FAB">
        <w:rPr>
          <w:sz w:val="16"/>
          <w:szCs w:val="16"/>
        </w:rPr>
        <w:t>ИНН, ОГРН – для юридического лица,</w:t>
      </w:r>
    </w:p>
    <w:p w14:paraId="0B5448A7" w14:textId="77777777" w:rsidR="001D569A" w:rsidRDefault="001D569A" w:rsidP="001D569A">
      <w:pPr>
        <w:tabs>
          <w:tab w:val="left" w:pos="8871"/>
        </w:tabs>
        <w:jc w:val="right"/>
      </w:pPr>
      <w:r>
        <w:t xml:space="preserve"> _____________________________________________ </w:t>
      </w:r>
    </w:p>
    <w:p w14:paraId="3B73F7A6" w14:textId="77777777" w:rsidR="001D569A" w:rsidRDefault="001D569A" w:rsidP="001D569A">
      <w:pPr>
        <w:tabs>
          <w:tab w:val="left" w:pos="8871"/>
        </w:tabs>
        <w:jc w:val="right"/>
        <w:rPr>
          <w:sz w:val="16"/>
          <w:szCs w:val="16"/>
        </w:rPr>
      </w:pPr>
      <w:r w:rsidRPr="003B3FAB">
        <w:rPr>
          <w:sz w:val="16"/>
          <w:szCs w:val="16"/>
        </w:rPr>
        <w:t>почтовый индекс и адрес, телефон, адрес электронной почты)</w:t>
      </w:r>
    </w:p>
    <w:p w14:paraId="6AF071FF" w14:textId="77777777" w:rsidR="001D569A" w:rsidRDefault="001D569A" w:rsidP="001D569A">
      <w:pPr>
        <w:tabs>
          <w:tab w:val="left" w:pos="8871"/>
        </w:tabs>
        <w:jc w:val="right"/>
        <w:rPr>
          <w:sz w:val="16"/>
          <w:szCs w:val="16"/>
        </w:rPr>
      </w:pPr>
    </w:p>
    <w:p w14:paraId="2552238C" w14:textId="77777777" w:rsidR="001D569A" w:rsidRDefault="001D569A" w:rsidP="001D569A">
      <w:pPr>
        <w:tabs>
          <w:tab w:val="left" w:pos="8871"/>
        </w:tabs>
        <w:jc w:val="center"/>
        <w:rPr>
          <w:sz w:val="16"/>
          <w:szCs w:val="16"/>
        </w:rPr>
      </w:pPr>
    </w:p>
    <w:p w14:paraId="5B2A7884" w14:textId="77777777" w:rsidR="001D569A" w:rsidRPr="00E21AF2" w:rsidRDefault="001D569A" w:rsidP="001D569A">
      <w:pPr>
        <w:tabs>
          <w:tab w:val="left" w:pos="8871"/>
        </w:tabs>
        <w:jc w:val="center"/>
        <w:rPr>
          <w:sz w:val="24"/>
          <w:szCs w:val="24"/>
        </w:rPr>
      </w:pPr>
      <w:r w:rsidRPr="00E21AF2">
        <w:rPr>
          <w:sz w:val="24"/>
          <w:szCs w:val="24"/>
        </w:rPr>
        <w:t xml:space="preserve">Р Е Ш Е Н И Е </w:t>
      </w:r>
    </w:p>
    <w:p w14:paraId="075E44CF" w14:textId="77777777" w:rsidR="001D569A" w:rsidRDefault="001D569A" w:rsidP="001D569A">
      <w:pPr>
        <w:tabs>
          <w:tab w:val="left" w:pos="8871"/>
        </w:tabs>
        <w:jc w:val="center"/>
        <w:rPr>
          <w:sz w:val="24"/>
          <w:szCs w:val="24"/>
        </w:rPr>
      </w:pPr>
      <w:r w:rsidRPr="001D569A">
        <w:rPr>
          <w:sz w:val="24"/>
          <w:szCs w:val="24"/>
        </w:rPr>
        <w:t>об оставлении заявления о выдаче разрешения на ввод объекта в</w:t>
      </w:r>
    </w:p>
    <w:p w14:paraId="46827F68" w14:textId="77777777" w:rsidR="001D569A" w:rsidRDefault="001D569A" w:rsidP="001D569A">
      <w:pPr>
        <w:tabs>
          <w:tab w:val="left" w:pos="8871"/>
        </w:tabs>
        <w:jc w:val="center"/>
        <w:rPr>
          <w:sz w:val="24"/>
          <w:szCs w:val="24"/>
        </w:rPr>
      </w:pPr>
      <w:r w:rsidRPr="001D569A">
        <w:rPr>
          <w:sz w:val="24"/>
          <w:szCs w:val="24"/>
        </w:rPr>
        <w:t>эксплуатацию без рассмотрения</w:t>
      </w:r>
    </w:p>
    <w:p w14:paraId="175E9A31" w14:textId="77777777" w:rsidR="001D569A" w:rsidRPr="001D569A" w:rsidRDefault="001D569A" w:rsidP="001D569A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234E0260" w14:textId="77777777" w:rsidR="001D569A" w:rsidRDefault="001D569A" w:rsidP="001D569A">
      <w:pPr>
        <w:tabs>
          <w:tab w:val="left" w:pos="8871"/>
        </w:tabs>
        <w:jc w:val="center"/>
        <w:rPr>
          <w:caps/>
          <w:kern w:val="28"/>
          <w:sz w:val="24"/>
          <w:szCs w:val="24"/>
          <w:lang w:eastAsia="en-US"/>
        </w:rPr>
      </w:pPr>
    </w:p>
    <w:p w14:paraId="02BDD5AD" w14:textId="77777777" w:rsidR="001D569A" w:rsidRDefault="001D569A" w:rsidP="001D569A">
      <w:pPr>
        <w:tabs>
          <w:tab w:val="left" w:pos="8871"/>
        </w:tabs>
        <w:jc w:val="both"/>
        <w:rPr>
          <w:sz w:val="24"/>
          <w:szCs w:val="24"/>
        </w:rPr>
      </w:pPr>
      <w:r w:rsidRPr="001D569A">
        <w:rPr>
          <w:sz w:val="24"/>
          <w:szCs w:val="24"/>
        </w:rPr>
        <w:t>На основании Вашего заявления от ___</w:t>
      </w:r>
      <w:r>
        <w:rPr>
          <w:sz w:val="24"/>
          <w:szCs w:val="24"/>
        </w:rPr>
        <w:t>______</w:t>
      </w:r>
      <w:r w:rsidRPr="001D569A">
        <w:rPr>
          <w:sz w:val="24"/>
          <w:szCs w:val="24"/>
        </w:rPr>
        <w:t>_______№ _____</w:t>
      </w:r>
      <w:r>
        <w:rPr>
          <w:sz w:val="24"/>
          <w:szCs w:val="24"/>
        </w:rPr>
        <w:t>_____</w:t>
      </w:r>
      <w:r w:rsidRPr="001D569A">
        <w:rPr>
          <w:sz w:val="24"/>
          <w:szCs w:val="24"/>
        </w:rPr>
        <w:t xml:space="preserve">____ об </w:t>
      </w:r>
    </w:p>
    <w:p w14:paraId="47BAF52F" w14:textId="77777777" w:rsidR="001D569A" w:rsidRPr="001D569A" w:rsidRDefault="001D569A" w:rsidP="001D569A">
      <w:pPr>
        <w:tabs>
          <w:tab w:val="left" w:pos="8871"/>
        </w:tabs>
        <w:jc w:val="both"/>
        <w:rPr>
          <w:sz w:val="16"/>
          <w:szCs w:val="16"/>
        </w:rPr>
      </w:pPr>
      <w:r w:rsidRPr="001D569A">
        <w:rPr>
          <w:sz w:val="16"/>
          <w:szCs w:val="16"/>
        </w:rPr>
        <w:t>(дата и номер регистрации)</w:t>
      </w:r>
    </w:p>
    <w:p w14:paraId="6A5CF3C6" w14:textId="77777777" w:rsidR="001D569A" w:rsidRPr="001D569A" w:rsidRDefault="000B3DB1" w:rsidP="001D569A">
      <w:pPr>
        <w:tabs>
          <w:tab w:val="left" w:pos="8871"/>
        </w:tabs>
        <w:jc w:val="both"/>
        <w:rPr>
          <w:caps/>
          <w:kern w:val="28"/>
          <w:sz w:val="24"/>
          <w:szCs w:val="24"/>
          <w:lang w:eastAsia="en-US"/>
        </w:rPr>
      </w:pPr>
      <w:r>
        <w:rPr>
          <w:sz w:val="24"/>
          <w:szCs w:val="24"/>
        </w:rPr>
        <w:t>о</w:t>
      </w:r>
      <w:r w:rsidR="001D569A" w:rsidRPr="001D569A">
        <w:rPr>
          <w:sz w:val="24"/>
          <w:szCs w:val="24"/>
        </w:rPr>
        <w:t>ставлении</w:t>
      </w:r>
      <w:r>
        <w:rPr>
          <w:sz w:val="24"/>
          <w:szCs w:val="24"/>
        </w:rPr>
        <w:t xml:space="preserve"> </w:t>
      </w:r>
      <w:r w:rsidR="001D569A" w:rsidRPr="001D569A">
        <w:rPr>
          <w:sz w:val="24"/>
          <w:szCs w:val="24"/>
        </w:rPr>
        <w:t xml:space="preserve">заявления о выдаче разрешения на ввод объекта в эксплуатацию без рассмотрения </w:t>
      </w:r>
      <w:r w:rsidR="001D569A" w:rsidRPr="001D569A">
        <w:rPr>
          <w:sz w:val="24"/>
          <w:szCs w:val="24"/>
        </w:rPr>
        <w:cr/>
      </w:r>
    </w:p>
    <w:p w14:paraId="0B00F2C3" w14:textId="77777777" w:rsidR="001D569A" w:rsidRDefault="001D569A" w:rsidP="001D569A">
      <w:pPr>
        <w:tabs>
          <w:tab w:val="left" w:pos="8871"/>
        </w:tabs>
        <w:jc w:val="center"/>
      </w:pPr>
      <w:r>
        <w:t xml:space="preserve">________________________________________________________________________________________________ </w:t>
      </w:r>
    </w:p>
    <w:p w14:paraId="3E6DD1AC" w14:textId="77777777" w:rsidR="001D569A" w:rsidRDefault="001D569A" w:rsidP="001D569A">
      <w:pPr>
        <w:tabs>
          <w:tab w:val="left" w:pos="8871"/>
        </w:tabs>
        <w:jc w:val="center"/>
        <w:rPr>
          <w:sz w:val="16"/>
          <w:szCs w:val="16"/>
        </w:rPr>
      </w:pPr>
      <w:r w:rsidRPr="003B3FAB">
        <w:rPr>
          <w:sz w:val="16"/>
          <w:szCs w:val="16"/>
        </w:rPr>
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</w:r>
    </w:p>
    <w:p w14:paraId="16117B1E" w14:textId="77777777" w:rsidR="00856F95" w:rsidRDefault="00856F95" w:rsidP="00856F95">
      <w:pPr>
        <w:tabs>
          <w:tab w:val="left" w:pos="8871"/>
        </w:tabs>
        <w:rPr>
          <w:sz w:val="24"/>
          <w:szCs w:val="24"/>
        </w:rPr>
      </w:pPr>
    </w:p>
    <w:p w14:paraId="37ACFA40" w14:textId="77777777" w:rsidR="001D569A" w:rsidRDefault="00856F95" w:rsidP="00FA5AB8">
      <w:pPr>
        <w:tabs>
          <w:tab w:val="left" w:pos="8871"/>
        </w:tabs>
        <w:jc w:val="both"/>
        <w:rPr>
          <w:sz w:val="24"/>
          <w:szCs w:val="24"/>
        </w:rPr>
      </w:pPr>
      <w:r w:rsidRPr="00856F95">
        <w:rPr>
          <w:sz w:val="24"/>
          <w:szCs w:val="24"/>
        </w:rPr>
        <w:t>принято решение об оставлении заявления о выдаче разрешения на ввод объекта в</w:t>
      </w:r>
      <w:r w:rsidR="000B3DB1">
        <w:rPr>
          <w:sz w:val="24"/>
          <w:szCs w:val="24"/>
        </w:rPr>
        <w:t xml:space="preserve"> </w:t>
      </w:r>
      <w:r w:rsidR="00FA5AB8" w:rsidRPr="00FA5AB8">
        <w:rPr>
          <w:sz w:val="24"/>
          <w:szCs w:val="24"/>
        </w:rPr>
        <w:t>эксплуатацию от________</w:t>
      </w:r>
      <w:r w:rsidR="00FA5AB8">
        <w:rPr>
          <w:sz w:val="24"/>
          <w:szCs w:val="24"/>
        </w:rPr>
        <w:t>_____</w:t>
      </w:r>
      <w:r w:rsidR="00FA5AB8" w:rsidRPr="00FA5AB8">
        <w:rPr>
          <w:sz w:val="24"/>
          <w:szCs w:val="24"/>
        </w:rPr>
        <w:t>_____№______</w:t>
      </w:r>
      <w:r w:rsidR="00FA5AB8">
        <w:rPr>
          <w:sz w:val="24"/>
          <w:szCs w:val="24"/>
        </w:rPr>
        <w:t>_____</w:t>
      </w:r>
      <w:r w:rsidR="00FA5AB8" w:rsidRPr="00FA5AB8">
        <w:rPr>
          <w:sz w:val="24"/>
          <w:szCs w:val="24"/>
        </w:rPr>
        <w:t>_____ без рассмотрения.</w:t>
      </w:r>
    </w:p>
    <w:p w14:paraId="0209469D" w14:textId="77777777" w:rsidR="00FA5AB8" w:rsidRDefault="00FA5AB8" w:rsidP="00FA5AB8">
      <w:pPr>
        <w:tabs>
          <w:tab w:val="left" w:pos="8871"/>
        </w:tabs>
        <w:jc w:val="both"/>
        <w:rPr>
          <w:sz w:val="16"/>
          <w:szCs w:val="16"/>
        </w:rPr>
      </w:pPr>
      <w:r w:rsidRPr="00FA5AB8">
        <w:rPr>
          <w:sz w:val="16"/>
          <w:szCs w:val="16"/>
        </w:rPr>
        <w:t>(дата и номер регистрации)</w:t>
      </w:r>
    </w:p>
    <w:p w14:paraId="38E6B4F3" w14:textId="77777777" w:rsidR="007B0DBA" w:rsidRDefault="007B0DBA" w:rsidP="00FA5AB8">
      <w:pPr>
        <w:tabs>
          <w:tab w:val="left" w:pos="8871"/>
        </w:tabs>
        <w:jc w:val="both"/>
        <w:rPr>
          <w:sz w:val="16"/>
          <w:szCs w:val="16"/>
        </w:rPr>
      </w:pPr>
    </w:p>
    <w:p w14:paraId="05B8A5CD" w14:textId="77777777" w:rsidR="007B0DBA" w:rsidRDefault="007B0DBA" w:rsidP="00FA5AB8">
      <w:pPr>
        <w:tabs>
          <w:tab w:val="left" w:pos="8871"/>
        </w:tabs>
        <w:jc w:val="both"/>
        <w:rPr>
          <w:sz w:val="16"/>
          <w:szCs w:val="16"/>
        </w:rPr>
      </w:pPr>
    </w:p>
    <w:p w14:paraId="17BD5396" w14:textId="77777777" w:rsidR="007B0DBA" w:rsidRDefault="007B0DBA" w:rsidP="00FA5AB8">
      <w:pPr>
        <w:tabs>
          <w:tab w:val="left" w:pos="8871"/>
        </w:tabs>
        <w:jc w:val="both"/>
        <w:rPr>
          <w:sz w:val="16"/>
          <w:szCs w:val="16"/>
        </w:rPr>
      </w:pPr>
    </w:p>
    <w:p w14:paraId="553C581D" w14:textId="77777777" w:rsidR="007B0DBA" w:rsidRDefault="007B0DBA" w:rsidP="007B0DBA">
      <w:pPr>
        <w:tabs>
          <w:tab w:val="left" w:pos="8871"/>
        </w:tabs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          ____________________________                __________________________________________</w:t>
      </w:r>
    </w:p>
    <w:p w14:paraId="070D3A56" w14:textId="77777777" w:rsidR="007B0DBA" w:rsidRDefault="00426C76" w:rsidP="007B0DBA">
      <w:pPr>
        <w:tabs>
          <w:tab w:val="left" w:pos="8871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="007B0DBA" w:rsidRPr="009B7BB9">
        <w:rPr>
          <w:sz w:val="16"/>
          <w:szCs w:val="16"/>
        </w:rPr>
        <w:t>(</w:t>
      </w:r>
      <w:proofErr w:type="gramStart"/>
      <w:r w:rsidR="007B0DBA" w:rsidRPr="009B7BB9">
        <w:rPr>
          <w:sz w:val="16"/>
          <w:szCs w:val="16"/>
        </w:rPr>
        <w:t>должность)</w:t>
      </w:r>
      <w:r>
        <w:rPr>
          <w:sz w:val="16"/>
          <w:szCs w:val="16"/>
        </w:rPr>
        <w:t xml:space="preserve">   </w:t>
      </w:r>
      <w:proofErr w:type="gramEnd"/>
      <w:r>
        <w:rPr>
          <w:sz w:val="16"/>
          <w:szCs w:val="16"/>
        </w:rPr>
        <w:t xml:space="preserve">                                              </w:t>
      </w:r>
      <w:r w:rsidR="007B0DBA" w:rsidRPr="009B7BB9">
        <w:rPr>
          <w:sz w:val="16"/>
          <w:szCs w:val="16"/>
        </w:rPr>
        <w:t xml:space="preserve"> (подпись) </w:t>
      </w:r>
      <w:r>
        <w:rPr>
          <w:sz w:val="16"/>
          <w:szCs w:val="16"/>
        </w:rPr>
        <w:t xml:space="preserve">                                        </w:t>
      </w:r>
      <w:r w:rsidR="007B0DBA" w:rsidRPr="009B7BB9">
        <w:rPr>
          <w:sz w:val="16"/>
          <w:szCs w:val="16"/>
        </w:rPr>
        <w:t>(фамилия, имя, отчество (при наличии)</w:t>
      </w:r>
    </w:p>
    <w:p w14:paraId="2183BB01" w14:textId="77777777" w:rsidR="007B0DBA" w:rsidRDefault="007B0DBA" w:rsidP="007B0DBA">
      <w:pPr>
        <w:tabs>
          <w:tab w:val="left" w:pos="8871"/>
        </w:tabs>
        <w:jc w:val="both"/>
        <w:rPr>
          <w:sz w:val="16"/>
          <w:szCs w:val="16"/>
        </w:rPr>
      </w:pPr>
    </w:p>
    <w:p w14:paraId="55A9CCF6" w14:textId="77777777" w:rsidR="007B0DBA" w:rsidRDefault="007B0DBA" w:rsidP="007B0DBA">
      <w:pPr>
        <w:tabs>
          <w:tab w:val="left" w:pos="8871"/>
        </w:tabs>
        <w:jc w:val="both"/>
        <w:rPr>
          <w:sz w:val="24"/>
          <w:szCs w:val="24"/>
        </w:rPr>
      </w:pPr>
      <w:r w:rsidRPr="009B7BB9">
        <w:rPr>
          <w:sz w:val="24"/>
          <w:szCs w:val="24"/>
        </w:rPr>
        <w:t>Дата</w:t>
      </w:r>
    </w:p>
    <w:p w14:paraId="6E28CAA9" w14:textId="77777777" w:rsidR="00AD4D30" w:rsidRDefault="00AD4D30" w:rsidP="007B0DBA">
      <w:pPr>
        <w:tabs>
          <w:tab w:val="left" w:pos="8871"/>
        </w:tabs>
        <w:jc w:val="both"/>
        <w:rPr>
          <w:sz w:val="24"/>
          <w:szCs w:val="24"/>
        </w:rPr>
        <w:sectPr w:rsidR="00AD4D30" w:rsidSect="00C71B90">
          <w:headerReference w:type="default" r:id="rId11"/>
          <w:pgSz w:w="11906" w:h="16838"/>
          <w:pgMar w:top="851" w:right="850" w:bottom="1135" w:left="1418" w:header="181" w:footer="709" w:gutter="0"/>
          <w:cols w:space="708"/>
          <w:titlePg/>
          <w:docGrid w:linePitch="360"/>
        </w:sectPr>
      </w:pPr>
    </w:p>
    <w:p w14:paraId="2DF3B8AC" w14:textId="77777777" w:rsidR="00AD4D30" w:rsidRPr="00C71B90" w:rsidRDefault="00AD4D30" w:rsidP="00AD4D30">
      <w:pPr>
        <w:pStyle w:val="ConsPlusNormal"/>
        <w:ind w:left="6379"/>
        <w:jc w:val="right"/>
        <w:rPr>
          <w:rFonts w:ascii="Times New Roman" w:hAnsi="Times New Roman" w:cs="Times New Roman"/>
          <w:sz w:val="24"/>
          <w:szCs w:val="24"/>
        </w:rPr>
      </w:pPr>
      <w:r w:rsidRPr="00C71B90">
        <w:rPr>
          <w:rFonts w:ascii="Times New Roman" w:hAnsi="Times New Roman" w:cs="Times New Roman"/>
          <w:sz w:val="24"/>
          <w:szCs w:val="24"/>
        </w:rPr>
        <w:lastRenderedPageBreak/>
        <w:t>Приложение № 10</w:t>
      </w:r>
    </w:p>
    <w:p w14:paraId="7A005AF3" w14:textId="77777777" w:rsidR="00800F28" w:rsidRPr="00C71B90" w:rsidRDefault="00AD4D30" w:rsidP="00AD4D30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71B90">
        <w:rPr>
          <w:rFonts w:ascii="Times New Roman" w:hAnsi="Times New Roman" w:cs="Times New Roman"/>
          <w:b w:val="0"/>
          <w:sz w:val="24"/>
          <w:szCs w:val="24"/>
        </w:rPr>
        <w:t xml:space="preserve">к Административному регламенту </w:t>
      </w:r>
    </w:p>
    <w:p w14:paraId="7AAE0C84" w14:textId="77777777" w:rsidR="00800F28" w:rsidRPr="00C71B90" w:rsidRDefault="00AD4D30" w:rsidP="00AD4D30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71B90">
        <w:rPr>
          <w:rFonts w:ascii="Times New Roman" w:hAnsi="Times New Roman" w:cs="Times New Roman"/>
          <w:b w:val="0"/>
          <w:sz w:val="24"/>
          <w:szCs w:val="24"/>
        </w:rPr>
        <w:t>предоставления муниципальной услуги</w:t>
      </w:r>
    </w:p>
    <w:p w14:paraId="0223280E" w14:textId="77777777" w:rsidR="00AD4D30" w:rsidRPr="00C71B90" w:rsidRDefault="00AD4D30" w:rsidP="00AD4D30">
      <w:pPr>
        <w:pStyle w:val="ConsPlusTitle"/>
        <w:ind w:left="5245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71B90">
        <w:rPr>
          <w:rFonts w:ascii="Times New Roman" w:hAnsi="Times New Roman" w:cs="Times New Roman"/>
          <w:b w:val="0"/>
          <w:sz w:val="24"/>
          <w:szCs w:val="24"/>
        </w:rPr>
        <w:t>«Выдача разрешения на ввод объекта в эксплуатацию»</w:t>
      </w:r>
    </w:p>
    <w:p w14:paraId="1D45DA78" w14:textId="77777777" w:rsidR="00AD4D30" w:rsidRDefault="00AD4D30" w:rsidP="00AD4D3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D4D30">
        <w:rPr>
          <w:rFonts w:ascii="Times New Roman" w:hAnsi="Times New Roman" w:cs="Times New Roman"/>
          <w:b w:val="0"/>
          <w:sz w:val="24"/>
          <w:szCs w:val="24"/>
        </w:rPr>
        <w:t xml:space="preserve">Состав, последовательность и сроки выполнения административных процедур (действий) при предоставлении </w:t>
      </w:r>
      <w:r>
        <w:rPr>
          <w:rFonts w:ascii="Times New Roman" w:hAnsi="Times New Roman" w:cs="Times New Roman"/>
          <w:b w:val="0"/>
          <w:sz w:val="24"/>
          <w:szCs w:val="24"/>
        </w:rPr>
        <w:t>муниципальной</w:t>
      </w:r>
      <w:r w:rsidRPr="00AD4D30">
        <w:rPr>
          <w:rFonts w:ascii="Times New Roman" w:hAnsi="Times New Roman" w:cs="Times New Roman"/>
          <w:b w:val="0"/>
          <w:sz w:val="24"/>
          <w:szCs w:val="24"/>
        </w:rPr>
        <w:t xml:space="preserve"> услуги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41"/>
        <w:gridCol w:w="2303"/>
        <w:gridCol w:w="2235"/>
        <w:gridCol w:w="2114"/>
        <w:gridCol w:w="2114"/>
        <w:gridCol w:w="2225"/>
        <w:gridCol w:w="2256"/>
      </w:tblGrid>
      <w:tr w:rsidR="00946A93" w14:paraId="2D57BA3B" w14:textId="77777777" w:rsidTr="00C71B90">
        <w:trPr>
          <w:trHeight w:val="1307"/>
        </w:trPr>
        <w:tc>
          <w:tcPr>
            <w:tcW w:w="2223" w:type="dxa"/>
          </w:tcPr>
          <w:p w14:paraId="1BDAFBD2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Основание для</w:t>
            </w:r>
          </w:p>
          <w:p w14:paraId="3AFB730B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начала</w:t>
            </w:r>
          </w:p>
          <w:p w14:paraId="5B7938F9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административной</w:t>
            </w:r>
          </w:p>
          <w:p w14:paraId="548B8957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процедуры</w:t>
            </w:r>
          </w:p>
        </w:tc>
        <w:tc>
          <w:tcPr>
            <w:tcW w:w="2230" w:type="dxa"/>
          </w:tcPr>
          <w:p w14:paraId="0820A321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Содержание</w:t>
            </w:r>
          </w:p>
          <w:p w14:paraId="671ED844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административных действий</w:t>
            </w:r>
          </w:p>
        </w:tc>
        <w:tc>
          <w:tcPr>
            <w:tcW w:w="2235" w:type="dxa"/>
          </w:tcPr>
          <w:p w14:paraId="255B9A26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Срок</w:t>
            </w:r>
          </w:p>
          <w:p w14:paraId="4635576E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выполнения</w:t>
            </w:r>
          </w:p>
          <w:p w14:paraId="0767F693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административных</w:t>
            </w:r>
          </w:p>
          <w:p w14:paraId="3A6B1030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действий</w:t>
            </w:r>
          </w:p>
        </w:tc>
        <w:tc>
          <w:tcPr>
            <w:tcW w:w="2220" w:type="dxa"/>
          </w:tcPr>
          <w:p w14:paraId="3858D06A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Должностное лицо,</w:t>
            </w:r>
          </w:p>
          <w:p w14:paraId="42403738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ответственное за</w:t>
            </w:r>
          </w:p>
          <w:p w14:paraId="3493287A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выполнение</w:t>
            </w:r>
          </w:p>
          <w:p w14:paraId="0C848E97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административного</w:t>
            </w:r>
          </w:p>
          <w:p w14:paraId="545EE828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действия</w:t>
            </w:r>
          </w:p>
        </w:tc>
        <w:tc>
          <w:tcPr>
            <w:tcW w:w="2220" w:type="dxa"/>
          </w:tcPr>
          <w:p w14:paraId="57FD344D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Место</w:t>
            </w:r>
          </w:p>
          <w:p w14:paraId="27CC4BC9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выполнения</w:t>
            </w:r>
          </w:p>
          <w:p w14:paraId="63842161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административного действия/</w:t>
            </w:r>
          </w:p>
          <w:p w14:paraId="5F016B64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используемая</w:t>
            </w:r>
          </w:p>
          <w:p w14:paraId="5481BD69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информационная система</w:t>
            </w:r>
          </w:p>
        </w:tc>
        <w:tc>
          <w:tcPr>
            <w:tcW w:w="2230" w:type="dxa"/>
          </w:tcPr>
          <w:p w14:paraId="104C3612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Критерии</w:t>
            </w:r>
          </w:p>
          <w:p w14:paraId="56C30A9C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принятия</w:t>
            </w:r>
          </w:p>
          <w:p w14:paraId="137AD3BF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решения</w:t>
            </w:r>
          </w:p>
        </w:tc>
        <w:tc>
          <w:tcPr>
            <w:tcW w:w="2256" w:type="dxa"/>
          </w:tcPr>
          <w:p w14:paraId="6A1A0E64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Результат</w:t>
            </w:r>
          </w:p>
          <w:p w14:paraId="04A70187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административного</w:t>
            </w:r>
          </w:p>
          <w:p w14:paraId="15F23A70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действия, способ</w:t>
            </w:r>
          </w:p>
          <w:p w14:paraId="08B89C7A" w14:textId="77777777" w:rsidR="002B24EC" w:rsidRPr="002B24EC" w:rsidRDefault="002B24EC" w:rsidP="002B24E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фиксации</w:t>
            </w:r>
          </w:p>
        </w:tc>
      </w:tr>
      <w:tr w:rsidR="00946A93" w14:paraId="5AF03DFC" w14:textId="77777777" w:rsidTr="00946A93">
        <w:tc>
          <w:tcPr>
            <w:tcW w:w="2223" w:type="dxa"/>
          </w:tcPr>
          <w:p w14:paraId="19902EF8" w14:textId="77777777" w:rsidR="002B24EC" w:rsidRPr="002B24EC" w:rsidRDefault="002B24EC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2230" w:type="dxa"/>
          </w:tcPr>
          <w:p w14:paraId="4B66A926" w14:textId="77777777" w:rsidR="002B24EC" w:rsidRPr="002B24EC" w:rsidRDefault="002B24EC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235" w:type="dxa"/>
          </w:tcPr>
          <w:p w14:paraId="3C73F477" w14:textId="77777777" w:rsidR="002B24EC" w:rsidRPr="002B24EC" w:rsidRDefault="002B24EC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2220" w:type="dxa"/>
          </w:tcPr>
          <w:p w14:paraId="47765504" w14:textId="77777777" w:rsidR="002B24EC" w:rsidRPr="002B24EC" w:rsidRDefault="002B24EC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220" w:type="dxa"/>
          </w:tcPr>
          <w:p w14:paraId="21A867DA" w14:textId="77777777" w:rsidR="002B24EC" w:rsidRPr="002B24EC" w:rsidRDefault="002B24EC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</w:t>
            </w:r>
          </w:p>
        </w:tc>
        <w:tc>
          <w:tcPr>
            <w:tcW w:w="2230" w:type="dxa"/>
          </w:tcPr>
          <w:p w14:paraId="54A4D12A" w14:textId="77777777" w:rsidR="002B24EC" w:rsidRPr="002B24EC" w:rsidRDefault="002B24EC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2256" w:type="dxa"/>
          </w:tcPr>
          <w:p w14:paraId="51F91039" w14:textId="77777777" w:rsidR="002B24EC" w:rsidRPr="002B24EC" w:rsidRDefault="002B24EC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7</w:t>
            </w:r>
          </w:p>
        </w:tc>
      </w:tr>
      <w:tr w:rsidR="002B24EC" w14:paraId="4A554905" w14:textId="77777777" w:rsidTr="00473175">
        <w:tc>
          <w:tcPr>
            <w:tcW w:w="15614" w:type="dxa"/>
            <w:gridSpan w:val="7"/>
          </w:tcPr>
          <w:p w14:paraId="4D86E03C" w14:textId="77777777" w:rsidR="002B24EC" w:rsidRPr="002B24EC" w:rsidRDefault="002B24EC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1. Проверка документов и регистрация заявления</w:t>
            </w:r>
          </w:p>
        </w:tc>
      </w:tr>
      <w:tr w:rsidR="00946A93" w14:paraId="38A7C7DA" w14:textId="77777777" w:rsidTr="00946A93">
        <w:tc>
          <w:tcPr>
            <w:tcW w:w="2223" w:type="dxa"/>
            <w:vMerge w:val="restart"/>
            <w:vAlign w:val="center"/>
          </w:tcPr>
          <w:p w14:paraId="44DF1BE2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Поступление</w:t>
            </w:r>
          </w:p>
          <w:p w14:paraId="3E3D897D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заявления и</w:t>
            </w:r>
          </w:p>
          <w:p w14:paraId="59D058D3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документов для</w:t>
            </w:r>
          </w:p>
          <w:p w14:paraId="28EC7D61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предоставления</w:t>
            </w:r>
          </w:p>
          <w:p w14:paraId="1392CD34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муниципальной</w:t>
            </w:r>
          </w:p>
          <w:p w14:paraId="01D70B00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услуги в</w:t>
            </w:r>
          </w:p>
          <w:p w14:paraId="31CDC0F0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Уполномоченный</w:t>
            </w:r>
          </w:p>
          <w:p w14:paraId="3D6F8B09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2B24EC">
              <w:rPr>
                <w:rFonts w:ascii="Times New Roman" w:hAnsi="Times New Roman" w:cs="Times New Roman"/>
                <w:b w:val="0"/>
              </w:rPr>
              <w:t>орган</w:t>
            </w:r>
          </w:p>
        </w:tc>
        <w:tc>
          <w:tcPr>
            <w:tcW w:w="2230" w:type="dxa"/>
            <w:vAlign w:val="center"/>
          </w:tcPr>
          <w:p w14:paraId="7B35AC90" w14:textId="77777777" w:rsidR="00FB1A77" w:rsidRPr="008345D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345DC">
              <w:rPr>
                <w:rFonts w:ascii="Times New Roman" w:hAnsi="Times New Roman" w:cs="Times New Roman"/>
                <w:b w:val="0"/>
              </w:rPr>
              <w:t>Прием и проверка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345DC">
              <w:rPr>
                <w:rFonts w:ascii="Times New Roman" w:hAnsi="Times New Roman" w:cs="Times New Roman"/>
                <w:b w:val="0"/>
              </w:rPr>
              <w:t>комплектности документов на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345DC">
              <w:rPr>
                <w:rFonts w:ascii="Times New Roman" w:hAnsi="Times New Roman" w:cs="Times New Roman"/>
                <w:b w:val="0"/>
              </w:rPr>
              <w:t>наличие/отсутствие оснований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345DC">
              <w:rPr>
                <w:rFonts w:ascii="Times New Roman" w:hAnsi="Times New Roman" w:cs="Times New Roman"/>
                <w:b w:val="0"/>
              </w:rPr>
              <w:t>для отказа в приеме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345DC">
              <w:rPr>
                <w:rFonts w:ascii="Times New Roman" w:hAnsi="Times New Roman" w:cs="Times New Roman"/>
                <w:b w:val="0"/>
              </w:rPr>
              <w:t>документов, предусмотренных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345DC">
              <w:rPr>
                <w:rFonts w:ascii="Times New Roman" w:hAnsi="Times New Roman" w:cs="Times New Roman"/>
                <w:b w:val="0"/>
              </w:rPr>
              <w:t>пунктом 2.16</w:t>
            </w:r>
          </w:p>
          <w:p w14:paraId="5529F76A" w14:textId="77777777" w:rsidR="00FB1A77" w:rsidRPr="008345D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345DC">
              <w:rPr>
                <w:rFonts w:ascii="Times New Roman" w:hAnsi="Times New Roman" w:cs="Times New Roman"/>
                <w:b w:val="0"/>
              </w:rPr>
              <w:t>Административного</w:t>
            </w:r>
          </w:p>
          <w:p w14:paraId="460574F3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345DC">
              <w:rPr>
                <w:rFonts w:ascii="Times New Roman" w:hAnsi="Times New Roman" w:cs="Times New Roman"/>
                <w:b w:val="0"/>
              </w:rPr>
              <w:t>регламента</w:t>
            </w:r>
          </w:p>
        </w:tc>
        <w:tc>
          <w:tcPr>
            <w:tcW w:w="2235" w:type="dxa"/>
            <w:vMerge w:val="restart"/>
            <w:vAlign w:val="center"/>
          </w:tcPr>
          <w:p w14:paraId="5A646724" w14:textId="77777777" w:rsidR="00FB1A77" w:rsidRPr="00803A54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03A54">
              <w:rPr>
                <w:rFonts w:ascii="Times New Roman" w:hAnsi="Times New Roman" w:cs="Times New Roman"/>
                <w:b w:val="0"/>
              </w:rPr>
              <w:t>До 1 рабочего</w:t>
            </w:r>
          </w:p>
          <w:p w14:paraId="58D5BA40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03A54">
              <w:rPr>
                <w:rFonts w:ascii="Times New Roman" w:hAnsi="Times New Roman" w:cs="Times New Roman"/>
                <w:b w:val="0"/>
              </w:rPr>
              <w:t>дня</w:t>
            </w:r>
          </w:p>
        </w:tc>
        <w:tc>
          <w:tcPr>
            <w:tcW w:w="2220" w:type="dxa"/>
            <w:vMerge w:val="restart"/>
            <w:vAlign w:val="center"/>
          </w:tcPr>
          <w:p w14:paraId="1A5711DA" w14:textId="77777777" w:rsidR="00FB1A77" w:rsidRPr="00803A54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03A54">
              <w:rPr>
                <w:rFonts w:ascii="Times New Roman" w:hAnsi="Times New Roman" w:cs="Times New Roman"/>
                <w:b w:val="0"/>
              </w:rPr>
              <w:t>Уполномоченного</w:t>
            </w:r>
          </w:p>
          <w:p w14:paraId="1954A18E" w14:textId="77777777" w:rsidR="00FB1A77" w:rsidRPr="00803A54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03A54">
              <w:rPr>
                <w:rFonts w:ascii="Times New Roman" w:hAnsi="Times New Roman" w:cs="Times New Roman"/>
                <w:b w:val="0"/>
              </w:rPr>
              <w:t>органа,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03A54">
              <w:rPr>
                <w:rFonts w:ascii="Times New Roman" w:hAnsi="Times New Roman" w:cs="Times New Roman"/>
                <w:b w:val="0"/>
              </w:rPr>
              <w:t>ответственное за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03A54">
              <w:rPr>
                <w:rFonts w:ascii="Times New Roman" w:hAnsi="Times New Roman" w:cs="Times New Roman"/>
                <w:b w:val="0"/>
              </w:rPr>
              <w:t>предоставление</w:t>
            </w:r>
          </w:p>
          <w:p w14:paraId="5EC67164" w14:textId="77777777" w:rsidR="00FB1A77" w:rsidRPr="00803A54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03A54">
              <w:rPr>
                <w:rFonts w:ascii="Times New Roman" w:hAnsi="Times New Roman" w:cs="Times New Roman"/>
                <w:b w:val="0"/>
              </w:rPr>
              <w:t>муниципа</w:t>
            </w:r>
            <w:r>
              <w:rPr>
                <w:rFonts w:ascii="Times New Roman" w:hAnsi="Times New Roman" w:cs="Times New Roman"/>
                <w:b w:val="0"/>
              </w:rPr>
              <w:t>льной</w:t>
            </w:r>
          </w:p>
          <w:p w14:paraId="7DF8FAFE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03A54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  <w:tc>
          <w:tcPr>
            <w:tcW w:w="2220" w:type="dxa"/>
            <w:vMerge w:val="restart"/>
            <w:vAlign w:val="center"/>
          </w:tcPr>
          <w:p w14:paraId="53C1D12B" w14:textId="77777777" w:rsidR="00FB1A77" w:rsidRPr="00803A54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03A54">
              <w:rPr>
                <w:rFonts w:ascii="Times New Roman" w:hAnsi="Times New Roman" w:cs="Times New Roman"/>
                <w:b w:val="0"/>
              </w:rPr>
              <w:t>Уполномоченный орган / ГИС /</w:t>
            </w:r>
          </w:p>
          <w:p w14:paraId="4D8231DE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03A54">
              <w:rPr>
                <w:rFonts w:ascii="Times New Roman" w:hAnsi="Times New Roman" w:cs="Times New Roman"/>
                <w:b w:val="0"/>
              </w:rPr>
              <w:t>ПГС</w:t>
            </w:r>
          </w:p>
        </w:tc>
        <w:tc>
          <w:tcPr>
            <w:tcW w:w="2230" w:type="dxa"/>
            <w:vMerge w:val="restart"/>
            <w:vAlign w:val="center"/>
          </w:tcPr>
          <w:p w14:paraId="16BFE3EC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2256" w:type="dxa"/>
            <w:vMerge w:val="restart"/>
          </w:tcPr>
          <w:p w14:paraId="5A979925" w14:textId="77777777" w:rsidR="00FB1A77" w:rsidRDefault="00FB1A77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14:paraId="04DAF411" w14:textId="77777777" w:rsidR="00FB1A77" w:rsidRPr="00FB1A77" w:rsidRDefault="00FB1A77" w:rsidP="00FB1A77"/>
          <w:p w14:paraId="5ED1D890" w14:textId="77777777" w:rsidR="00FB1A77" w:rsidRPr="00FB1A77" w:rsidRDefault="00FB1A77" w:rsidP="00FB1A77"/>
          <w:p w14:paraId="336DE27B" w14:textId="77777777" w:rsidR="00FB1A77" w:rsidRDefault="00FB1A77" w:rsidP="00FB1A77"/>
          <w:p w14:paraId="19965E2E" w14:textId="77777777" w:rsidR="00FB1A77" w:rsidRPr="00FB1A77" w:rsidRDefault="00FB1A77" w:rsidP="00FB1A77">
            <w:pPr>
              <w:jc w:val="center"/>
            </w:pPr>
            <w:r>
              <w:t>регистрация заявления и документов в ГИС (присвоение номера и датирование);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946A93" w14:paraId="4D876C46" w14:textId="77777777" w:rsidTr="00946A93">
        <w:tc>
          <w:tcPr>
            <w:tcW w:w="2223" w:type="dxa"/>
            <w:vMerge/>
          </w:tcPr>
          <w:p w14:paraId="17AAD86E" w14:textId="77777777" w:rsidR="00FB1A77" w:rsidRPr="002B24EC" w:rsidRDefault="00FB1A77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30" w:type="dxa"/>
            <w:vAlign w:val="center"/>
          </w:tcPr>
          <w:p w14:paraId="103DAC76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345DC">
              <w:rPr>
                <w:rFonts w:ascii="Times New Roman" w:hAnsi="Times New Roman" w:cs="Times New Roman"/>
                <w:b w:val="0"/>
              </w:rPr>
              <w:t>Принятие решения об отказе в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345DC">
              <w:rPr>
                <w:rFonts w:ascii="Times New Roman" w:hAnsi="Times New Roman" w:cs="Times New Roman"/>
                <w:b w:val="0"/>
              </w:rPr>
              <w:t>приеме документов, в случае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345DC">
              <w:rPr>
                <w:rFonts w:ascii="Times New Roman" w:hAnsi="Times New Roman" w:cs="Times New Roman"/>
                <w:b w:val="0"/>
              </w:rPr>
              <w:t>выявления оснований для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345DC">
              <w:rPr>
                <w:rFonts w:ascii="Times New Roman" w:hAnsi="Times New Roman" w:cs="Times New Roman"/>
                <w:b w:val="0"/>
              </w:rPr>
              <w:t>отказа в приеме документов</w:t>
            </w:r>
          </w:p>
        </w:tc>
        <w:tc>
          <w:tcPr>
            <w:tcW w:w="2235" w:type="dxa"/>
            <w:vMerge/>
          </w:tcPr>
          <w:p w14:paraId="290DDCB2" w14:textId="77777777" w:rsidR="00FB1A77" w:rsidRPr="002B24EC" w:rsidRDefault="00FB1A77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20" w:type="dxa"/>
            <w:vMerge/>
            <w:vAlign w:val="center"/>
          </w:tcPr>
          <w:p w14:paraId="13D86A7D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20" w:type="dxa"/>
            <w:vMerge/>
            <w:vAlign w:val="center"/>
          </w:tcPr>
          <w:p w14:paraId="7079FE5F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30" w:type="dxa"/>
            <w:vMerge/>
          </w:tcPr>
          <w:p w14:paraId="13206EDC" w14:textId="77777777" w:rsidR="00FB1A77" w:rsidRPr="002B24EC" w:rsidRDefault="00FB1A77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56" w:type="dxa"/>
            <w:vMerge/>
          </w:tcPr>
          <w:p w14:paraId="5E49BA92" w14:textId="77777777" w:rsidR="00FB1A77" w:rsidRPr="002B24EC" w:rsidRDefault="00FB1A77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946A93" w14:paraId="63066ACE" w14:textId="77777777" w:rsidTr="00946A93">
        <w:tc>
          <w:tcPr>
            <w:tcW w:w="2223" w:type="dxa"/>
            <w:vMerge/>
          </w:tcPr>
          <w:p w14:paraId="5F518F39" w14:textId="77777777" w:rsidR="00FB1A77" w:rsidRPr="002B24EC" w:rsidRDefault="00FB1A77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30" w:type="dxa"/>
            <w:vAlign w:val="center"/>
          </w:tcPr>
          <w:p w14:paraId="56F056B9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03A54">
              <w:rPr>
                <w:rFonts w:ascii="Times New Roman" w:hAnsi="Times New Roman" w:cs="Times New Roman"/>
                <w:b w:val="0"/>
              </w:rPr>
              <w:t>Регистрация заявления, в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03A54">
              <w:rPr>
                <w:rFonts w:ascii="Times New Roman" w:hAnsi="Times New Roman" w:cs="Times New Roman"/>
                <w:b w:val="0"/>
              </w:rPr>
              <w:t>случае отсутствия оснований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03A54">
              <w:rPr>
                <w:rFonts w:ascii="Times New Roman" w:hAnsi="Times New Roman" w:cs="Times New Roman"/>
                <w:b w:val="0"/>
              </w:rPr>
              <w:t>для отказа в приеме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03A54">
              <w:rPr>
                <w:rFonts w:ascii="Times New Roman" w:hAnsi="Times New Roman" w:cs="Times New Roman"/>
                <w:b w:val="0"/>
              </w:rPr>
              <w:t>документов</w:t>
            </w:r>
          </w:p>
        </w:tc>
        <w:tc>
          <w:tcPr>
            <w:tcW w:w="2235" w:type="dxa"/>
            <w:vMerge/>
          </w:tcPr>
          <w:p w14:paraId="5D3BC8F4" w14:textId="77777777" w:rsidR="00FB1A77" w:rsidRPr="002B24EC" w:rsidRDefault="00FB1A77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20" w:type="dxa"/>
            <w:vAlign w:val="center"/>
          </w:tcPr>
          <w:p w14:paraId="599918FF" w14:textId="77777777" w:rsidR="00FB1A77" w:rsidRPr="00803A54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Д</w:t>
            </w:r>
            <w:r w:rsidRPr="00803A54">
              <w:rPr>
                <w:rFonts w:ascii="Times New Roman" w:hAnsi="Times New Roman" w:cs="Times New Roman"/>
                <w:b w:val="0"/>
              </w:rPr>
              <w:t>олжностное лицо</w:t>
            </w:r>
          </w:p>
          <w:p w14:paraId="6160DF1A" w14:textId="77777777" w:rsidR="00FB1A77" w:rsidRPr="00803A54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03A54">
              <w:rPr>
                <w:rFonts w:ascii="Times New Roman" w:hAnsi="Times New Roman" w:cs="Times New Roman"/>
                <w:b w:val="0"/>
              </w:rPr>
              <w:t>Уполномоченного</w:t>
            </w:r>
          </w:p>
          <w:p w14:paraId="5C5BDAEF" w14:textId="77777777" w:rsidR="00FB1A77" w:rsidRPr="00803A54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03A54">
              <w:rPr>
                <w:rFonts w:ascii="Times New Roman" w:hAnsi="Times New Roman" w:cs="Times New Roman"/>
                <w:b w:val="0"/>
              </w:rPr>
              <w:t>органа,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03A54">
              <w:rPr>
                <w:rFonts w:ascii="Times New Roman" w:hAnsi="Times New Roman" w:cs="Times New Roman"/>
                <w:b w:val="0"/>
              </w:rPr>
              <w:t>ответственное за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03A54">
              <w:rPr>
                <w:rFonts w:ascii="Times New Roman" w:hAnsi="Times New Roman" w:cs="Times New Roman"/>
                <w:b w:val="0"/>
              </w:rPr>
              <w:t>регистрацию</w:t>
            </w:r>
          </w:p>
          <w:p w14:paraId="4AEAF1A5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803A54">
              <w:rPr>
                <w:rFonts w:ascii="Times New Roman" w:hAnsi="Times New Roman" w:cs="Times New Roman"/>
                <w:b w:val="0"/>
              </w:rPr>
              <w:t>корреспонденции</w:t>
            </w:r>
          </w:p>
        </w:tc>
        <w:tc>
          <w:tcPr>
            <w:tcW w:w="2220" w:type="dxa"/>
            <w:vAlign w:val="center"/>
          </w:tcPr>
          <w:p w14:paraId="32451338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Уполномоченный орган/ГИС</w:t>
            </w:r>
          </w:p>
        </w:tc>
        <w:tc>
          <w:tcPr>
            <w:tcW w:w="2230" w:type="dxa"/>
            <w:vMerge/>
          </w:tcPr>
          <w:p w14:paraId="1EFF21BD" w14:textId="77777777" w:rsidR="00FB1A77" w:rsidRPr="002B24EC" w:rsidRDefault="00FB1A77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56" w:type="dxa"/>
            <w:vMerge/>
          </w:tcPr>
          <w:p w14:paraId="3CBE13B2" w14:textId="77777777" w:rsidR="00FB1A77" w:rsidRPr="002B24EC" w:rsidRDefault="00FB1A77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FB1A77" w14:paraId="0B10E019" w14:textId="77777777" w:rsidTr="00473175">
        <w:tc>
          <w:tcPr>
            <w:tcW w:w="15614" w:type="dxa"/>
            <w:gridSpan w:val="7"/>
          </w:tcPr>
          <w:p w14:paraId="083C4432" w14:textId="77777777" w:rsidR="00FB1A77" w:rsidRPr="002B24EC" w:rsidRDefault="00FB1A77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2. Получение сведений посредством СМЭВ</w:t>
            </w:r>
          </w:p>
        </w:tc>
      </w:tr>
      <w:tr w:rsidR="00946A93" w14:paraId="023B6382" w14:textId="77777777" w:rsidTr="00946A93">
        <w:tc>
          <w:tcPr>
            <w:tcW w:w="2223" w:type="dxa"/>
            <w:vMerge w:val="restart"/>
            <w:vAlign w:val="center"/>
          </w:tcPr>
          <w:p w14:paraId="2171DFD3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пакет</w:t>
            </w:r>
          </w:p>
          <w:p w14:paraId="28A452BB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зарегистрированных</w:t>
            </w:r>
          </w:p>
          <w:p w14:paraId="4306A8CC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документов,</w:t>
            </w:r>
          </w:p>
          <w:p w14:paraId="71868448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поступивших</w:t>
            </w:r>
          </w:p>
          <w:p w14:paraId="508DA6C1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должностному лицу,</w:t>
            </w:r>
          </w:p>
          <w:p w14:paraId="654329D4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ответственному за</w:t>
            </w:r>
          </w:p>
          <w:p w14:paraId="5CA8A38C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предоставление</w:t>
            </w:r>
          </w:p>
          <w:p w14:paraId="4C972386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</w:p>
          <w:p w14:paraId="5D3ABA92" w14:textId="77777777" w:rsidR="00FB1A77" w:rsidRPr="002B24EC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  <w:tc>
          <w:tcPr>
            <w:tcW w:w="2230" w:type="dxa"/>
          </w:tcPr>
          <w:p w14:paraId="31146CA6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направление</w:t>
            </w:r>
          </w:p>
          <w:p w14:paraId="7798EE93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межведомственных запросов в</w:t>
            </w:r>
          </w:p>
          <w:p w14:paraId="4105682D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органы и организации</w:t>
            </w:r>
          </w:p>
        </w:tc>
        <w:tc>
          <w:tcPr>
            <w:tcW w:w="2235" w:type="dxa"/>
          </w:tcPr>
          <w:p w14:paraId="077A5A0C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в день</w:t>
            </w:r>
          </w:p>
          <w:p w14:paraId="7BDD2DB6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регистрации</w:t>
            </w:r>
          </w:p>
          <w:p w14:paraId="6F2F9786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заявления и</w:t>
            </w:r>
          </w:p>
          <w:p w14:paraId="0FD4EBFD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документов</w:t>
            </w:r>
          </w:p>
        </w:tc>
        <w:tc>
          <w:tcPr>
            <w:tcW w:w="2220" w:type="dxa"/>
          </w:tcPr>
          <w:p w14:paraId="766E0992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должностное лицо</w:t>
            </w:r>
          </w:p>
          <w:p w14:paraId="76721CDF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Уполномоченного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органа,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ответственное за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предоставление</w:t>
            </w:r>
          </w:p>
          <w:p w14:paraId="12CA9A84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муниципа</w:t>
            </w:r>
            <w:r>
              <w:rPr>
                <w:rFonts w:ascii="Times New Roman" w:hAnsi="Times New Roman" w:cs="Times New Roman"/>
                <w:b w:val="0"/>
              </w:rPr>
              <w:t xml:space="preserve">льной </w:t>
            </w:r>
            <w:r w:rsidRPr="00FB1A77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  <w:tc>
          <w:tcPr>
            <w:tcW w:w="2220" w:type="dxa"/>
          </w:tcPr>
          <w:p w14:paraId="0196650B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Уполномоченный орган/ГИС/</w:t>
            </w:r>
          </w:p>
          <w:p w14:paraId="01AEF51F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ПГС / СМЭВ</w:t>
            </w:r>
          </w:p>
        </w:tc>
        <w:tc>
          <w:tcPr>
            <w:tcW w:w="2230" w:type="dxa"/>
          </w:tcPr>
          <w:p w14:paraId="2FFE5A7D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отсутствие</w:t>
            </w:r>
          </w:p>
          <w:p w14:paraId="4BE2438A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документов,</w:t>
            </w:r>
          </w:p>
          <w:p w14:paraId="4245D352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необходимых</w:t>
            </w:r>
          </w:p>
          <w:p w14:paraId="0BC8CC35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для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предоставления</w:t>
            </w:r>
          </w:p>
          <w:p w14:paraId="314EB172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муниципальной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услуги,</w:t>
            </w:r>
          </w:p>
          <w:p w14:paraId="32FA31FD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находящихся в</w:t>
            </w:r>
          </w:p>
          <w:p w14:paraId="435C8D01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распоряжении</w:t>
            </w:r>
          </w:p>
          <w:p w14:paraId="509A2DE3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 xml:space="preserve">государственных </w:t>
            </w:r>
            <w:r w:rsidRPr="00FB1A77">
              <w:rPr>
                <w:rFonts w:ascii="Times New Roman" w:hAnsi="Times New Roman" w:cs="Times New Roman"/>
                <w:b w:val="0"/>
              </w:rPr>
              <w:lastRenderedPageBreak/>
              <w:t>органов</w:t>
            </w:r>
          </w:p>
          <w:p w14:paraId="45DF4517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(организаций)</w:t>
            </w:r>
          </w:p>
        </w:tc>
        <w:tc>
          <w:tcPr>
            <w:tcW w:w="2256" w:type="dxa"/>
          </w:tcPr>
          <w:p w14:paraId="216A6537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lastRenderedPageBreak/>
              <w:t>направление</w:t>
            </w:r>
          </w:p>
          <w:p w14:paraId="09B9AB00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межведомственного</w:t>
            </w:r>
          </w:p>
          <w:p w14:paraId="32E1E56F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запроса в органы</w:t>
            </w:r>
          </w:p>
          <w:p w14:paraId="1F2BA346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(организации),</w:t>
            </w:r>
          </w:p>
          <w:p w14:paraId="68238700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предоставляющие</w:t>
            </w:r>
          </w:p>
          <w:p w14:paraId="35FEEB49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документы</w:t>
            </w:r>
          </w:p>
          <w:p w14:paraId="0F9512A9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(сведения),</w:t>
            </w:r>
          </w:p>
          <w:p w14:paraId="64F98747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предусмотренные</w:t>
            </w:r>
          </w:p>
          <w:p w14:paraId="53C79D3D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пунктом 2.9</w:t>
            </w:r>
          </w:p>
          <w:p w14:paraId="2BE7FCF6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lastRenderedPageBreak/>
              <w:t>Административного</w:t>
            </w:r>
          </w:p>
          <w:p w14:paraId="7DE02E00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регламента, в том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числе с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использованием</w:t>
            </w:r>
          </w:p>
          <w:p w14:paraId="1C519E87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СМЭВ</w:t>
            </w:r>
          </w:p>
        </w:tc>
      </w:tr>
      <w:tr w:rsidR="00946A93" w14:paraId="4F21629B" w14:textId="77777777" w:rsidTr="00946A93">
        <w:tc>
          <w:tcPr>
            <w:tcW w:w="2223" w:type="dxa"/>
            <w:vMerge/>
          </w:tcPr>
          <w:p w14:paraId="3B652A20" w14:textId="77777777" w:rsidR="00FB1A77" w:rsidRPr="002B24EC" w:rsidRDefault="00FB1A77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30" w:type="dxa"/>
          </w:tcPr>
          <w:p w14:paraId="330DD470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получение ответов на</w:t>
            </w:r>
          </w:p>
          <w:p w14:paraId="349B89C1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межведомственные запросы,</w:t>
            </w:r>
          </w:p>
          <w:p w14:paraId="4E008C60" w14:textId="77777777" w:rsidR="00FB1A77" w:rsidRPr="00FB1A77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формирование полного</w:t>
            </w:r>
          </w:p>
          <w:p w14:paraId="061621DC" w14:textId="77777777" w:rsidR="00FB1A77" w:rsidRPr="002B24EC" w:rsidRDefault="00F4691D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комплекта </w:t>
            </w:r>
            <w:r w:rsidR="00FB1A77" w:rsidRPr="00FB1A77">
              <w:rPr>
                <w:rFonts w:ascii="Times New Roman" w:hAnsi="Times New Roman" w:cs="Times New Roman"/>
                <w:b w:val="0"/>
              </w:rPr>
              <w:t>документов</w:t>
            </w:r>
          </w:p>
        </w:tc>
        <w:tc>
          <w:tcPr>
            <w:tcW w:w="2235" w:type="dxa"/>
          </w:tcPr>
          <w:p w14:paraId="1A1DA661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3 рабочих дня</w:t>
            </w:r>
            <w:r w:rsidR="00567099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со дня</w:t>
            </w:r>
          </w:p>
          <w:p w14:paraId="7E848637" w14:textId="77777777" w:rsidR="00FB1A77" w:rsidRPr="00FB1A77" w:rsidRDefault="000B3DB1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н</w:t>
            </w:r>
            <w:r w:rsidR="00FB1A77" w:rsidRPr="00FB1A77">
              <w:rPr>
                <w:rFonts w:ascii="Times New Roman" w:hAnsi="Times New Roman" w:cs="Times New Roman"/>
                <w:b w:val="0"/>
              </w:rPr>
              <w:t>аправления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="00FB1A77" w:rsidRPr="00FB1A77">
              <w:rPr>
                <w:rFonts w:ascii="Times New Roman" w:hAnsi="Times New Roman" w:cs="Times New Roman"/>
                <w:b w:val="0"/>
              </w:rPr>
              <w:t>межведомственного запроса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="00FB1A77" w:rsidRPr="00FB1A77">
              <w:rPr>
                <w:rFonts w:ascii="Times New Roman" w:hAnsi="Times New Roman" w:cs="Times New Roman"/>
                <w:b w:val="0"/>
              </w:rPr>
              <w:t>в орган или</w:t>
            </w:r>
          </w:p>
          <w:p w14:paraId="3D1DE7EA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организацию,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предоставляющие документ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и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информацию,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если иные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сроки не</w:t>
            </w:r>
          </w:p>
          <w:p w14:paraId="3F56C045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предусмотрены</w:t>
            </w:r>
          </w:p>
          <w:p w14:paraId="7E1ADCBF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законодательством</w:t>
            </w:r>
          </w:p>
          <w:p w14:paraId="679388BD" w14:textId="77777777" w:rsidR="00FB1A77" w:rsidRPr="00FB1A77" w:rsidRDefault="00FB1A77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Российской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Федерации и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субъекта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B1A77">
              <w:rPr>
                <w:rFonts w:ascii="Times New Roman" w:hAnsi="Times New Roman" w:cs="Times New Roman"/>
                <w:b w:val="0"/>
              </w:rPr>
              <w:t>Российской</w:t>
            </w:r>
          </w:p>
          <w:p w14:paraId="21F1B685" w14:textId="77777777" w:rsidR="00FB1A77" w:rsidRPr="002B24EC" w:rsidRDefault="00FB1A77" w:rsidP="00FB1A7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B1A77">
              <w:rPr>
                <w:rFonts w:ascii="Times New Roman" w:hAnsi="Times New Roman" w:cs="Times New Roman"/>
                <w:b w:val="0"/>
              </w:rPr>
              <w:t>Федерации</w:t>
            </w:r>
          </w:p>
        </w:tc>
        <w:tc>
          <w:tcPr>
            <w:tcW w:w="2220" w:type="dxa"/>
          </w:tcPr>
          <w:p w14:paraId="50F3C975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должностное лицо</w:t>
            </w:r>
          </w:p>
          <w:p w14:paraId="33846FBC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Уполномоченного</w:t>
            </w:r>
          </w:p>
          <w:p w14:paraId="7ABF5E27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органа,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4691D">
              <w:rPr>
                <w:rFonts w:ascii="Times New Roman" w:hAnsi="Times New Roman" w:cs="Times New Roman"/>
                <w:b w:val="0"/>
              </w:rPr>
              <w:t>ответственное за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4691D">
              <w:rPr>
                <w:rFonts w:ascii="Times New Roman" w:hAnsi="Times New Roman" w:cs="Times New Roman"/>
                <w:b w:val="0"/>
              </w:rPr>
              <w:t>предоставление</w:t>
            </w:r>
          </w:p>
          <w:p w14:paraId="1A8BFCB9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муниципа</w:t>
            </w:r>
            <w:r>
              <w:rPr>
                <w:rFonts w:ascii="Times New Roman" w:hAnsi="Times New Roman" w:cs="Times New Roman"/>
                <w:b w:val="0"/>
              </w:rPr>
              <w:t>льной</w:t>
            </w:r>
          </w:p>
          <w:p w14:paraId="076B171C" w14:textId="77777777" w:rsidR="00FB1A77" w:rsidRPr="002B24EC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  <w:tc>
          <w:tcPr>
            <w:tcW w:w="2220" w:type="dxa"/>
          </w:tcPr>
          <w:p w14:paraId="32622EBE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Уполномоченный орган) /ГИС/</w:t>
            </w:r>
          </w:p>
          <w:p w14:paraId="7BA7F0E2" w14:textId="77777777" w:rsidR="00FB1A77" w:rsidRPr="002B24EC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ПГС / СМЭВ</w:t>
            </w:r>
          </w:p>
        </w:tc>
        <w:tc>
          <w:tcPr>
            <w:tcW w:w="2230" w:type="dxa"/>
          </w:tcPr>
          <w:p w14:paraId="74D10157" w14:textId="77777777" w:rsidR="00FB1A77" w:rsidRPr="002B24EC" w:rsidRDefault="00F4691D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2256" w:type="dxa"/>
          </w:tcPr>
          <w:p w14:paraId="112D4E89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получение</w:t>
            </w:r>
          </w:p>
          <w:p w14:paraId="122A8EDA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документов</w:t>
            </w:r>
          </w:p>
          <w:p w14:paraId="05B6F3B3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(сведений),</w:t>
            </w:r>
          </w:p>
          <w:p w14:paraId="56AFDDD6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необходимых для</w:t>
            </w:r>
          </w:p>
          <w:p w14:paraId="33DE4358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предоставления</w:t>
            </w:r>
          </w:p>
          <w:p w14:paraId="70CA5052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</w:p>
          <w:p w14:paraId="1C785353" w14:textId="77777777" w:rsidR="00FB1A77" w:rsidRPr="002B24EC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</w:tr>
      <w:tr w:rsidR="00F4691D" w14:paraId="36345F4C" w14:textId="77777777" w:rsidTr="00473175">
        <w:tc>
          <w:tcPr>
            <w:tcW w:w="15614" w:type="dxa"/>
            <w:gridSpan w:val="7"/>
          </w:tcPr>
          <w:p w14:paraId="4ED0AAC6" w14:textId="77777777" w:rsidR="00F4691D" w:rsidRPr="002B24EC" w:rsidRDefault="00F4691D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3. Рассмотрение документов и сведений</w:t>
            </w:r>
          </w:p>
        </w:tc>
      </w:tr>
      <w:tr w:rsidR="00946A93" w14:paraId="3EBC7E9C" w14:textId="77777777" w:rsidTr="00946A93">
        <w:tc>
          <w:tcPr>
            <w:tcW w:w="2223" w:type="dxa"/>
          </w:tcPr>
          <w:p w14:paraId="1238B9A2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пакет</w:t>
            </w:r>
          </w:p>
          <w:p w14:paraId="25363938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зарегистрированных</w:t>
            </w:r>
          </w:p>
          <w:p w14:paraId="2C3DEA1E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документов,</w:t>
            </w:r>
          </w:p>
          <w:p w14:paraId="5E4B5365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поступивших</w:t>
            </w:r>
          </w:p>
          <w:p w14:paraId="0ACB2302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должностному лицу,</w:t>
            </w:r>
          </w:p>
          <w:p w14:paraId="2E0ACAFC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ответственному за</w:t>
            </w:r>
          </w:p>
          <w:p w14:paraId="6F19F56B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предоставление</w:t>
            </w:r>
          </w:p>
          <w:p w14:paraId="51E8FBD6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</w:p>
          <w:p w14:paraId="72122538" w14:textId="77777777" w:rsidR="002B24EC" w:rsidRPr="002B24EC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  <w:tc>
          <w:tcPr>
            <w:tcW w:w="2230" w:type="dxa"/>
          </w:tcPr>
          <w:p w14:paraId="3D2AC570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Проверка соответствия</w:t>
            </w:r>
          </w:p>
          <w:p w14:paraId="2CE52956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документов и сведений</w:t>
            </w:r>
          </w:p>
          <w:p w14:paraId="6E6FA54D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требованиям </w:t>
            </w:r>
            <w:r w:rsidRPr="00F4691D">
              <w:rPr>
                <w:rFonts w:ascii="Times New Roman" w:hAnsi="Times New Roman" w:cs="Times New Roman"/>
                <w:b w:val="0"/>
              </w:rPr>
              <w:t>нормативных</w:t>
            </w:r>
          </w:p>
          <w:p w14:paraId="4C256BBD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правовых актов</w:t>
            </w:r>
          </w:p>
          <w:p w14:paraId="52A319BC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предоставления</w:t>
            </w:r>
          </w:p>
          <w:p w14:paraId="561F2699" w14:textId="77777777" w:rsidR="002B24EC" w:rsidRPr="002B24EC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  <w:r w:rsidRPr="00F4691D">
              <w:rPr>
                <w:rFonts w:ascii="Times New Roman" w:hAnsi="Times New Roman" w:cs="Times New Roman"/>
                <w:b w:val="0"/>
              </w:rPr>
              <w:t xml:space="preserve"> услуги</w:t>
            </w:r>
          </w:p>
        </w:tc>
        <w:tc>
          <w:tcPr>
            <w:tcW w:w="2235" w:type="dxa"/>
          </w:tcPr>
          <w:p w14:paraId="0418AB9B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До 2 рабочих</w:t>
            </w:r>
          </w:p>
          <w:p w14:paraId="417BFBA0" w14:textId="77777777" w:rsidR="002B24EC" w:rsidRPr="002B24EC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дней</w:t>
            </w:r>
          </w:p>
        </w:tc>
        <w:tc>
          <w:tcPr>
            <w:tcW w:w="2220" w:type="dxa"/>
          </w:tcPr>
          <w:p w14:paraId="4C710A4E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должностное лицо</w:t>
            </w:r>
          </w:p>
          <w:p w14:paraId="27A542BB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Уполномоченного</w:t>
            </w:r>
          </w:p>
          <w:p w14:paraId="09FDC519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органа,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4691D">
              <w:rPr>
                <w:rFonts w:ascii="Times New Roman" w:hAnsi="Times New Roman" w:cs="Times New Roman"/>
                <w:b w:val="0"/>
              </w:rPr>
              <w:t>ответственное за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4691D">
              <w:rPr>
                <w:rFonts w:ascii="Times New Roman" w:hAnsi="Times New Roman" w:cs="Times New Roman"/>
                <w:b w:val="0"/>
              </w:rPr>
              <w:t>предоставление</w:t>
            </w:r>
          </w:p>
          <w:p w14:paraId="677EF64B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муниципа</w:t>
            </w:r>
            <w:r>
              <w:rPr>
                <w:rFonts w:ascii="Times New Roman" w:hAnsi="Times New Roman" w:cs="Times New Roman"/>
                <w:b w:val="0"/>
              </w:rPr>
              <w:t>льной</w:t>
            </w:r>
          </w:p>
          <w:p w14:paraId="0CBB8D84" w14:textId="77777777" w:rsidR="002B24EC" w:rsidRPr="002B24EC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  <w:tc>
          <w:tcPr>
            <w:tcW w:w="2220" w:type="dxa"/>
          </w:tcPr>
          <w:p w14:paraId="1230B482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Уполномоченны</w:t>
            </w:r>
            <w:r>
              <w:rPr>
                <w:rFonts w:ascii="Times New Roman" w:hAnsi="Times New Roman" w:cs="Times New Roman"/>
                <w:b w:val="0"/>
              </w:rPr>
              <w:t>й орган</w:t>
            </w:r>
            <w:r w:rsidRPr="00F4691D">
              <w:rPr>
                <w:rFonts w:ascii="Times New Roman" w:hAnsi="Times New Roman" w:cs="Times New Roman"/>
                <w:b w:val="0"/>
              </w:rPr>
              <w:t xml:space="preserve"> / ГИС /</w:t>
            </w:r>
          </w:p>
          <w:p w14:paraId="71899180" w14:textId="77777777" w:rsidR="002B24EC" w:rsidRPr="002B24EC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ПГС</w:t>
            </w:r>
          </w:p>
        </w:tc>
        <w:tc>
          <w:tcPr>
            <w:tcW w:w="2230" w:type="dxa"/>
          </w:tcPr>
          <w:p w14:paraId="459FD722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основания</w:t>
            </w:r>
          </w:p>
          <w:p w14:paraId="200D021A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отказа в</w:t>
            </w:r>
          </w:p>
          <w:p w14:paraId="2E16759D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предоставлении</w:t>
            </w:r>
          </w:p>
          <w:p w14:paraId="2EAADD88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муниципальной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4691D">
              <w:rPr>
                <w:rFonts w:ascii="Times New Roman" w:hAnsi="Times New Roman" w:cs="Times New Roman"/>
                <w:b w:val="0"/>
              </w:rPr>
              <w:t>услуги,</w:t>
            </w:r>
          </w:p>
          <w:p w14:paraId="6C01678C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предусмотренные пунктом 2.22</w:t>
            </w:r>
          </w:p>
          <w:p w14:paraId="0CEE4818" w14:textId="77777777" w:rsidR="002B24EC" w:rsidRPr="002B24EC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Административного регламента</w:t>
            </w:r>
          </w:p>
        </w:tc>
        <w:tc>
          <w:tcPr>
            <w:tcW w:w="2256" w:type="dxa"/>
          </w:tcPr>
          <w:p w14:paraId="2C50794B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проект результата</w:t>
            </w:r>
          </w:p>
          <w:p w14:paraId="2649EB0B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предоставления</w:t>
            </w:r>
          </w:p>
          <w:p w14:paraId="7CCAD2B1" w14:textId="77777777" w:rsidR="00F4691D" w:rsidRPr="00F4691D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</w:p>
          <w:p w14:paraId="0C01DE5E" w14:textId="77777777" w:rsidR="002B24EC" w:rsidRPr="002B24EC" w:rsidRDefault="00F4691D" w:rsidP="00F469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</w:tr>
      <w:tr w:rsidR="00F4691D" w14:paraId="45940BA2" w14:textId="77777777" w:rsidTr="00473175">
        <w:tc>
          <w:tcPr>
            <w:tcW w:w="15614" w:type="dxa"/>
            <w:gridSpan w:val="7"/>
          </w:tcPr>
          <w:p w14:paraId="605204EE" w14:textId="77777777" w:rsidR="00F4691D" w:rsidRPr="002B24EC" w:rsidRDefault="00F4691D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4691D">
              <w:rPr>
                <w:rFonts w:ascii="Times New Roman" w:hAnsi="Times New Roman" w:cs="Times New Roman"/>
                <w:b w:val="0"/>
              </w:rPr>
              <w:t>4. Принятие решения</w:t>
            </w:r>
          </w:p>
        </w:tc>
      </w:tr>
      <w:tr w:rsidR="008979B0" w14:paraId="2A90567C" w14:textId="77777777" w:rsidTr="00946A93">
        <w:tc>
          <w:tcPr>
            <w:tcW w:w="2223" w:type="dxa"/>
            <w:vMerge w:val="restart"/>
            <w:vAlign w:val="center"/>
          </w:tcPr>
          <w:p w14:paraId="5B8F1247" w14:textId="77777777" w:rsidR="008979B0" w:rsidRPr="00FA2A4C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A2A4C">
              <w:rPr>
                <w:rFonts w:ascii="Times New Roman" w:hAnsi="Times New Roman" w:cs="Times New Roman"/>
                <w:b w:val="0"/>
              </w:rPr>
              <w:t>проект результата</w:t>
            </w:r>
          </w:p>
          <w:p w14:paraId="1ABD1220" w14:textId="77777777" w:rsidR="008979B0" w:rsidRPr="00FA2A4C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A2A4C">
              <w:rPr>
                <w:rFonts w:ascii="Times New Roman" w:hAnsi="Times New Roman" w:cs="Times New Roman"/>
                <w:b w:val="0"/>
              </w:rPr>
              <w:t>предоставления</w:t>
            </w:r>
          </w:p>
          <w:p w14:paraId="626D116A" w14:textId="77777777" w:rsidR="008979B0" w:rsidRPr="00FA2A4C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</w:p>
          <w:p w14:paraId="0D420DC4" w14:textId="77777777" w:rsidR="008979B0" w:rsidRPr="002B24EC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A2A4C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  <w:tc>
          <w:tcPr>
            <w:tcW w:w="2230" w:type="dxa"/>
          </w:tcPr>
          <w:p w14:paraId="3A16CE27" w14:textId="77777777" w:rsidR="008979B0" w:rsidRPr="00FA2A4C" w:rsidRDefault="008979B0" w:rsidP="00FA2A4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A2A4C">
              <w:rPr>
                <w:rFonts w:ascii="Times New Roman" w:hAnsi="Times New Roman" w:cs="Times New Roman"/>
                <w:b w:val="0"/>
              </w:rPr>
              <w:t>Принятие решения о</w:t>
            </w:r>
          </w:p>
          <w:p w14:paraId="17EF7F9E" w14:textId="77777777" w:rsidR="008979B0" w:rsidRPr="00FA2A4C" w:rsidRDefault="008979B0" w:rsidP="00FA2A4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A2A4C">
              <w:rPr>
                <w:rFonts w:ascii="Times New Roman" w:hAnsi="Times New Roman" w:cs="Times New Roman"/>
                <w:b w:val="0"/>
              </w:rPr>
              <w:t>предоставления</w:t>
            </w:r>
          </w:p>
          <w:p w14:paraId="59FF94E2" w14:textId="77777777" w:rsidR="008979B0" w:rsidRPr="002B24EC" w:rsidRDefault="008979B0" w:rsidP="00FA2A4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муниципальной </w:t>
            </w:r>
            <w:r w:rsidRPr="00FA2A4C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  <w:tc>
          <w:tcPr>
            <w:tcW w:w="2235" w:type="dxa"/>
            <w:vMerge w:val="restart"/>
          </w:tcPr>
          <w:p w14:paraId="3CFF7CB1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20" w:type="dxa"/>
            <w:vMerge w:val="restart"/>
            <w:vAlign w:val="center"/>
          </w:tcPr>
          <w:p w14:paraId="305F5CEE" w14:textId="77777777" w:rsidR="008979B0" w:rsidRPr="00BB7219" w:rsidRDefault="008979B0" w:rsidP="00897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должностное лицо</w:t>
            </w:r>
          </w:p>
          <w:p w14:paraId="557CED01" w14:textId="77777777" w:rsidR="008979B0" w:rsidRPr="00BB7219" w:rsidRDefault="008979B0" w:rsidP="00897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Уполномоченного</w:t>
            </w:r>
          </w:p>
          <w:p w14:paraId="349D1156" w14:textId="77777777" w:rsidR="008979B0" w:rsidRPr="00BB7219" w:rsidRDefault="008979B0" w:rsidP="00897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органа,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BB7219">
              <w:rPr>
                <w:rFonts w:ascii="Times New Roman" w:hAnsi="Times New Roman" w:cs="Times New Roman"/>
                <w:b w:val="0"/>
              </w:rPr>
              <w:t>ответственное за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BB7219">
              <w:rPr>
                <w:rFonts w:ascii="Times New Roman" w:hAnsi="Times New Roman" w:cs="Times New Roman"/>
                <w:b w:val="0"/>
              </w:rPr>
              <w:t>предоставление</w:t>
            </w:r>
          </w:p>
          <w:p w14:paraId="08AEDF25" w14:textId="77777777" w:rsidR="008979B0" w:rsidRPr="00BB7219" w:rsidRDefault="008979B0" w:rsidP="00897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муниципа</w:t>
            </w:r>
            <w:r>
              <w:rPr>
                <w:rFonts w:ascii="Times New Roman" w:hAnsi="Times New Roman" w:cs="Times New Roman"/>
                <w:b w:val="0"/>
              </w:rPr>
              <w:t>льной</w:t>
            </w:r>
          </w:p>
          <w:p w14:paraId="37B34C2F" w14:textId="77777777" w:rsidR="008979B0" w:rsidRPr="00BB7219" w:rsidRDefault="008979B0" w:rsidP="00897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услуги;</w:t>
            </w:r>
          </w:p>
          <w:p w14:paraId="747E7453" w14:textId="77777777" w:rsidR="008979B0" w:rsidRPr="00BB7219" w:rsidRDefault="008979B0" w:rsidP="00897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Руководитель</w:t>
            </w:r>
          </w:p>
          <w:p w14:paraId="32417868" w14:textId="77777777" w:rsidR="008979B0" w:rsidRPr="00BB7219" w:rsidRDefault="008979B0" w:rsidP="00897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Уполномоченного</w:t>
            </w:r>
          </w:p>
          <w:p w14:paraId="14B5091F" w14:textId="77777777" w:rsidR="008979B0" w:rsidRPr="00BB7219" w:rsidRDefault="008979B0" w:rsidP="00897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органа </w:t>
            </w:r>
            <w:r w:rsidRPr="00BB7219">
              <w:rPr>
                <w:rFonts w:ascii="Times New Roman" w:hAnsi="Times New Roman" w:cs="Times New Roman"/>
                <w:b w:val="0"/>
              </w:rPr>
              <w:t>или</w:t>
            </w:r>
          </w:p>
          <w:p w14:paraId="002BADDA" w14:textId="77777777" w:rsidR="008979B0" w:rsidRPr="002B24EC" w:rsidRDefault="008979B0" w:rsidP="00897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иное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BB7219">
              <w:rPr>
                <w:rFonts w:ascii="Times New Roman" w:hAnsi="Times New Roman" w:cs="Times New Roman"/>
                <w:b w:val="0"/>
              </w:rPr>
              <w:t>уполномоченное им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BB7219">
              <w:rPr>
                <w:rFonts w:ascii="Times New Roman" w:hAnsi="Times New Roman" w:cs="Times New Roman"/>
                <w:b w:val="0"/>
              </w:rPr>
              <w:t>лицо</w:t>
            </w:r>
          </w:p>
        </w:tc>
        <w:tc>
          <w:tcPr>
            <w:tcW w:w="2220" w:type="dxa"/>
            <w:vMerge w:val="restart"/>
            <w:vAlign w:val="center"/>
          </w:tcPr>
          <w:p w14:paraId="26B93187" w14:textId="77777777" w:rsidR="008979B0" w:rsidRPr="00BB7219" w:rsidRDefault="008979B0" w:rsidP="00897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Уполномоченны</w:t>
            </w:r>
            <w:r>
              <w:rPr>
                <w:rFonts w:ascii="Times New Roman" w:hAnsi="Times New Roman" w:cs="Times New Roman"/>
                <w:b w:val="0"/>
              </w:rPr>
              <w:t>й орган</w:t>
            </w:r>
            <w:r w:rsidRPr="00BB7219">
              <w:rPr>
                <w:rFonts w:ascii="Times New Roman" w:hAnsi="Times New Roman" w:cs="Times New Roman"/>
                <w:b w:val="0"/>
              </w:rPr>
              <w:t xml:space="preserve"> / ГИС /</w:t>
            </w:r>
          </w:p>
          <w:p w14:paraId="29ADDDC4" w14:textId="77777777" w:rsidR="008979B0" w:rsidRPr="002B24EC" w:rsidRDefault="008979B0" w:rsidP="00897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ПГС</w:t>
            </w:r>
          </w:p>
        </w:tc>
        <w:tc>
          <w:tcPr>
            <w:tcW w:w="2230" w:type="dxa"/>
            <w:vMerge w:val="restart"/>
            <w:vAlign w:val="center"/>
          </w:tcPr>
          <w:p w14:paraId="0E216247" w14:textId="77777777" w:rsidR="008979B0" w:rsidRPr="002B24EC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2256" w:type="dxa"/>
            <w:vMerge w:val="restart"/>
            <w:vAlign w:val="center"/>
          </w:tcPr>
          <w:p w14:paraId="31C3E881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Результат</w:t>
            </w:r>
          </w:p>
          <w:p w14:paraId="43BB64DF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предоставления</w:t>
            </w:r>
          </w:p>
          <w:p w14:paraId="071987D9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</w:p>
          <w:p w14:paraId="797D3239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услуги, подписанный</w:t>
            </w:r>
            <w:r w:rsidR="00567099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BB7219">
              <w:rPr>
                <w:rFonts w:ascii="Times New Roman" w:hAnsi="Times New Roman" w:cs="Times New Roman"/>
                <w:b w:val="0"/>
              </w:rPr>
              <w:t>усиленной</w:t>
            </w:r>
          </w:p>
          <w:p w14:paraId="52FC9CDB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квалифицированной</w:t>
            </w:r>
          </w:p>
          <w:p w14:paraId="401A69FB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подписью</w:t>
            </w:r>
            <w:r w:rsidR="00567099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BB7219">
              <w:rPr>
                <w:rFonts w:ascii="Times New Roman" w:hAnsi="Times New Roman" w:cs="Times New Roman"/>
                <w:b w:val="0"/>
              </w:rPr>
              <w:t>руководителем</w:t>
            </w:r>
          </w:p>
          <w:p w14:paraId="506095A7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Уполномоченного</w:t>
            </w:r>
          </w:p>
          <w:p w14:paraId="245A0ED9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органа или иного</w:t>
            </w:r>
          </w:p>
          <w:p w14:paraId="2DF852E1" w14:textId="77777777" w:rsidR="008979B0" w:rsidRPr="002B24EC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уполномоченного им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BB7219">
              <w:rPr>
                <w:rFonts w:ascii="Times New Roman" w:hAnsi="Times New Roman" w:cs="Times New Roman"/>
                <w:b w:val="0"/>
              </w:rPr>
              <w:t>лица</w:t>
            </w:r>
          </w:p>
        </w:tc>
      </w:tr>
      <w:tr w:rsidR="008979B0" w14:paraId="340C3BB7" w14:textId="77777777" w:rsidTr="00946A93">
        <w:tc>
          <w:tcPr>
            <w:tcW w:w="2223" w:type="dxa"/>
            <w:vMerge/>
          </w:tcPr>
          <w:p w14:paraId="7E52973A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30" w:type="dxa"/>
          </w:tcPr>
          <w:p w14:paraId="41809783" w14:textId="77777777" w:rsidR="008979B0" w:rsidRPr="00FA2A4C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A2A4C">
              <w:rPr>
                <w:rFonts w:ascii="Times New Roman" w:hAnsi="Times New Roman" w:cs="Times New Roman"/>
                <w:b w:val="0"/>
              </w:rPr>
              <w:t>Формирование решения о</w:t>
            </w:r>
            <w:r w:rsidR="00567099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A2A4C">
              <w:rPr>
                <w:rFonts w:ascii="Times New Roman" w:hAnsi="Times New Roman" w:cs="Times New Roman"/>
                <w:b w:val="0"/>
              </w:rPr>
              <w:t>предоставлении</w:t>
            </w:r>
          </w:p>
          <w:p w14:paraId="7D4157C6" w14:textId="77777777" w:rsidR="008979B0" w:rsidRPr="002B24EC" w:rsidRDefault="008979B0" w:rsidP="00FA2A4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  <w:r w:rsidRPr="00FA2A4C">
              <w:rPr>
                <w:rFonts w:ascii="Times New Roman" w:hAnsi="Times New Roman" w:cs="Times New Roman"/>
                <w:b w:val="0"/>
              </w:rPr>
              <w:t xml:space="preserve"> услуги</w:t>
            </w:r>
          </w:p>
        </w:tc>
        <w:tc>
          <w:tcPr>
            <w:tcW w:w="2235" w:type="dxa"/>
            <w:vMerge/>
          </w:tcPr>
          <w:p w14:paraId="4ED1494E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20" w:type="dxa"/>
            <w:vMerge/>
          </w:tcPr>
          <w:p w14:paraId="4DF61146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20" w:type="dxa"/>
            <w:vMerge/>
          </w:tcPr>
          <w:p w14:paraId="74017F65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30" w:type="dxa"/>
            <w:vMerge/>
          </w:tcPr>
          <w:p w14:paraId="78814524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56" w:type="dxa"/>
            <w:vMerge/>
          </w:tcPr>
          <w:p w14:paraId="1246753C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8979B0" w14:paraId="58D84864" w14:textId="77777777" w:rsidTr="00946A93">
        <w:tc>
          <w:tcPr>
            <w:tcW w:w="2223" w:type="dxa"/>
            <w:vMerge/>
          </w:tcPr>
          <w:p w14:paraId="545BA8CE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30" w:type="dxa"/>
          </w:tcPr>
          <w:p w14:paraId="5B67D20F" w14:textId="77777777" w:rsidR="008979B0" w:rsidRPr="002B24EC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Принятие решения об отказе в</w:t>
            </w:r>
            <w:r w:rsidR="00567099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BB7219">
              <w:rPr>
                <w:rFonts w:ascii="Times New Roman" w:hAnsi="Times New Roman" w:cs="Times New Roman"/>
                <w:b w:val="0"/>
              </w:rPr>
              <w:t>предоставлении услуги</w:t>
            </w:r>
          </w:p>
        </w:tc>
        <w:tc>
          <w:tcPr>
            <w:tcW w:w="2235" w:type="dxa"/>
            <w:vMerge/>
          </w:tcPr>
          <w:p w14:paraId="38F26084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20" w:type="dxa"/>
            <w:vMerge/>
          </w:tcPr>
          <w:p w14:paraId="456D8457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20" w:type="dxa"/>
            <w:vMerge/>
          </w:tcPr>
          <w:p w14:paraId="157AD606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30" w:type="dxa"/>
            <w:vMerge/>
          </w:tcPr>
          <w:p w14:paraId="2471648C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56" w:type="dxa"/>
            <w:vMerge w:val="restart"/>
          </w:tcPr>
          <w:p w14:paraId="2D2B0376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Результат</w:t>
            </w:r>
          </w:p>
          <w:p w14:paraId="66308CF9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предоставления</w:t>
            </w:r>
          </w:p>
          <w:p w14:paraId="6F9D14C1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</w:p>
          <w:p w14:paraId="78322A51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lastRenderedPageBreak/>
              <w:t>услуги по форме,</w:t>
            </w:r>
          </w:p>
          <w:p w14:paraId="378E6F85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приведенной в</w:t>
            </w:r>
          </w:p>
          <w:p w14:paraId="6E591229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приложении №3 к</w:t>
            </w:r>
          </w:p>
          <w:p w14:paraId="6A1AAEB8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Административному</w:t>
            </w:r>
          </w:p>
          <w:p w14:paraId="1CADC48E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регламенту,</w:t>
            </w:r>
          </w:p>
          <w:p w14:paraId="515A2ACA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подписанный</w:t>
            </w:r>
          </w:p>
          <w:p w14:paraId="0B2871DC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усиленной</w:t>
            </w:r>
          </w:p>
          <w:p w14:paraId="29A4BCAC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квалифицированной</w:t>
            </w:r>
          </w:p>
          <w:p w14:paraId="2FE6CB5B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подписью</w:t>
            </w:r>
          </w:p>
          <w:p w14:paraId="441436BA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руководителем</w:t>
            </w:r>
          </w:p>
          <w:p w14:paraId="56846126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Уполномоченного</w:t>
            </w:r>
          </w:p>
          <w:p w14:paraId="2F8FD801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органа или иного</w:t>
            </w:r>
          </w:p>
          <w:p w14:paraId="3C5E791A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уполномоченного им</w:t>
            </w:r>
          </w:p>
          <w:p w14:paraId="0F58B304" w14:textId="77777777" w:rsidR="008979B0" w:rsidRPr="002B24EC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лица</w:t>
            </w:r>
          </w:p>
        </w:tc>
      </w:tr>
      <w:tr w:rsidR="008979B0" w14:paraId="06B85DC6" w14:textId="77777777" w:rsidTr="00946A93">
        <w:tc>
          <w:tcPr>
            <w:tcW w:w="2223" w:type="dxa"/>
            <w:vMerge/>
          </w:tcPr>
          <w:p w14:paraId="7C5DF70C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30" w:type="dxa"/>
          </w:tcPr>
          <w:p w14:paraId="3BDB7594" w14:textId="77777777" w:rsidR="008979B0" w:rsidRPr="00BB7219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BB7219">
              <w:rPr>
                <w:rFonts w:ascii="Times New Roman" w:hAnsi="Times New Roman" w:cs="Times New Roman"/>
                <w:b w:val="0"/>
              </w:rPr>
              <w:t>Формирование решения об</w:t>
            </w:r>
            <w:r w:rsidR="00567099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BB7219">
              <w:rPr>
                <w:rFonts w:ascii="Times New Roman" w:hAnsi="Times New Roman" w:cs="Times New Roman"/>
                <w:b w:val="0"/>
              </w:rPr>
              <w:t>отказе в предоставлении</w:t>
            </w:r>
          </w:p>
          <w:p w14:paraId="6D3A9018" w14:textId="77777777" w:rsidR="008979B0" w:rsidRPr="002B24EC" w:rsidRDefault="008979B0" w:rsidP="00BB72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муниципальной </w:t>
            </w:r>
            <w:r w:rsidRPr="00BB7219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  <w:tc>
          <w:tcPr>
            <w:tcW w:w="2235" w:type="dxa"/>
            <w:vMerge/>
          </w:tcPr>
          <w:p w14:paraId="7AB6E70B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20" w:type="dxa"/>
            <w:vMerge/>
          </w:tcPr>
          <w:p w14:paraId="55CA9ACA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20" w:type="dxa"/>
            <w:vMerge/>
          </w:tcPr>
          <w:p w14:paraId="58A112B8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30" w:type="dxa"/>
            <w:vMerge/>
          </w:tcPr>
          <w:p w14:paraId="365806CB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56" w:type="dxa"/>
            <w:vMerge/>
          </w:tcPr>
          <w:p w14:paraId="6A096D70" w14:textId="77777777" w:rsidR="008979B0" w:rsidRPr="002B24EC" w:rsidRDefault="008979B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A42B90" w14:paraId="08D9FCE8" w14:textId="77777777" w:rsidTr="00473175">
        <w:tc>
          <w:tcPr>
            <w:tcW w:w="15614" w:type="dxa"/>
            <w:gridSpan w:val="7"/>
          </w:tcPr>
          <w:p w14:paraId="69F2209C" w14:textId="77777777" w:rsidR="00A42B90" w:rsidRPr="002B24EC" w:rsidRDefault="00A42B90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5. Выдача результата</w:t>
            </w:r>
          </w:p>
        </w:tc>
      </w:tr>
      <w:tr w:rsidR="00946A93" w14:paraId="5A90EB20" w14:textId="77777777" w:rsidTr="00946A93">
        <w:tc>
          <w:tcPr>
            <w:tcW w:w="2223" w:type="dxa"/>
            <w:vMerge w:val="restart"/>
            <w:vAlign w:val="center"/>
          </w:tcPr>
          <w:p w14:paraId="2DC809E7" w14:textId="77777777" w:rsidR="00946A93" w:rsidRPr="00A42B90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формирование и</w:t>
            </w:r>
          </w:p>
          <w:p w14:paraId="6E30B08B" w14:textId="77777777" w:rsidR="00946A93" w:rsidRPr="00A42B90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регистрация</w:t>
            </w:r>
          </w:p>
          <w:p w14:paraId="5CF1A53A" w14:textId="77777777" w:rsidR="00946A93" w:rsidRPr="00A42B90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результата</w:t>
            </w:r>
          </w:p>
          <w:p w14:paraId="3D5C8F17" w14:textId="77777777" w:rsidR="00946A93" w:rsidRPr="00A42B90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</w:p>
          <w:p w14:paraId="22EA4A36" w14:textId="77777777" w:rsidR="00946A93" w:rsidRPr="00A42B90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услуги, указанного в</w:t>
            </w:r>
          </w:p>
          <w:p w14:paraId="112DBFD4" w14:textId="77777777" w:rsidR="00946A93" w:rsidRPr="00A42B90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пункте 2.20</w:t>
            </w:r>
          </w:p>
          <w:p w14:paraId="2324E310" w14:textId="77777777" w:rsidR="00946A93" w:rsidRPr="00A42B90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Административного</w:t>
            </w:r>
          </w:p>
          <w:p w14:paraId="59279562" w14:textId="77777777" w:rsidR="00946A93" w:rsidRPr="00A42B90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регламента, в форме</w:t>
            </w:r>
          </w:p>
          <w:p w14:paraId="5E9AAFC2" w14:textId="77777777" w:rsidR="00946A93" w:rsidRPr="00A42B90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электронного</w:t>
            </w:r>
          </w:p>
          <w:p w14:paraId="6F55998A" w14:textId="77777777" w:rsidR="00946A93" w:rsidRPr="002B24EC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документа в ГИС</w:t>
            </w:r>
          </w:p>
        </w:tc>
        <w:tc>
          <w:tcPr>
            <w:tcW w:w="2230" w:type="dxa"/>
          </w:tcPr>
          <w:p w14:paraId="41F02AD5" w14:textId="77777777" w:rsidR="00946A93" w:rsidRPr="00A42B90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Регистрация результата</w:t>
            </w:r>
          </w:p>
          <w:p w14:paraId="35A81634" w14:textId="77777777" w:rsidR="00946A93" w:rsidRPr="00A42B90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предоставления</w:t>
            </w:r>
          </w:p>
          <w:p w14:paraId="0C68A727" w14:textId="77777777" w:rsidR="00946A93" w:rsidRPr="002B24EC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  <w:r w:rsidRPr="00A42B90">
              <w:rPr>
                <w:rFonts w:ascii="Times New Roman" w:hAnsi="Times New Roman" w:cs="Times New Roman"/>
                <w:b w:val="0"/>
              </w:rPr>
              <w:t xml:space="preserve"> услуги</w:t>
            </w:r>
          </w:p>
        </w:tc>
        <w:tc>
          <w:tcPr>
            <w:tcW w:w="2235" w:type="dxa"/>
          </w:tcPr>
          <w:p w14:paraId="25E149FA" w14:textId="77777777" w:rsidR="00946A93" w:rsidRPr="00A42B90" w:rsidRDefault="000B3DB1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</w:t>
            </w:r>
            <w:r w:rsidR="00946A93" w:rsidRPr="00A42B90">
              <w:rPr>
                <w:rFonts w:ascii="Times New Roman" w:hAnsi="Times New Roman" w:cs="Times New Roman"/>
                <w:b w:val="0"/>
              </w:rPr>
              <w:t>осле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="00946A93" w:rsidRPr="00A42B90">
              <w:rPr>
                <w:rFonts w:ascii="Times New Roman" w:hAnsi="Times New Roman" w:cs="Times New Roman"/>
                <w:b w:val="0"/>
              </w:rPr>
              <w:t>окончания</w:t>
            </w:r>
          </w:p>
          <w:p w14:paraId="4EDFC83F" w14:textId="77777777" w:rsidR="00946A93" w:rsidRPr="00A42B90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процедуры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A42B90">
              <w:rPr>
                <w:rFonts w:ascii="Times New Roman" w:hAnsi="Times New Roman" w:cs="Times New Roman"/>
                <w:b w:val="0"/>
              </w:rPr>
              <w:t>принятия</w:t>
            </w:r>
          </w:p>
          <w:p w14:paraId="7A11FD36" w14:textId="77777777" w:rsidR="00946A93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 xml:space="preserve">решения </w:t>
            </w:r>
          </w:p>
          <w:p w14:paraId="1F2C0924" w14:textId="77777777" w:rsidR="00946A93" w:rsidRPr="00A42B90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(в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A42B90">
              <w:rPr>
                <w:rFonts w:ascii="Times New Roman" w:hAnsi="Times New Roman" w:cs="Times New Roman"/>
                <w:b w:val="0"/>
              </w:rPr>
              <w:t>общий срок</w:t>
            </w:r>
          </w:p>
          <w:p w14:paraId="77675BC1" w14:textId="77777777" w:rsidR="00946A93" w:rsidRPr="00A42B90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предоставления</w:t>
            </w:r>
          </w:p>
          <w:p w14:paraId="5337E55C" w14:textId="77777777" w:rsidR="00946A93" w:rsidRPr="00A42B90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муниципаль</w:t>
            </w:r>
            <w:r>
              <w:rPr>
                <w:rFonts w:ascii="Times New Roman" w:hAnsi="Times New Roman" w:cs="Times New Roman"/>
                <w:b w:val="0"/>
              </w:rPr>
              <w:t xml:space="preserve">ной </w:t>
            </w:r>
            <w:r w:rsidRPr="00A42B90">
              <w:rPr>
                <w:rFonts w:ascii="Times New Roman" w:hAnsi="Times New Roman" w:cs="Times New Roman"/>
                <w:b w:val="0"/>
              </w:rPr>
              <w:t>услуги</w:t>
            </w:r>
          </w:p>
          <w:p w14:paraId="2266EA24" w14:textId="77777777" w:rsidR="00946A93" w:rsidRPr="002B24EC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не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A42B90">
              <w:rPr>
                <w:rFonts w:ascii="Times New Roman" w:hAnsi="Times New Roman" w:cs="Times New Roman"/>
                <w:b w:val="0"/>
              </w:rPr>
              <w:t>включается)</w:t>
            </w:r>
          </w:p>
        </w:tc>
        <w:tc>
          <w:tcPr>
            <w:tcW w:w="2220" w:type="dxa"/>
          </w:tcPr>
          <w:p w14:paraId="61313A3F" w14:textId="77777777" w:rsidR="00946A93" w:rsidRPr="00A42B90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должностное лицо</w:t>
            </w:r>
          </w:p>
          <w:p w14:paraId="3894748E" w14:textId="77777777" w:rsidR="00946A93" w:rsidRPr="00A42B90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Уполномоченного</w:t>
            </w:r>
          </w:p>
          <w:p w14:paraId="3248341E" w14:textId="77777777" w:rsidR="00946A93" w:rsidRPr="00A42B90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органа,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A42B90">
              <w:rPr>
                <w:rFonts w:ascii="Times New Roman" w:hAnsi="Times New Roman" w:cs="Times New Roman"/>
                <w:b w:val="0"/>
              </w:rPr>
              <w:t>ответственное за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A42B90">
              <w:rPr>
                <w:rFonts w:ascii="Times New Roman" w:hAnsi="Times New Roman" w:cs="Times New Roman"/>
                <w:b w:val="0"/>
              </w:rPr>
              <w:t>предоставление</w:t>
            </w:r>
          </w:p>
          <w:p w14:paraId="17043626" w14:textId="77777777" w:rsidR="00946A93" w:rsidRPr="00A42B90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муниципа</w:t>
            </w:r>
            <w:r>
              <w:rPr>
                <w:rFonts w:ascii="Times New Roman" w:hAnsi="Times New Roman" w:cs="Times New Roman"/>
                <w:b w:val="0"/>
              </w:rPr>
              <w:t>льной</w:t>
            </w:r>
          </w:p>
          <w:p w14:paraId="179DFBB7" w14:textId="77777777" w:rsidR="00946A93" w:rsidRPr="002B24EC" w:rsidRDefault="00946A93" w:rsidP="00A42B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A42B90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  <w:tc>
          <w:tcPr>
            <w:tcW w:w="2220" w:type="dxa"/>
          </w:tcPr>
          <w:p w14:paraId="22CE5FE4" w14:textId="77777777" w:rsidR="00946A93" w:rsidRPr="002B24EC" w:rsidRDefault="00946A93" w:rsidP="0065293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65293F">
              <w:rPr>
                <w:rFonts w:ascii="Times New Roman" w:hAnsi="Times New Roman" w:cs="Times New Roman"/>
                <w:b w:val="0"/>
              </w:rPr>
              <w:t>Уполномоченн</w:t>
            </w:r>
            <w:r>
              <w:rPr>
                <w:rFonts w:ascii="Times New Roman" w:hAnsi="Times New Roman" w:cs="Times New Roman"/>
                <w:b w:val="0"/>
              </w:rPr>
              <w:t>ый орган</w:t>
            </w:r>
            <w:r w:rsidRPr="0065293F">
              <w:rPr>
                <w:rFonts w:ascii="Times New Roman" w:hAnsi="Times New Roman" w:cs="Times New Roman"/>
                <w:b w:val="0"/>
              </w:rPr>
              <w:t xml:space="preserve"> / ГИС</w:t>
            </w:r>
          </w:p>
        </w:tc>
        <w:tc>
          <w:tcPr>
            <w:tcW w:w="2230" w:type="dxa"/>
          </w:tcPr>
          <w:p w14:paraId="62418172" w14:textId="77777777" w:rsidR="00946A93" w:rsidRPr="002B24EC" w:rsidRDefault="00946A93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-</w:t>
            </w:r>
          </w:p>
        </w:tc>
        <w:tc>
          <w:tcPr>
            <w:tcW w:w="2256" w:type="dxa"/>
          </w:tcPr>
          <w:p w14:paraId="060FE788" w14:textId="77777777" w:rsidR="00946A93" w:rsidRPr="0065293F" w:rsidRDefault="00946A93" w:rsidP="0065293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65293F">
              <w:rPr>
                <w:rFonts w:ascii="Times New Roman" w:hAnsi="Times New Roman" w:cs="Times New Roman"/>
                <w:b w:val="0"/>
              </w:rPr>
              <w:t>Внесение сведений о</w:t>
            </w:r>
          </w:p>
          <w:p w14:paraId="2B31FC36" w14:textId="77777777" w:rsidR="00946A93" w:rsidRPr="0065293F" w:rsidRDefault="00946A93" w:rsidP="0065293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65293F">
              <w:rPr>
                <w:rFonts w:ascii="Times New Roman" w:hAnsi="Times New Roman" w:cs="Times New Roman"/>
                <w:b w:val="0"/>
              </w:rPr>
              <w:t>конечном результате</w:t>
            </w:r>
          </w:p>
          <w:p w14:paraId="37A5791C" w14:textId="77777777" w:rsidR="00946A93" w:rsidRPr="0065293F" w:rsidRDefault="00946A93" w:rsidP="0065293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65293F">
              <w:rPr>
                <w:rFonts w:ascii="Times New Roman" w:hAnsi="Times New Roman" w:cs="Times New Roman"/>
                <w:b w:val="0"/>
              </w:rPr>
              <w:t>предоставления</w:t>
            </w:r>
          </w:p>
          <w:p w14:paraId="62240AAD" w14:textId="77777777" w:rsidR="00946A93" w:rsidRPr="0065293F" w:rsidRDefault="00946A93" w:rsidP="0065293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</w:p>
          <w:p w14:paraId="1BBA7115" w14:textId="77777777" w:rsidR="00946A93" w:rsidRPr="002B24EC" w:rsidRDefault="00946A93" w:rsidP="0065293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65293F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</w:tr>
      <w:tr w:rsidR="00946A93" w14:paraId="09C5F782" w14:textId="77777777" w:rsidTr="00C71B90">
        <w:trPr>
          <w:trHeight w:val="3731"/>
        </w:trPr>
        <w:tc>
          <w:tcPr>
            <w:tcW w:w="2223" w:type="dxa"/>
            <w:vMerge/>
          </w:tcPr>
          <w:p w14:paraId="049902D2" w14:textId="77777777" w:rsidR="00946A93" w:rsidRPr="002B24EC" w:rsidRDefault="00946A93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30" w:type="dxa"/>
          </w:tcPr>
          <w:p w14:paraId="7D0DDDBE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Направление в</w:t>
            </w:r>
          </w:p>
          <w:p w14:paraId="1800CFB7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многофункциональный центр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 xml:space="preserve">результата </w:t>
            </w:r>
          </w:p>
          <w:p w14:paraId="722D6589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муниципальной </w:t>
            </w:r>
            <w:r w:rsidRPr="00946A93">
              <w:rPr>
                <w:rFonts w:ascii="Times New Roman" w:hAnsi="Times New Roman" w:cs="Times New Roman"/>
                <w:b w:val="0"/>
              </w:rPr>
              <w:t>услуги,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указанного в пункте 2.20Административного</w:t>
            </w:r>
          </w:p>
          <w:p w14:paraId="529D329A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регламента, в форме</w:t>
            </w:r>
          </w:p>
          <w:p w14:paraId="73AB2545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электронного </w:t>
            </w:r>
            <w:r w:rsidRPr="00946A93">
              <w:rPr>
                <w:rFonts w:ascii="Times New Roman" w:hAnsi="Times New Roman" w:cs="Times New Roman"/>
                <w:b w:val="0"/>
              </w:rPr>
              <w:t>документа,</w:t>
            </w:r>
          </w:p>
          <w:p w14:paraId="07C1B46B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подписанного </w:t>
            </w:r>
            <w:r w:rsidRPr="00946A93">
              <w:rPr>
                <w:rFonts w:ascii="Times New Roman" w:hAnsi="Times New Roman" w:cs="Times New Roman"/>
                <w:b w:val="0"/>
              </w:rPr>
              <w:t>усиленной</w:t>
            </w:r>
          </w:p>
          <w:p w14:paraId="2D331329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квалифицированной</w:t>
            </w:r>
          </w:p>
          <w:p w14:paraId="1B72DEC5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электронной подписью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уполномоченного</w:t>
            </w:r>
          </w:p>
          <w:p w14:paraId="20D8DB00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должностного лица</w:t>
            </w:r>
          </w:p>
          <w:p w14:paraId="3A5641A7" w14:textId="77777777" w:rsidR="00946A93" w:rsidRPr="002B24EC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Уполномоченного органа</w:t>
            </w:r>
          </w:p>
        </w:tc>
        <w:tc>
          <w:tcPr>
            <w:tcW w:w="2235" w:type="dxa"/>
          </w:tcPr>
          <w:p w14:paraId="1A21756B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в сроки,</w:t>
            </w:r>
          </w:p>
          <w:p w14:paraId="10A243DE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установленные</w:t>
            </w:r>
          </w:p>
          <w:p w14:paraId="3C1265C1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соглашением</w:t>
            </w:r>
            <w:r w:rsidR="00567099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о</w:t>
            </w:r>
          </w:p>
          <w:p w14:paraId="28D6693E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взаимодействии между</w:t>
            </w:r>
          </w:p>
          <w:p w14:paraId="449037FB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Уполномоченным органом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и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многофункциональным</w:t>
            </w:r>
          </w:p>
          <w:p w14:paraId="6BC06475" w14:textId="77777777" w:rsidR="00946A93" w:rsidRPr="002B24EC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центром</w:t>
            </w:r>
          </w:p>
        </w:tc>
        <w:tc>
          <w:tcPr>
            <w:tcW w:w="2220" w:type="dxa"/>
          </w:tcPr>
          <w:p w14:paraId="4EDAD942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должностное лицо</w:t>
            </w:r>
          </w:p>
          <w:p w14:paraId="3CCDA373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Уполномоченного</w:t>
            </w:r>
          </w:p>
          <w:p w14:paraId="380450E3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органа,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ответственное за</w:t>
            </w:r>
            <w:r>
              <w:rPr>
                <w:rFonts w:ascii="Times New Roman" w:hAnsi="Times New Roman" w:cs="Times New Roman"/>
                <w:b w:val="0"/>
              </w:rPr>
              <w:t xml:space="preserve"> п</w:t>
            </w:r>
            <w:r w:rsidRPr="00946A93">
              <w:rPr>
                <w:rFonts w:ascii="Times New Roman" w:hAnsi="Times New Roman" w:cs="Times New Roman"/>
                <w:b w:val="0"/>
              </w:rPr>
              <w:t>редоставление</w:t>
            </w:r>
          </w:p>
          <w:p w14:paraId="189FF3B4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муниципа</w:t>
            </w:r>
            <w:r>
              <w:rPr>
                <w:rFonts w:ascii="Times New Roman" w:hAnsi="Times New Roman" w:cs="Times New Roman"/>
                <w:b w:val="0"/>
              </w:rPr>
              <w:t>льной</w:t>
            </w:r>
          </w:p>
          <w:p w14:paraId="4B54EEB2" w14:textId="77777777" w:rsidR="00946A93" w:rsidRPr="002B24EC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  <w:tc>
          <w:tcPr>
            <w:tcW w:w="2220" w:type="dxa"/>
          </w:tcPr>
          <w:p w14:paraId="1456063F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Уполномоченный орган / АИС</w:t>
            </w:r>
          </w:p>
          <w:p w14:paraId="433A61B9" w14:textId="77777777" w:rsidR="00946A93" w:rsidRPr="002B24EC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МФЦ</w:t>
            </w:r>
          </w:p>
        </w:tc>
        <w:tc>
          <w:tcPr>
            <w:tcW w:w="2230" w:type="dxa"/>
          </w:tcPr>
          <w:p w14:paraId="31C3D0F2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Указание</w:t>
            </w:r>
          </w:p>
          <w:p w14:paraId="4033AC7B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заявителем в</w:t>
            </w:r>
            <w:r>
              <w:rPr>
                <w:rFonts w:ascii="Times New Roman" w:hAnsi="Times New Roman" w:cs="Times New Roman"/>
                <w:b w:val="0"/>
              </w:rPr>
              <w:t xml:space="preserve"> з</w:t>
            </w:r>
            <w:r w:rsidRPr="00946A93">
              <w:rPr>
                <w:rFonts w:ascii="Times New Roman" w:hAnsi="Times New Roman" w:cs="Times New Roman"/>
                <w:b w:val="0"/>
              </w:rPr>
              <w:t>апросе способа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выдачи</w:t>
            </w:r>
          </w:p>
          <w:p w14:paraId="196CB8FD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результата</w:t>
            </w:r>
          </w:p>
          <w:p w14:paraId="7B016E44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муниципальной услуги в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многофункциональном центре, а</w:t>
            </w:r>
          </w:p>
          <w:p w14:paraId="00F014ED" w14:textId="77777777" w:rsidR="00946A93" w:rsidRPr="002B24EC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также подача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Запроса через</w:t>
            </w:r>
            <w:r w:rsidR="000B3DB1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многофункциональный центр</w:t>
            </w:r>
          </w:p>
        </w:tc>
        <w:tc>
          <w:tcPr>
            <w:tcW w:w="2256" w:type="dxa"/>
          </w:tcPr>
          <w:p w14:paraId="155F8312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выдача результата</w:t>
            </w:r>
          </w:p>
          <w:p w14:paraId="0C33FB25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</w:p>
          <w:p w14:paraId="413682DC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услуги заявителю в</w:t>
            </w:r>
          </w:p>
          <w:p w14:paraId="63470DE5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форме бумажного</w:t>
            </w:r>
          </w:p>
          <w:p w14:paraId="37ECF5CA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документа,</w:t>
            </w:r>
          </w:p>
          <w:p w14:paraId="189E19EE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подтверждающего</w:t>
            </w:r>
          </w:p>
          <w:p w14:paraId="0455873F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содержание</w:t>
            </w:r>
          </w:p>
          <w:p w14:paraId="60322FCF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электронного</w:t>
            </w:r>
          </w:p>
          <w:p w14:paraId="006113AF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документа,</w:t>
            </w:r>
          </w:p>
          <w:p w14:paraId="273CE13D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заверенного печатью</w:t>
            </w:r>
            <w:r w:rsidR="00A575F5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многофункционального центра;</w:t>
            </w:r>
          </w:p>
          <w:p w14:paraId="6599B1A2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внесение сведений в</w:t>
            </w:r>
          </w:p>
          <w:p w14:paraId="54407F39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ГИС о выдаче</w:t>
            </w:r>
          </w:p>
          <w:p w14:paraId="495D92B6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результата</w:t>
            </w:r>
          </w:p>
          <w:p w14:paraId="25D22443" w14:textId="77777777" w:rsidR="00946A93" w:rsidRPr="002B24EC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муниципальной </w:t>
            </w:r>
            <w:r w:rsidRPr="00946A93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</w:tr>
      <w:tr w:rsidR="00946A93" w14:paraId="35BF0A27" w14:textId="77777777" w:rsidTr="00946A93">
        <w:tc>
          <w:tcPr>
            <w:tcW w:w="2223" w:type="dxa"/>
            <w:vMerge/>
          </w:tcPr>
          <w:p w14:paraId="0AB4EF8D" w14:textId="77777777" w:rsidR="00946A93" w:rsidRPr="002B24EC" w:rsidRDefault="00946A93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30" w:type="dxa"/>
          </w:tcPr>
          <w:p w14:paraId="5A56A5F9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Направление</w:t>
            </w:r>
            <w:r w:rsidR="00567099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заявителю</w:t>
            </w:r>
          </w:p>
          <w:p w14:paraId="492A32AC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результата предоставления</w:t>
            </w:r>
          </w:p>
          <w:p w14:paraId="72E6DBEE" w14:textId="77777777" w:rsidR="00946A93" w:rsidRPr="002B24EC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  <w:r w:rsidRPr="00946A93">
              <w:rPr>
                <w:rFonts w:ascii="Times New Roman" w:hAnsi="Times New Roman" w:cs="Times New Roman"/>
                <w:b w:val="0"/>
              </w:rPr>
              <w:t xml:space="preserve"> услуги в</w:t>
            </w:r>
            <w:r w:rsidR="00A575F5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личный кабинет на Едином</w:t>
            </w:r>
            <w:r w:rsidR="00A575F5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портале</w:t>
            </w:r>
          </w:p>
        </w:tc>
        <w:tc>
          <w:tcPr>
            <w:tcW w:w="2235" w:type="dxa"/>
          </w:tcPr>
          <w:p w14:paraId="1D90256F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В день</w:t>
            </w:r>
            <w:r w:rsidR="00A575F5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регистрации</w:t>
            </w:r>
          </w:p>
          <w:p w14:paraId="3DF8E36C" w14:textId="77777777" w:rsidR="00946A93" w:rsidRPr="00946A93" w:rsidRDefault="00A575F5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Р</w:t>
            </w:r>
            <w:r w:rsidR="00946A93" w:rsidRPr="00946A93">
              <w:rPr>
                <w:rFonts w:ascii="Times New Roman" w:hAnsi="Times New Roman" w:cs="Times New Roman"/>
                <w:b w:val="0"/>
              </w:rPr>
              <w:t>езультата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="00946A93" w:rsidRPr="00946A93">
              <w:rPr>
                <w:rFonts w:ascii="Times New Roman" w:hAnsi="Times New Roman" w:cs="Times New Roman"/>
                <w:b w:val="0"/>
              </w:rPr>
              <w:t>предоставления</w:t>
            </w:r>
          </w:p>
          <w:p w14:paraId="103986BF" w14:textId="77777777" w:rsidR="00946A93" w:rsidRPr="002B24EC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муниципаль</w:t>
            </w:r>
            <w:r>
              <w:rPr>
                <w:rFonts w:ascii="Times New Roman" w:hAnsi="Times New Roman" w:cs="Times New Roman"/>
                <w:b w:val="0"/>
              </w:rPr>
              <w:t>ной</w:t>
            </w:r>
            <w:r w:rsidRPr="00946A93">
              <w:rPr>
                <w:rFonts w:ascii="Times New Roman" w:hAnsi="Times New Roman" w:cs="Times New Roman"/>
                <w:b w:val="0"/>
              </w:rPr>
              <w:t xml:space="preserve"> услуги</w:t>
            </w:r>
          </w:p>
        </w:tc>
        <w:tc>
          <w:tcPr>
            <w:tcW w:w="2220" w:type="dxa"/>
          </w:tcPr>
          <w:p w14:paraId="09F2FF11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должностное лицо</w:t>
            </w:r>
          </w:p>
          <w:p w14:paraId="4A2FF30F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Уполномоченного</w:t>
            </w:r>
          </w:p>
          <w:p w14:paraId="2C8C7605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органа,</w:t>
            </w:r>
            <w:r w:rsidR="00A575F5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ответственное за</w:t>
            </w:r>
            <w:r w:rsidR="00A575F5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946A93">
              <w:rPr>
                <w:rFonts w:ascii="Times New Roman" w:hAnsi="Times New Roman" w:cs="Times New Roman"/>
                <w:b w:val="0"/>
              </w:rPr>
              <w:t>предоставление</w:t>
            </w:r>
          </w:p>
          <w:p w14:paraId="2398630D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муниципа</w:t>
            </w:r>
            <w:r>
              <w:rPr>
                <w:rFonts w:ascii="Times New Roman" w:hAnsi="Times New Roman" w:cs="Times New Roman"/>
                <w:b w:val="0"/>
              </w:rPr>
              <w:t>льной</w:t>
            </w:r>
          </w:p>
          <w:p w14:paraId="281CBD45" w14:textId="77777777" w:rsidR="00946A93" w:rsidRPr="002B24EC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услуги</w:t>
            </w:r>
          </w:p>
        </w:tc>
        <w:tc>
          <w:tcPr>
            <w:tcW w:w="2220" w:type="dxa"/>
          </w:tcPr>
          <w:p w14:paraId="7195C7D8" w14:textId="77777777" w:rsidR="00946A93" w:rsidRPr="002B24EC" w:rsidRDefault="00946A93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ГИС</w:t>
            </w:r>
          </w:p>
        </w:tc>
        <w:tc>
          <w:tcPr>
            <w:tcW w:w="2230" w:type="dxa"/>
          </w:tcPr>
          <w:p w14:paraId="1A20AA20" w14:textId="77777777" w:rsidR="00946A93" w:rsidRPr="002B24EC" w:rsidRDefault="00946A93" w:rsidP="00AD4D3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56" w:type="dxa"/>
          </w:tcPr>
          <w:p w14:paraId="722B3C74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Результат</w:t>
            </w:r>
          </w:p>
          <w:p w14:paraId="7FBB1C22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муниципальной</w:t>
            </w:r>
          </w:p>
          <w:p w14:paraId="48333711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услуги, направленный</w:t>
            </w:r>
          </w:p>
          <w:p w14:paraId="6FD4649C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заявителю в личный</w:t>
            </w:r>
          </w:p>
          <w:p w14:paraId="4224A1EB" w14:textId="77777777" w:rsidR="00946A93" w:rsidRPr="00946A93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кабинет на Едином</w:t>
            </w:r>
          </w:p>
          <w:p w14:paraId="126487EB" w14:textId="77777777" w:rsidR="00946A93" w:rsidRPr="002B24EC" w:rsidRDefault="00946A93" w:rsidP="00946A9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946A93">
              <w:rPr>
                <w:rFonts w:ascii="Times New Roman" w:hAnsi="Times New Roman" w:cs="Times New Roman"/>
                <w:b w:val="0"/>
              </w:rPr>
              <w:t>портале</w:t>
            </w:r>
          </w:p>
        </w:tc>
      </w:tr>
    </w:tbl>
    <w:p w14:paraId="7CF55474" w14:textId="77777777" w:rsidR="00800F28" w:rsidRDefault="00800F28" w:rsidP="00AD4D3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AB5E19F" w14:textId="77777777" w:rsidR="00AD4D30" w:rsidRPr="00AD4D30" w:rsidRDefault="00AD4D30" w:rsidP="00AD4D3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E9D77C9" w14:textId="77777777" w:rsidR="00AD4D30" w:rsidRPr="00AD4D30" w:rsidRDefault="00AD4D30" w:rsidP="007B0DBA">
      <w:pPr>
        <w:tabs>
          <w:tab w:val="left" w:pos="8871"/>
        </w:tabs>
        <w:jc w:val="both"/>
        <w:rPr>
          <w:sz w:val="24"/>
          <w:szCs w:val="24"/>
        </w:rPr>
      </w:pPr>
    </w:p>
    <w:p w14:paraId="5A0950DB" w14:textId="77777777" w:rsidR="007B0DBA" w:rsidRPr="00FA5AB8" w:rsidRDefault="007B0DBA" w:rsidP="00FA5AB8">
      <w:pPr>
        <w:tabs>
          <w:tab w:val="left" w:pos="8871"/>
        </w:tabs>
        <w:jc w:val="both"/>
        <w:rPr>
          <w:caps/>
          <w:kern w:val="28"/>
          <w:sz w:val="16"/>
          <w:szCs w:val="16"/>
          <w:lang w:eastAsia="en-US"/>
        </w:rPr>
      </w:pPr>
    </w:p>
    <w:sectPr w:rsidR="007B0DBA" w:rsidRPr="00FA5AB8" w:rsidSect="00C71B90">
      <w:pgSz w:w="16838" w:h="11906" w:orient="landscape"/>
      <w:pgMar w:top="426" w:right="720" w:bottom="720" w:left="720" w:header="18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593EE" w14:textId="77777777" w:rsidR="00E511CC" w:rsidRDefault="00E511CC">
      <w:r>
        <w:separator/>
      </w:r>
    </w:p>
  </w:endnote>
  <w:endnote w:type="continuationSeparator" w:id="0">
    <w:p w14:paraId="4618CE5C" w14:textId="77777777" w:rsidR="00E511CC" w:rsidRDefault="00E51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4BBB2" w14:textId="77777777" w:rsidR="00E511CC" w:rsidRDefault="00E511CC">
      <w:r>
        <w:separator/>
      </w:r>
    </w:p>
  </w:footnote>
  <w:footnote w:type="continuationSeparator" w:id="0">
    <w:p w14:paraId="6C216314" w14:textId="77777777" w:rsidR="00E511CC" w:rsidRDefault="00E51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6BF5D" w14:textId="77777777" w:rsidR="00E511CC" w:rsidRDefault="00E511CC">
    <w:pPr>
      <w:pStyle w:val="a3"/>
      <w:jc w:val="center"/>
    </w:pPr>
  </w:p>
  <w:p w14:paraId="1F284F9E" w14:textId="77777777" w:rsidR="00E511CC" w:rsidRDefault="00E511C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2DC3"/>
    <w:multiLevelType w:val="hybridMultilevel"/>
    <w:tmpl w:val="10D4E7C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-207"/>
        </w:tabs>
        <w:ind w:left="-207" w:hanging="360"/>
      </w:pPr>
      <w:rPr>
        <w:rFonts w:cs="Times New Roman"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284"/>
        </w:tabs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8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953"/>
        </w:tabs>
        <w:ind w:left="166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13"/>
        </w:tabs>
        <w:ind w:left="216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33"/>
        </w:tabs>
        <w:ind w:left="267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93"/>
        </w:tabs>
        <w:ind w:left="317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13"/>
        </w:tabs>
        <w:ind w:left="3753" w:hanging="1440"/>
      </w:pPr>
      <w:rPr>
        <w:rFonts w:cs="Times New Roman" w:hint="default"/>
      </w:rPr>
    </w:lvl>
  </w:abstractNum>
  <w:abstractNum w:abstractNumId="2" w15:restartNumberingAfterBreak="0">
    <w:nsid w:val="0B712C1D"/>
    <w:multiLevelType w:val="hybridMultilevel"/>
    <w:tmpl w:val="E952804A"/>
    <w:lvl w:ilvl="0" w:tplc="FC563578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310EDF"/>
    <w:multiLevelType w:val="hybridMultilevel"/>
    <w:tmpl w:val="0DD29684"/>
    <w:lvl w:ilvl="0" w:tplc="304E949E">
      <w:start w:val="1"/>
      <w:numFmt w:val="decimal"/>
      <w:lvlText w:val="%1."/>
      <w:lvlJc w:val="left"/>
      <w:pPr>
        <w:ind w:left="1998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9B01F50"/>
    <w:multiLevelType w:val="hybridMultilevel"/>
    <w:tmpl w:val="59B86FF6"/>
    <w:lvl w:ilvl="0" w:tplc="3E2CAFF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C680AA8"/>
    <w:multiLevelType w:val="hybridMultilevel"/>
    <w:tmpl w:val="3FDC6EEC"/>
    <w:lvl w:ilvl="0" w:tplc="361C1AA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28E92DBD"/>
    <w:multiLevelType w:val="hybridMultilevel"/>
    <w:tmpl w:val="40BE2E88"/>
    <w:lvl w:ilvl="0" w:tplc="A13ADAF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BBA0149"/>
    <w:multiLevelType w:val="hybridMultilevel"/>
    <w:tmpl w:val="60B0D7A0"/>
    <w:lvl w:ilvl="0" w:tplc="1632D1C8">
      <w:start w:val="1"/>
      <w:numFmt w:val="decimal"/>
      <w:lvlText w:val="%1."/>
      <w:lvlJc w:val="left"/>
      <w:pPr>
        <w:ind w:left="1281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44F645A4"/>
    <w:multiLevelType w:val="hybridMultilevel"/>
    <w:tmpl w:val="2C2AB980"/>
    <w:lvl w:ilvl="0" w:tplc="BA944C3C">
      <w:start w:val="1"/>
      <w:numFmt w:val="decimal"/>
      <w:lvlText w:val="%1)"/>
      <w:lvlJc w:val="left"/>
      <w:pPr>
        <w:ind w:left="1221" w:hanging="7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47D339C9"/>
    <w:multiLevelType w:val="hybridMultilevel"/>
    <w:tmpl w:val="015685EE"/>
    <w:lvl w:ilvl="0" w:tplc="FFE20598">
      <w:start w:val="1"/>
      <w:numFmt w:val="decimal"/>
      <w:lvlText w:val="%1)"/>
      <w:lvlJc w:val="left"/>
      <w:pPr>
        <w:ind w:left="1632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4AC52E43"/>
    <w:multiLevelType w:val="hybridMultilevel"/>
    <w:tmpl w:val="F8FA180C"/>
    <w:lvl w:ilvl="0" w:tplc="11FAED82">
      <w:start w:val="1"/>
      <w:numFmt w:val="decimal"/>
      <w:lvlText w:val="%1."/>
      <w:lvlJc w:val="left"/>
      <w:pPr>
        <w:tabs>
          <w:tab w:val="num" w:pos="1856"/>
        </w:tabs>
        <w:ind w:left="1856" w:hanging="1005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524"/>
        </w:tabs>
        <w:ind w:left="5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244"/>
        </w:tabs>
        <w:ind w:left="12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964"/>
        </w:tabs>
        <w:ind w:left="19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684"/>
        </w:tabs>
        <w:ind w:left="26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404"/>
        </w:tabs>
        <w:ind w:left="34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124"/>
        </w:tabs>
        <w:ind w:left="41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844"/>
        </w:tabs>
        <w:ind w:left="48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564"/>
        </w:tabs>
        <w:ind w:left="5564" w:hanging="180"/>
      </w:pPr>
      <w:rPr>
        <w:rFonts w:cs="Times New Roman"/>
      </w:rPr>
    </w:lvl>
  </w:abstractNum>
  <w:abstractNum w:abstractNumId="11" w15:restartNumberingAfterBreak="0">
    <w:nsid w:val="4C7F6662"/>
    <w:multiLevelType w:val="hybridMultilevel"/>
    <w:tmpl w:val="77BE3022"/>
    <w:lvl w:ilvl="0" w:tplc="8408C67E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46C07AE"/>
    <w:multiLevelType w:val="hybridMultilevel"/>
    <w:tmpl w:val="AA1ECBAC"/>
    <w:lvl w:ilvl="0" w:tplc="C20032F0">
      <w:start w:val="1"/>
      <w:numFmt w:val="decimal"/>
      <w:lvlText w:val="%1)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74396FF0"/>
    <w:multiLevelType w:val="hybridMultilevel"/>
    <w:tmpl w:val="F8D0CB66"/>
    <w:lvl w:ilvl="0" w:tplc="E07479E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  <w:num w:numId="2">
    <w:abstractNumId w:val="6"/>
  </w:num>
  <w:num w:numId="3">
    <w:abstractNumId w:val="12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11"/>
  </w:num>
  <w:num w:numId="9">
    <w:abstractNumId w:val="8"/>
  </w:num>
  <w:num w:numId="10">
    <w:abstractNumId w:val="9"/>
  </w:num>
  <w:num w:numId="11">
    <w:abstractNumId w:val="1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600"/>
    <w:rsid w:val="00004F4A"/>
    <w:rsid w:val="00006029"/>
    <w:rsid w:val="00006F4A"/>
    <w:rsid w:val="00016550"/>
    <w:rsid w:val="00020E8C"/>
    <w:rsid w:val="00047878"/>
    <w:rsid w:val="00056778"/>
    <w:rsid w:val="000647AF"/>
    <w:rsid w:val="00064994"/>
    <w:rsid w:val="00073006"/>
    <w:rsid w:val="00074DE3"/>
    <w:rsid w:val="00074E75"/>
    <w:rsid w:val="00084577"/>
    <w:rsid w:val="0009657F"/>
    <w:rsid w:val="000A7D76"/>
    <w:rsid w:val="000B3DB1"/>
    <w:rsid w:val="000B688B"/>
    <w:rsid w:val="000C409C"/>
    <w:rsid w:val="000D4C81"/>
    <w:rsid w:val="000D6B6D"/>
    <w:rsid w:val="000E4D5B"/>
    <w:rsid w:val="000E69F1"/>
    <w:rsid w:val="000E6F0B"/>
    <w:rsid w:val="000F1812"/>
    <w:rsid w:val="0010653B"/>
    <w:rsid w:val="00112898"/>
    <w:rsid w:val="00133B4C"/>
    <w:rsid w:val="00136C28"/>
    <w:rsid w:val="00137A98"/>
    <w:rsid w:val="001456DE"/>
    <w:rsid w:val="00146597"/>
    <w:rsid w:val="00147145"/>
    <w:rsid w:val="00151356"/>
    <w:rsid w:val="00153ACE"/>
    <w:rsid w:val="00162E64"/>
    <w:rsid w:val="0017588A"/>
    <w:rsid w:val="00176874"/>
    <w:rsid w:val="001859AD"/>
    <w:rsid w:val="001A48CE"/>
    <w:rsid w:val="001C4B66"/>
    <w:rsid w:val="001C53F7"/>
    <w:rsid w:val="001C7E86"/>
    <w:rsid w:val="001D374A"/>
    <w:rsid w:val="001D569A"/>
    <w:rsid w:val="001D7E33"/>
    <w:rsid w:val="001E2600"/>
    <w:rsid w:val="001F2712"/>
    <w:rsid w:val="0020635C"/>
    <w:rsid w:val="00216E55"/>
    <w:rsid w:val="00227FB0"/>
    <w:rsid w:val="002326CD"/>
    <w:rsid w:val="00235361"/>
    <w:rsid w:val="00237DC8"/>
    <w:rsid w:val="002448C1"/>
    <w:rsid w:val="00254B1F"/>
    <w:rsid w:val="00256057"/>
    <w:rsid w:val="002626F9"/>
    <w:rsid w:val="00287E79"/>
    <w:rsid w:val="002A7390"/>
    <w:rsid w:val="002B24EC"/>
    <w:rsid w:val="002C25CD"/>
    <w:rsid w:val="002C3452"/>
    <w:rsid w:val="002C577D"/>
    <w:rsid w:val="002C6379"/>
    <w:rsid w:val="002D235F"/>
    <w:rsid w:val="002E4155"/>
    <w:rsid w:val="002F2138"/>
    <w:rsid w:val="002F3BE2"/>
    <w:rsid w:val="003111DE"/>
    <w:rsid w:val="00316F89"/>
    <w:rsid w:val="003217FA"/>
    <w:rsid w:val="00321D35"/>
    <w:rsid w:val="0032370A"/>
    <w:rsid w:val="00330A1D"/>
    <w:rsid w:val="0034042C"/>
    <w:rsid w:val="00346922"/>
    <w:rsid w:val="003476A9"/>
    <w:rsid w:val="003529B9"/>
    <w:rsid w:val="0037176D"/>
    <w:rsid w:val="0037770A"/>
    <w:rsid w:val="00381A67"/>
    <w:rsid w:val="00383877"/>
    <w:rsid w:val="00386833"/>
    <w:rsid w:val="003909E4"/>
    <w:rsid w:val="00395FBF"/>
    <w:rsid w:val="00396CF5"/>
    <w:rsid w:val="003A5953"/>
    <w:rsid w:val="003B3FAB"/>
    <w:rsid w:val="003B43C9"/>
    <w:rsid w:val="003B4EE4"/>
    <w:rsid w:val="003C04D2"/>
    <w:rsid w:val="003C44B9"/>
    <w:rsid w:val="003E400C"/>
    <w:rsid w:val="003E6233"/>
    <w:rsid w:val="003F0E6F"/>
    <w:rsid w:val="003F5C7F"/>
    <w:rsid w:val="0040689A"/>
    <w:rsid w:val="00426098"/>
    <w:rsid w:val="00426C76"/>
    <w:rsid w:val="00441E20"/>
    <w:rsid w:val="00454710"/>
    <w:rsid w:val="00457293"/>
    <w:rsid w:val="00462446"/>
    <w:rsid w:val="0046310B"/>
    <w:rsid w:val="00473175"/>
    <w:rsid w:val="0047673E"/>
    <w:rsid w:val="00483920"/>
    <w:rsid w:val="00485654"/>
    <w:rsid w:val="00485E6D"/>
    <w:rsid w:val="004864F6"/>
    <w:rsid w:val="00495574"/>
    <w:rsid w:val="004A29AE"/>
    <w:rsid w:val="004B5A4C"/>
    <w:rsid w:val="004B7C4B"/>
    <w:rsid w:val="004C6C8C"/>
    <w:rsid w:val="004C75BE"/>
    <w:rsid w:val="004F52C3"/>
    <w:rsid w:val="004F59CD"/>
    <w:rsid w:val="004F782A"/>
    <w:rsid w:val="0053603E"/>
    <w:rsid w:val="00543909"/>
    <w:rsid w:val="00551C8F"/>
    <w:rsid w:val="00560B89"/>
    <w:rsid w:val="005645DE"/>
    <w:rsid w:val="00567099"/>
    <w:rsid w:val="00567416"/>
    <w:rsid w:val="00577E28"/>
    <w:rsid w:val="005841CD"/>
    <w:rsid w:val="00585E2F"/>
    <w:rsid w:val="00586597"/>
    <w:rsid w:val="00587DFB"/>
    <w:rsid w:val="00596AFA"/>
    <w:rsid w:val="005B7DAB"/>
    <w:rsid w:val="005D6731"/>
    <w:rsid w:val="005E0CD5"/>
    <w:rsid w:val="005E2B72"/>
    <w:rsid w:val="006056CE"/>
    <w:rsid w:val="006417EA"/>
    <w:rsid w:val="00644FDF"/>
    <w:rsid w:val="00646357"/>
    <w:rsid w:val="0065293F"/>
    <w:rsid w:val="00653A30"/>
    <w:rsid w:val="00657FBB"/>
    <w:rsid w:val="00673E79"/>
    <w:rsid w:val="00675A58"/>
    <w:rsid w:val="006A261C"/>
    <w:rsid w:val="006A527D"/>
    <w:rsid w:val="006E0958"/>
    <w:rsid w:val="006E7870"/>
    <w:rsid w:val="007008C9"/>
    <w:rsid w:val="00704206"/>
    <w:rsid w:val="00704F65"/>
    <w:rsid w:val="007158EE"/>
    <w:rsid w:val="00733D20"/>
    <w:rsid w:val="00740DA1"/>
    <w:rsid w:val="007463B9"/>
    <w:rsid w:val="00752E7B"/>
    <w:rsid w:val="00754026"/>
    <w:rsid w:val="00755383"/>
    <w:rsid w:val="00770441"/>
    <w:rsid w:val="00773100"/>
    <w:rsid w:val="007820A4"/>
    <w:rsid w:val="00795AEE"/>
    <w:rsid w:val="0079651C"/>
    <w:rsid w:val="007B018C"/>
    <w:rsid w:val="007B0DBA"/>
    <w:rsid w:val="007B5D48"/>
    <w:rsid w:val="007C571F"/>
    <w:rsid w:val="007C793F"/>
    <w:rsid w:val="007D53B8"/>
    <w:rsid w:val="007D767F"/>
    <w:rsid w:val="007E4ADE"/>
    <w:rsid w:val="00800F28"/>
    <w:rsid w:val="00801D4F"/>
    <w:rsid w:val="00803830"/>
    <w:rsid w:val="00803A54"/>
    <w:rsid w:val="00831C7E"/>
    <w:rsid w:val="008345DC"/>
    <w:rsid w:val="00856351"/>
    <w:rsid w:val="00856F95"/>
    <w:rsid w:val="008674EE"/>
    <w:rsid w:val="008703D2"/>
    <w:rsid w:val="00874D84"/>
    <w:rsid w:val="00880C4B"/>
    <w:rsid w:val="008866D8"/>
    <w:rsid w:val="00891652"/>
    <w:rsid w:val="008979B0"/>
    <w:rsid w:val="008A1527"/>
    <w:rsid w:val="008A6711"/>
    <w:rsid w:val="008A7927"/>
    <w:rsid w:val="008B0BE0"/>
    <w:rsid w:val="008B7FC3"/>
    <w:rsid w:val="008C3DE5"/>
    <w:rsid w:val="008C5E90"/>
    <w:rsid w:val="008C72EA"/>
    <w:rsid w:val="008E0388"/>
    <w:rsid w:val="008E4B68"/>
    <w:rsid w:val="008F2B2B"/>
    <w:rsid w:val="008F610C"/>
    <w:rsid w:val="008F760F"/>
    <w:rsid w:val="00903161"/>
    <w:rsid w:val="00906D42"/>
    <w:rsid w:val="00907A26"/>
    <w:rsid w:val="0091227F"/>
    <w:rsid w:val="009141C0"/>
    <w:rsid w:val="00920D24"/>
    <w:rsid w:val="00930D67"/>
    <w:rsid w:val="00936822"/>
    <w:rsid w:val="00946A93"/>
    <w:rsid w:val="00950801"/>
    <w:rsid w:val="00975BB2"/>
    <w:rsid w:val="009767EF"/>
    <w:rsid w:val="009803DB"/>
    <w:rsid w:val="00985E57"/>
    <w:rsid w:val="00995AA7"/>
    <w:rsid w:val="00996E1E"/>
    <w:rsid w:val="0099731C"/>
    <w:rsid w:val="009A13C8"/>
    <w:rsid w:val="009A352E"/>
    <w:rsid w:val="009A7A19"/>
    <w:rsid w:val="009B7BB9"/>
    <w:rsid w:val="009E3F51"/>
    <w:rsid w:val="009E6FBF"/>
    <w:rsid w:val="009F127F"/>
    <w:rsid w:val="009F74C2"/>
    <w:rsid w:val="00A04C1F"/>
    <w:rsid w:val="00A11AEC"/>
    <w:rsid w:val="00A14E5A"/>
    <w:rsid w:val="00A308BD"/>
    <w:rsid w:val="00A30A91"/>
    <w:rsid w:val="00A40853"/>
    <w:rsid w:val="00A42B90"/>
    <w:rsid w:val="00A5750D"/>
    <w:rsid w:val="00A575F5"/>
    <w:rsid w:val="00A61833"/>
    <w:rsid w:val="00A668A6"/>
    <w:rsid w:val="00A74E7B"/>
    <w:rsid w:val="00A74EC9"/>
    <w:rsid w:val="00A81C7D"/>
    <w:rsid w:val="00A83AD7"/>
    <w:rsid w:val="00A8527D"/>
    <w:rsid w:val="00AB27BF"/>
    <w:rsid w:val="00AC1288"/>
    <w:rsid w:val="00AD2AF7"/>
    <w:rsid w:val="00AD4D30"/>
    <w:rsid w:val="00AE08A4"/>
    <w:rsid w:val="00AE4E49"/>
    <w:rsid w:val="00AF76F7"/>
    <w:rsid w:val="00B26254"/>
    <w:rsid w:val="00B27C71"/>
    <w:rsid w:val="00B4263D"/>
    <w:rsid w:val="00B42EAF"/>
    <w:rsid w:val="00B46286"/>
    <w:rsid w:val="00B64218"/>
    <w:rsid w:val="00B80CEC"/>
    <w:rsid w:val="00B913F1"/>
    <w:rsid w:val="00B94CCA"/>
    <w:rsid w:val="00BA3AFA"/>
    <w:rsid w:val="00BA6A08"/>
    <w:rsid w:val="00BA6B25"/>
    <w:rsid w:val="00BB7219"/>
    <w:rsid w:val="00BD0D02"/>
    <w:rsid w:val="00BE2489"/>
    <w:rsid w:val="00BF225E"/>
    <w:rsid w:val="00BF6DA7"/>
    <w:rsid w:val="00C01E05"/>
    <w:rsid w:val="00C26C70"/>
    <w:rsid w:val="00C400E1"/>
    <w:rsid w:val="00C43FB7"/>
    <w:rsid w:val="00C55870"/>
    <w:rsid w:val="00C64FBE"/>
    <w:rsid w:val="00C71B90"/>
    <w:rsid w:val="00C76769"/>
    <w:rsid w:val="00C82B97"/>
    <w:rsid w:val="00C8451E"/>
    <w:rsid w:val="00C85B68"/>
    <w:rsid w:val="00C85F68"/>
    <w:rsid w:val="00C935C5"/>
    <w:rsid w:val="00CB48B2"/>
    <w:rsid w:val="00CC566B"/>
    <w:rsid w:val="00CD30FF"/>
    <w:rsid w:val="00CD4C86"/>
    <w:rsid w:val="00CE19AD"/>
    <w:rsid w:val="00CE3301"/>
    <w:rsid w:val="00CE3DB6"/>
    <w:rsid w:val="00CE5D1F"/>
    <w:rsid w:val="00CF7C58"/>
    <w:rsid w:val="00D23587"/>
    <w:rsid w:val="00D256C8"/>
    <w:rsid w:val="00D35E6A"/>
    <w:rsid w:val="00D35F7A"/>
    <w:rsid w:val="00D47DAA"/>
    <w:rsid w:val="00D648C3"/>
    <w:rsid w:val="00D73928"/>
    <w:rsid w:val="00D90418"/>
    <w:rsid w:val="00DA34DC"/>
    <w:rsid w:val="00DA4823"/>
    <w:rsid w:val="00DB6417"/>
    <w:rsid w:val="00DC1CB0"/>
    <w:rsid w:val="00DC5CFA"/>
    <w:rsid w:val="00DE0305"/>
    <w:rsid w:val="00DE4938"/>
    <w:rsid w:val="00DF4320"/>
    <w:rsid w:val="00E018D0"/>
    <w:rsid w:val="00E04C4B"/>
    <w:rsid w:val="00E10BB0"/>
    <w:rsid w:val="00E135FE"/>
    <w:rsid w:val="00E21AF2"/>
    <w:rsid w:val="00E23CD0"/>
    <w:rsid w:val="00E247CF"/>
    <w:rsid w:val="00E3325F"/>
    <w:rsid w:val="00E34E87"/>
    <w:rsid w:val="00E414DA"/>
    <w:rsid w:val="00E511CC"/>
    <w:rsid w:val="00E55B33"/>
    <w:rsid w:val="00E5675C"/>
    <w:rsid w:val="00E6180E"/>
    <w:rsid w:val="00E67D3E"/>
    <w:rsid w:val="00E72550"/>
    <w:rsid w:val="00E75B30"/>
    <w:rsid w:val="00E90A90"/>
    <w:rsid w:val="00E95FF7"/>
    <w:rsid w:val="00E9659D"/>
    <w:rsid w:val="00EA56F7"/>
    <w:rsid w:val="00EA64D2"/>
    <w:rsid w:val="00EB7300"/>
    <w:rsid w:val="00EC0F3E"/>
    <w:rsid w:val="00ED2263"/>
    <w:rsid w:val="00ED25E4"/>
    <w:rsid w:val="00ED6300"/>
    <w:rsid w:val="00ED7EE8"/>
    <w:rsid w:val="00EE12E4"/>
    <w:rsid w:val="00EE21DA"/>
    <w:rsid w:val="00EE53A5"/>
    <w:rsid w:val="00EF76E7"/>
    <w:rsid w:val="00F0146E"/>
    <w:rsid w:val="00F01B82"/>
    <w:rsid w:val="00F044F5"/>
    <w:rsid w:val="00F12D9C"/>
    <w:rsid w:val="00F15887"/>
    <w:rsid w:val="00F22397"/>
    <w:rsid w:val="00F24C08"/>
    <w:rsid w:val="00F27AF8"/>
    <w:rsid w:val="00F32AB2"/>
    <w:rsid w:val="00F4691D"/>
    <w:rsid w:val="00F51C13"/>
    <w:rsid w:val="00F54E38"/>
    <w:rsid w:val="00F63326"/>
    <w:rsid w:val="00F66BD8"/>
    <w:rsid w:val="00F67700"/>
    <w:rsid w:val="00F71180"/>
    <w:rsid w:val="00F8647E"/>
    <w:rsid w:val="00F92F3E"/>
    <w:rsid w:val="00FA2A4C"/>
    <w:rsid w:val="00FA4CF0"/>
    <w:rsid w:val="00FA5AB8"/>
    <w:rsid w:val="00FB1A77"/>
    <w:rsid w:val="00FB25E0"/>
    <w:rsid w:val="00FB6666"/>
    <w:rsid w:val="00FC3ACB"/>
    <w:rsid w:val="00FD13D7"/>
    <w:rsid w:val="00FD4447"/>
    <w:rsid w:val="00FF231F"/>
    <w:rsid w:val="00FF4294"/>
    <w:rsid w:val="00FF7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E6DD3"/>
  <w15:docId w15:val="{4CAD94E5-C40C-4E40-AAD6-2C69B1417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5CFA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D73928"/>
    <w:pPr>
      <w:keepNext/>
      <w:spacing w:before="600" w:after="12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uiPriority w:val="99"/>
    <w:qFormat/>
    <w:rsid w:val="001E2600"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73928"/>
    <w:pPr>
      <w:tabs>
        <w:tab w:val="center" w:pos="4677"/>
        <w:tab w:val="right" w:pos="9355"/>
      </w:tabs>
    </w:pPr>
  </w:style>
  <w:style w:type="paragraph" w:styleId="a5">
    <w:name w:val="Balloon Text"/>
    <w:basedOn w:val="a"/>
    <w:link w:val="a6"/>
    <w:uiPriority w:val="99"/>
    <w:rsid w:val="009767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767EF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1E2600"/>
  </w:style>
  <w:style w:type="character" w:customStyle="1" w:styleId="20">
    <w:name w:val="Заголовок 2 Знак"/>
    <w:basedOn w:val="a0"/>
    <w:link w:val="2"/>
    <w:uiPriority w:val="99"/>
    <w:rsid w:val="001E2600"/>
    <w:rPr>
      <w:rFonts w:ascii="Arial" w:hAnsi="Arial" w:cs="Arial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locked/>
    <w:rsid w:val="001E2600"/>
    <w:rPr>
      <w:b/>
      <w:sz w:val="44"/>
    </w:rPr>
  </w:style>
  <w:style w:type="paragraph" w:customStyle="1" w:styleId="ConsPlusNormal">
    <w:name w:val="ConsPlusNormal"/>
    <w:link w:val="ConsPlusNormal0"/>
    <w:uiPriority w:val="99"/>
    <w:rsid w:val="001E260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E26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1E26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1E26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1E26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1E260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1E2600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styleId="a7">
    <w:name w:val="footer"/>
    <w:basedOn w:val="a"/>
    <w:link w:val="a8"/>
    <w:uiPriority w:val="99"/>
    <w:rsid w:val="001E2600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1E2600"/>
    <w:rPr>
      <w:sz w:val="24"/>
      <w:szCs w:val="24"/>
    </w:rPr>
  </w:style>
  <w:style w:type="character" w:styleId="a9">
    <w:name w:val="Hyperlink"/>
    <w:basedOn w:val="a0"/>
    <w:uiPriority w:val="99"/>
    <w:rsid w:val="001E2600"/>
    <w:rPr>
      <w:rFonts w:cs="Times New Roman"/>
      <w:color w:val="0000FF"/>
      <w:u w:val="single"/>
    </w:rPr>
  </w:style>
  <w:style w:type="paragraph" w:customStyle="1" w:styleId="punct">
    <w:name w:val="punct"/>
    <w:basedOn w:val="a"/>
    <w:uiPriority w:val="99"/>
    <w:rsid w:val="001E2600"/>
    <w:pPr>
      <w:numPr>
        <w:numId w:val="1"/>
      </w:numPr>
      <w:overflowPunct/>
      <w:spacing w:line="360" w:lineRule="auto"/>
      <w:jc w:val="both"/>
      <w:textAlignment w:val="auto"/>
    </w:pPr>
    <w:rPr>
      <w:sz w:val="26"/>
      <w:szCs w:val="26"/>
    </w:rPr>
  </w:style>
  <w:style w:type="paragraph" w:customStyle="1" w:styleId="subpunct">
    <w:name w:val="subpunct"/>
    <w:basedOn w:val="a"/>
    <w:uiPriority w:val="99"/>
    <w:rsid w:val="001E2600"/>
    <w:pPr>
      <w:numPr>
        <w:ilvl w:val="1"/>
        <w:numId w:val="1"/>
      </w:numPr>
      <w:tabs>
        <w:tab w:val="num" w:pos="1631"/>
      </w:tabs>
      <w:overflowPunct/>
      <w:spacing w:line="360" w:lineRule="auto"/>
      <w:ind w:left="780"/>
      <w:jc w:val="both"/>
      <w:textAlignment w:val="auto"/>
    </w:pPr>
    <w:rPr>
      <w:sz w:val="26"/>
      <w:szCs w:val="26"/>
      <w:lang w:val="en-US"/>
    </w:rPr>
  </w:style>
  <w:style w:type="table" w:styleId="aa">
    <w:name w:val="Table Grid"/>
    <w:basedOn w:val="a1"/>
    <w:uiPriority w:val="99"/>
    <w:rsid w:val="001E2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locked/>
    <w:rsid w:val="001E2600"/>
    <w:rPr>
      <w:rFonts w:ascii="Arial" w:hAnsi="Arial" w:cs="Arial"/>
    </w:rPr>
  </w:style>
  <w:style w:type="character" w:customStyle="1" w:styleId="blk">
    <w:name w:val="blk"/>
    <w:uiPriority w:val="99"/>
    <w:rsid w:val="001E2600"/>
  </w:style>
  <w:style w:type="paragraph" w:styleId="ab">
    <w:name w:val="List Paragraph"/>
    <w:basedOn w:val="a"/>
    <w:uiPriority w:val="99"/>
    <w:qFormat/>
    <w:rsid w:val="001E2600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 w:cs="Calibri"/>
      <w:sz w:val="22"/>
      <w:szCs w:val="22"/>
    </w:rPr>
  </w:style>
  <w:style w:type="paragraph" w:styleId="ac">
    <w:name w:val="caption"/>
    <w:basedOn w:val="a"/>
    <w:next w:val="a"/>
    <w:uiPriority w:val="99"/>
    <w:qFormat/>
    <w:rsid w:val="001E2600"/>
    <w:pPr>
      <w:overflowPunct/>
      <w:adjustRightInd/>
      <w:ind w:firstLine="567"/>
      <w:textAlignment w:val="auto"/>
    </w:pPr>
    <w:rPr>
      <w:sz w:val="24"/>
      <w:szCs w:val="24"/>
    </w:rPr>
  </w:style>
  <w:style w:type="paragraph" w:styleId="21">
    <w:name w:val="Body Text 2"/>
    <w:basedOn w:val="a"/>
    <w:link w:val="22"/>
    <w:uiPriority w:val="99"/>
    <w:rsid w:val="001E2600"/>
    <w:pPr>
      <w:overflowPunct/>
      <w:adjustRightInd/>
      <w:ind w:firstLine="567"/>
      <w:jc w:val="both"/>
      <w:textAlignment w:val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1E2600"/>
    <w:rPr>
      <w:sz w:val="24"/>
      <w:szCs w:val="24"/>
    </w:rPr>
  </w:style>
  <w:style w:type="paragraph" w:styleId="ad">
    <w:name w:val="Document Map"/>
    <w:basedOn w:val="a"/>
    <w:link w:val="ae"/>
    <w:uiPriority w:val="99"/>
    <w:rsid w:val="001E2600"/>
    <w:pPr>
      <w:shd w:val="clear" w:color="auto" w:fill="000080"/>
      <w:overflowPunct/>
      <w:autoSpaceDE/>
      <w:autoSpaceDN/>
      <w:adjustRightInd/>
      <w:textAlignment w:val="auto"/>
    </w:pPr>
    <w:rPr>
      <w:rFonts w:ascii="Tahoma" w:hAnsi="Tahoma" w:cs="Tahoma"/>
    </w:rPr>
  </w:style>
  <w:style w:type="character" w:customStyle="1" w:styleId="ae">
    <w:name w:val="Схема документа Знак"/>
    <w:basedOn w:val="a0"/>
    <w:link w:val="ad"/>
    <w:uiPriority w:val="99"/>
    <w:rsid w:val="001E2600"/>
    <w:rPr>
      <w:rFonts w:ascii="Tahoma" w:hAnsi="Tahoma" w:cs="Tahoma"/>
      <w:shd w:val="clear" w:color="auto" w:fill="000080"/>
    </w:rPr>
  </w:style>
  <w:style w:type="character" w:customStyle="1" w:styleId="HeaderChar">
    <w:name w:val="Header Char"/>
    <w:basedOn w:val="a0"/>
    <w:uiPriority w:val="99"/>
    <w:locked/>
    <w:rsid w:val="001E2600"/>
    <w:rPr>
      <w:rFonts w:eastAsia="Times New Roman" w:cs="Times New Roman"/>
      <w:lang w:val="ru-RU" w:eastAsia="ru-RU" w:bidi="ar-SA"/>
    </w:rPr>
  </w:style>
  <w:style w:type="paragraph" w:styleId="af">
    <w:name w:val="Body Text"/>
    <w:basedOn w:val="a"/>
    <w:link w:val="af0"/>
    <w:semiHidden/>
    <w:unhideWhenUsed/>
    <w:rsid w:val="00C82B97"/>
    <w:pPr>
      <w:spacing w:after="120"/>
    </w:pPr>
  </w:style>
  <w:style w:type="character" w:customStyle="1" w:styleId="af0">
    <w:name w:val="Основной текст Знак"/>
    <w:basedOn w:val="a0"/>
    <w:link w:val="af"/>
    <w:semiHidden/>
    <w:rsid w:val="00C82B97"/>
  </w:style>
  <w:style w:type="character" w:customStyle="1" w:styleId="11">
    <w:name w:val="Стиль1 Знак"/>
    <w:link w:val="12"/>
    <w:locked/>
    <w:rsid w:val="00E511CC"/>
    <w:rPr>
      <w:sz w:val="24"/>
      <w:szCs w:val="22"/>
      <w:lang w:eastAsia="en-US"/>
    </w:rPr>
  </w:style>
  <w:style w:type="paragraph" w:customStyle="1" w:styleId="12">
    <w:name w:val="Стиль1"/>
    <w:basedOn w:val="a"/>
    <w:next w:val="a"/>
    <w:link w:val="11"/>
    <w:rsid w:val="00E511CC"/>
    <w:pPr>
      <w:overflowPunct/>
      <w:autoSpaceDE/>
      <w:autoSpaceDN/>
      <w:adjustRightInd/>
      <w:jc w:val="both"/>
      <w:textAlignment w:val="auto"/>
    </w:pPr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5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9678&amp;dst=32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9678&amp;dst=321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2\Desktop\&#1041;&#1051;&#1040;&#1053;&#1050;%20&#1055;&#1054;&#1057;&#1058;&#1040;&#1053;&#1054;&#1042;&#1051;&#1045;&#1053;&#1048;&#1071;%202017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F8250-E840-481B-B646-51B63517F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 2017</Template>
  <TotalTime>45</TotalTime>
  <Pages>48</Pages>
  <Words>12824</Words>
  <Characters>102608</Characters>
  <Application>Microsoft Office Word</Application>
  <DocSecurity>0</DocSecurity>
  <Lines>855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M2</dc:creator>
  <cp:lastModifiedBy>1</cp:lastModifiedBy>
  <cp:revision>9</cp:revision>
  <cp:lastPrinted>2026-07-02T08:59:00Z</cp:lastPrinted>
  <dcterms:created xsi:type="dcterms:W3CDTF">2026-06-02T06:41:00Z</dcterms:created>
  <dcterms:modified xsi:type="dcterms:W3CDTF">2026-07-08T04:59:00Z</dcterms:modified>
</cp:coreProperties>
</file>